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0EEA0" w14:textId="77777777" w:rsidR="00E84BCF" w:rsidRDefault="00E84BCF"/>
    <w:p w14:paraId="5ED9E6F4" w14:textId="655D5CB1" w:rsidR="0082470D" w:rsidRDefault="003D329B">
      <w:r>
        <w:rPr>
          <w:noProof/>
        </w:rPr>
        <w:drawing>
          <wp:inline distT="0" distB="0" distL="0" distR="0" wp14:anchorId="49B9F101" wp14:editId="541432F1">
            <wp:extent cx="2743200" cy="345440"/>
            <wp:effectExtent l="0" t="0" r="0" b="0"/>
            <wp:docPr id="1" name="Picture 1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9E35D" w14:textId="77777777" w:rsidR="003D329B" w:rsidRDefault="003D329B"/>
    <w:p w14:paraId="687E17F3" w14:textId="0BE096BC" w:rsidR="0082470D" w:rsidRDefault="0082470D" w:rsidP="0082470D">
      <w:pPr>
        <w:rPr>
          <w:rFonts w:ascii="Arial" w:hAnsi="Arial"/>
          <w:b/>
          <w:sz w:val="36"/>
        </w:rPr>
      </w:pPr>
    </w:p>
    <w:p w14:paraId="4869A20A" w14:textId="77777777" w:rsidR="000306DD" w:rsidRDefault="000306DD" w:rsidP="0082470D">
      <w:pPr>
        <w:rPr>
          <w:rFonts w:ascii="Arial" w:hAnsi="Arial"/>
          <w:b/>
          <w:sz w:val="32"/>
        </w:rPr>
        <w:sectPr w:rsidR="000306DD" w:rsidSect="004E34D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900" w:right="630" w:bottom="1440" w:left="720" w:header="720" w:footer="720" w:gutter="0"/>
          <w:cols w:num="2" w:space="720" w:equalWidth="0">
            <w:col w:w="4320" w:space="720"/>
            <w:col w:w="5760"/>
          </w:cols>
        </w:sectPr>
      </w:pPr>
    </w:p>
    <w:p w14:paraId="177A2E88" w14:textId="4482C6BA" w:rsidR="00D810F3" w:rsidRDefault="00D810F3" w:rsidP="00CF7E3B">
      <w:pPr>
        <w:rPr>
          <w:rFonts w:ascii="Arial" w:hAnsi="Arial"/>
          <w:sz w:val="32"/>
        </w:rPr>
      </w:pPr>
    </w:p>
    <w:p w14:paraId="22D577B6" w14:textId="77777777" w:rsidR="003D329B" w:rsidRDefault="003D329B" w:rsidP="00CF7E3B">
      <w:pPr>
        <w:rPr>
          <w:rFonts w:ascii="Arial" w:hAnsi="Arial"/>
          <w:sz w:val="32"/>
        </w:rPr>
      </w:pPr>
    </w:p>
    <w:p w14:paraId="5FDF6C7D" w14:textId="69B56223" w:rsidR="00C26F12" w:rsidRPr="009F1AC0" w:rsidRDefault="009D6B9D" w:rsidP="00387F9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G</w:t>
      </w:r>
      <w:r w:rsidR="00164BD4">
        <w:rPr>
          <w:rFonts w:cstheme="minorHAnsi"/>
          <w:b/>
          <w:bCs/>
          <w:sz w:val="44"/>
          <w:szCs w:val="44"/>
        </w:rPr>
        <w:t>reen</w:t>
      </w:r>
      <w:r w:rsidR="003548D1">
        <w:rPr>
          <w:rFonts w:cstheme="minorHAnsi"/>
          <w:b/>
          <w:bCs/>
          <w:sz w:val="44"/>
          <w:szCs w:val="44"/>
        </w:rPr>
        <w:t xml:space="preserve"> Pea </w:t>
      </w:r>
      <w:r w:rsidR="008151F9" w:rsidRPr="009F1AC0">
        <w:rPr>
          <w:rFonts w:cstheme="minorHAnsi"/>
          <w:b/>
          <w:bCs/>
          <w:sz w:val="44"/>
          <w:szCs w:val="44"/>
        </w:rPr>
        <w:t xml:space="preserve">Variety </w:t>
      </w:r>
    </w:p>
    <w:p w14:paraId="43F67D21" w14:textId="7A1E27C6" w:rsidR="00D90F6C" w:rsidRPr="009F1AC0" w:rsidRDefault="009105F5" w:rsidP="00387F9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FP2269</w:t>
      </w:r>
    </w:p>
    <w:p w14:paraId="43094AF2" w14:textId="1F43EAE7" w:rsidR="002F336F" w:rsidRDefault="002F336F" w:rsidP="002F336F">
      <w:pPr>
        <w:pStyle w:val="NormalWeb"/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08C07CE" wp14:editId="4BBF8950">
                <wp:simplePos x="0" y="0"/>
                <wp:positionH relativeFrom="column">
                  <wp:posOffset>-106680</wp:posOffset>
                </wp:positionH>
                <wp:positionV relativeFrom="paragraph">
                  <wp:posOffset>556260</wp:posOffset>
                </wp:positionV>
                <wp:extent cx="3164205" cy="6606540"/>
                <wp:effectExtent l="0" t="0" r="0" b="381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741AE" w14:textId="77777777" w:rsidR="000306DD" w:rsidRPr="005E3E02" w:rsidRDefault="000306DD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E3E02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5AFDF4E1" w14:textId="1D0346A3" w:rsidR="000306DD" w:rsidRPr="00A327F3" w:rsidRDefault="00E26A9F" w:rsidP="0015158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630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bookmarkStart w:id="0" w:name="_Hlk161212588"/>
                            <w:bookmarkStart w:id="1" w:name="_Hlk161219656"/>
                            <w:r>
                              <w:rPr>
                                <w:sz w:val="31"/>
                                <w:szCs w:val="31"/>
                              </w:rPr>
                              <w:t>One of the earliest varieties available</w:t>
                            </w:r>
                          </w:p>
                          <w:p w14:paraId="5BA83653" w14:textId="400C42F5" w:rsidR="000306DD" w:rsidRPr="00A327F3" w:rsidRDefault="00A327F3" w:rsidP="0015158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630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bookmarkStart w:id="2" w:name="_Hlk161201990"/>
                            <w:bookmarkEnd w:id="0"/>
                            <w:r>
                              <w:rPr>
                                <w:sz w:val="31"/>
                                <w:szCs w:val="31"/>
                              </w:rPr>
                              <w:t>R</w:t>
                            </w:r>
                            <w:r w:rsidR="006F3C75" w:rsidRPr="005E3E02">
                              <w:rPr>
                                <w:sz w:val="31"/>
                                <w:szCs w:val="31"/>
                              </w:rPr>
                              <w:t xml:space="preserve">esistance to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foliar diseases important in the Midwest</w:t>
                            </w:r>
                            <w:r w:rsidR="006F3C75" w:rsidRPr="005E3E02">
                              <w:rPr>
                                <w:sz w:val="31"/>
                                <w:szCs w:val="31"/>
                              </w:rPr>
                              <w:t>.</w:t>
                            </w:r>
                            <w:bookmarkEnd w:id="2"/>
                          </w:p>
                          <w:bookmarkEnd w:id="1"/>
                          <w:p w14:paraId="5F38FF25" w14:textId="77777777" w:rsidR="00CF7E3B" w:rsidRPr="009D6B9D" w:rsidRDefault="00CF7E3B" w:rsidP="00151581">
                            <w:pPr>
                              <w:pStyle w:val="ListParagraph"/>
                              <w:ind w:left="630"/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28A104FC" w14:textId="77777777" w:rsidR="000306DD" w:rsidRPr="005E3E02" w:rsidRDefault="000306DD" w:rsidP="00151581">
                            <w:pPr>
                              <w:ind w:left="630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E3E02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40FF0237" w14:textId="79246A8A" w:rsidR="000306DD" w:rsidRPr="005E3E02" w:rsidRDefault="00A327F3" w:rsidP="0015158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630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Competitive yield</w:t>
                            </w:r>
                            <w:r w:rsidR="00E26A9F">
                              <w:rPr>
                                <w:sz w:val="31"/>
                                <w:szCs w:val="31"/>
                              </w:rPr>
                              <w:t xml:space="preserve"> for its maturity</w:t>
                            </w:r>
                          </w:p>
                          <w:p w14:paraId="1204DC16" w14:textId="77777777" w:rsidR="00CF7E3B" w:rsidRPr="009D6B9D" w:rsidRDefault="00CF7E3B" w:rsidP="00151581">
                            <w:pPr>
                              <w:ind w:left="630"/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5F7C053E" w14:textId="77777777" w:rsidR="000306DD" w:rsidRPr="00FD357C" w:rsidRDefault="000306DD" w:rsidP="00151581">
                            <w:pPr>
                              <w:ind w:left="630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33E1FFC7" w14:textId="69ED26E3" w:rsidR="000306DD" w:rsidRPr="00FD357C" w:rsidRDefault="00E26A9F" w:rsidP="0015158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630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9.5</w:t>
                            </w:r>
                            <w:r w:rsidR="000306DD" w:rsidRPr="00FD357C">
                              <w:rPr>
                                <w:sz w:val="31"/>
                                <w:szCs w:val="31"/>
                              </w:rPr>
                              <w:t xml:space="preserve"> nodes to first bloom</w:t>
                            </w:r>
                            <w:r w:rsidR="00381762">
                              <w:rPr>
                                <w:sz w:val="31"/>
                                <w:szCs w:val="31"/>
                              </w:rPr>
                              <w:t xml:space="preserve"> and </w:t>
                            </w:r>
                            <w:r w:rsidR="00977B0B">
                              <w:rPr>
                                <w:sz w:val="31"/>
                                <w:szCs w:val="31"/>
                              </w:rPr>
                              <w:t>10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.</w:t>
                            </w:r>
                            <w:r w:rsidR="00977B0B">
                              <w:rPr>
                                <w:sz w:val="31"/>
                                <w:szCs w:val="31"/>
                              </w:rPr>
                              <w:t>9</w:t>
                            </w:r>
                            <w:r w:rsidR="00381762">
                              <w:rPr>
                                <w:sz w:val="31"/>
                                <w:szCs w:val="31"/>
                              </w:rPr>
                              <w:t xml:space="preserve"> total nodes</w:t>
                            </w:r>
                          </w:p>
                          <w:p w14:paraId="001E507C" w14:textId="1E4475D7" w:rsidR="000306DD" w:rsidRPr="00FD357C" w:rsidRDefault="00381762" w:rsidP="0015158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630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 w:rsidR="00E26A9F">
                              <w:rPr>
                                <w:sz w:val="31"/>
                                <w:szCs w:val="31"/>
                              </w:rPr>
                              <w:t>2</w:t>
                            </w:r>
                            <w:r w:rsidR="00CD2A0A">
                              <w:rPr>
                                <w:sz w:val="31"/>
                                <w:szCs w:val="31"/>
                              </w:rPr>
                              <w:t>5</w:t>
                            </w:r>
                            <w:r w:rsidR="00E26A9F">
                              <w:rPr>
                                <w:sz w:val="31"/>
                                <w:szCs w:val="31"/>
                              </w:rPr>
                              <w:t>0</w:t>
                            </w:r>
                            <w:r w:rsidR="000306DD" w:rsidRPr="00FD357C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435E3A9A" w14:textId="77777777" w:rsidR="00CF7E3B" w:rsidRPr="009D6B9D" w:rsidRDefault="00CF7E3B" w:rsidP="00151581">
                            <w:pPr>
                              <w:ind w:left="630"/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10FB094E" w14:textId="77777777" w:rsidR="000306DD" w:rsidRPr="005B181F" w:rsidRDefault="000306DD" w:rsidP="00151581">
                            <w:pPr>
                              <w:ind w:left="630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B181F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1F037BCF" w14:textId="77777777" w:rsidR="003D329B" w:rsidRDefault="003D329B" w:rsidP="0015158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C</w:t>
                            </w:r>
                            <w:r w:rsidR="006E4D89" w:rsidRPr="00FD357C">
                              <w:rPr>
                                <w:sz w:val="31"/>
                                <w:szCs w:val="31"/>
                              </w:rPr>
                              <w:t>anopy h</w:t>
                            </w:r>
                            <w:r w:rsidR="00D810F3" w:rsidRPr="00FD357C">
                              <w:rPr>
                                <w:sz w:val="31"/>
                                <w:szCs w:val="31"/>
                              </w:rPr>
                              <w:t xml:space="preserve">eight of </w:t>
                            </w:r>
                            <w:r w:rsidR="006E7521"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 w:rsidR="00E26A9F">
                              <w:rPr>
                                <w:sz w:val="31"/>
                                <w:szCs w:val="31"/>
                              </w:rPr>
                              <w:t>2.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3</w:t>
                            </w:r>
                            <w:r w:rsidR="00D810F3" w:rsidRPr="00FD357C">
                              <w:rPr>
                                <w:sz w:val="31"/>
                                <w:szCs w:val="31"/>
                              </w:rPr>
                              <w:t>”</w:t>
                            </w:r>
                          </w:p>
                          <w:p w14:paraId="09A0A345" w14:textId="0B92F41B" w:rsidR="000306DD" w:rsidRPr="00FD357C" w:rsidRDefault="007A3B67" w:rsidP="0015158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Total v</w:t>
                            </w:r>
                            <w:r w:rsidR="003D329B">
                              <w:rPr>
                                <w:sz w:val="31"/>
                                <w:szCs w:val="31"/>
                              </w:rPr>
                              <w:t>ine length of 13.1”</w:t>
                            </w:r>
                          </w:p>
                          <w:p w14:paraId="72A44ECD" w14:textId="77777777" w:rsidR="00447D2A" w:rsidRPr="00FD357C" w:rsidRDefault="000306DD" w:rsidP="0015158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FD357C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24700C47" w14:textId="6E5DD464" w:rsidR="00296D5E" w:rsidRPr="00597799" w:rsidRDefault="005B181F" w:rsidP="0015158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r w:rsidRPr="00597799">
                              <w:rPr>
                                <w:sz w:val="31"/>
                                <w:szCs w:val="31"/>
                              </w:rPr>
                              <w:t>Typically,</w:t>
                            </w:r>
                            <w:r w:rsidR="004625D0" w:rsidRPr="00597799"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2</w:t>
                            </w:r>
                            <w:r w:rsidR="00447D2A" w:rsidRPr="00597799">
                              <w:rPr>
                                <w:sz w:val="31"/>
                                <w:szCs w:val="31"/>
                              </w:rPr>
                              <w:t xml:space="preserve"> pods per node</w:t>
                            </w:r>
                          </w:p>
                          <w:p w14:paraId="10EF2EB5" w14:textId="140F38CF" w:rsidR="00E2714C" w:rsidRPr="00FD357C" w:rsidRDefault="003D329B" w:rsidP="0015158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1.92</w:t>
                            </w:r>
                            <w:r w:rsidR="00E2714C" w:rsidRPr="00FD357C">
                              <w:rPr>
                                <w:sz w:val="31"/>
                                <w:szCs w:val="31"/>
                              </w:rPr>
                              <w:t xml:space="preserve">” long pods </w:t>
                            </w:r>
                          </w:p>
                          <w:p w14:paraId="7993D8BB" w14:textId="77777777" w:rsidR="00296D5E" w:rsidRPr="009D6B9D" w:rsidRDefault="00296D5E" w:rsidP="00151581">
                            <w:pPr>
                              <w:pStyle w:val="ListParagraph"/>
                              <w:ind w:left="630"/>
                              <w:rPr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37EE6F13" w14:textId="5E37FD03" w:rsidR="000306DD" w:rsidRPr="005B181F" w:rsidRDefault="00644B42" w:rsidP="00151581">
                            <w:p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r w:rsidRPr="005B181F"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51281088" w14:textId="3A841B74" w:rsidR="000306DD" w:rsidRPr="00FD357C" w:rsidRDefault="0027744E" w:rsidP="0015158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bookmarkStart w:id="3" w:name="_Hlk161172726"/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Average sieve size of </w:t>
                            </w:r>
                            <w:r w:rsidR="00C865BA">
                              <w:rPr>
                                <w:sz w:val="31"/>
                                <w:szCs w:val="31"/>
                              </w:rPr>
                              <w:t>4.3</w:t>
                            </w:r>
                            <w:r w:rsidR="003D329B">
                              <w:rPr>
                                <w:sz w:val="31"/>
                                <w:szCs w:val="31"/>
                              </w:rPr>
                              <w:t>6</w:t>
                            </w:r>
                            <w:r w:rsidR="00AB127C" w:rsidRPr="00FD357C"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</w:p>
                          <w:bookmarkEnd w:id="3"/>
                          <w:p w14:paraId="090F0913" w14:textId="01B80FB6" w:rsidR="00CF7E3B" w:rsidRPr="005B181F" w:rsidRDefault="00C55586" w:rsidP="0015158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Light</w:t>
                            </w:r>
                            <w:r w:rsidR="00B427C1" w:rsidRPr="005B181F">
                              <w:rPr>
                                <w:sz w:val="31"/>
                                <w:szCs w:val="31"/>
                              </w:rPr>
                              <w:t xml:space="preserve"> green color</w:t>
                            </w:r>
                          </w:p>
                          <w:p w14:paraId="3CC80E0B" w14:textId="5084B45E" w:rsidR="00543CDA" w:rsidRPr="00FD357C" w:rsidRDefault="00C865BA" w:rsidP="0015158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630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4.</w:t>
                            </w:r>
                            <w:r w:rsidR="00C55586">
                              <w:rPr>
                                <w:sz w:val="31"/>
                                <w:szCs w:val="31"/>
                              </w:rPr>
                              <w:t>7</w:t>
                            </w:r>
                            <w:r w:rsidR="002F336F" w:rsidRPr="00FD357C">
                              <w:rPr>
                                <w:sz w:val="31"/>
                                <w:szCs w:val="31"/>
                              </w:rPr>
                              <w:t xml:space="preserve"> berries/pod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8C0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4pt;margin-top:43.8pt;width:249.15pt;height:520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" stroked="f">
                <v:textbox>
                  <w:txbxContent>
                    <w:p w14:paraId="2BB741AE" w14:textId="77777777" w:rsidR="000306DD" w:rsidRPr="005E3E02" w:rsidRDefault="000306DD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5E3E02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5AFDF4E1" w14:textId="1D0346A3" w:rsidR="000306DD" w:rsidRPr="00A327F3" w:rsidRDefault="00E26A9F" w:rsidP="0015158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630"/>
                        <w:rPr>
                          <w:b/>
                          <w:sz w:val="31"/>
                          <w:szCs w:val="31"/>
                        </w:rPr>
                      </w:pPr>
                      <w:bookmarkStart w:id="4" w:name="_Hlk161212588"/>
                      <w:bookmarkStart w:id="5" w:name="_Hlk161219656"/>
                      <w:r>
                        <w:rPr>
                          <w:sz w:val="31"/>
                          <w:szCs w:val="31"/>
                        </w:rPr>
                        <w:t>One of the earliest varieties available</w:t>
                      </w:r>
                    </w:p>
                    <w:p w14:paraId="5BA83653" w14:textId="400C42F5" w:rsidR="000306DD" w:rsidRPr="00A327F3" w:rsidRDefault="00A327F3" w:rsidP="0015158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630"/>
                        <w:rPr>
                          <w:b/>
                          <w:sz w:val="31"/>
                          <w:szCs w:val="31"/>
                        </w:rPr>
                      </w:pPr>
                      <w:bookmarkStart w:id="6" w:name="_Hlk161201990"/>
                      <w:bookmarkEnd w:id="4"/>
                      <w:r>
                        <w:rPr>
                          <w:sz w:val="31"/>
                          <w:szCs w:val="31"/>
                        </w:rPr>
                        <w:t>R</w:t>
                      </w:r>
                      <w:r w:rsidR="006F3C75" w:rsidRPr="005E3E02">
                        <w:rPr>
                          <w:sz w:val="31"/>
                          <w:szCs w:val="31"/>
                        </w:rPr>
                        <w:t xml:space="preserve">esistance to </w:t>
                      </w:r>
                      <w:r>
                        <w:rPr>
                          <w:sz w:val="31"/>
                          <w:szCs w:val="31"/>
                        </w:rPr>
                        <w:t>foliar diseases important in the Midwest</w:t>
                      </w:r>
                      <w:r w:rsidR="006F3C75" w:rsidRPr="005E3E02">
                        <w:rPr>
                          <w:sz w:val="31"/>
                          <w:szCs w:val="31"/>
                        </w:rPr>
                        <w:t>.</w:t>
                      </w:r>
                      <w:bookmarkEnd w:id="6"/>
                    </w:p>
                    <w:bookmarkEnd w:id="5"/>
                    <w:p w14:paraId="5F38FF25" w14:textId="77777777" w:rsidR="00CF7E3B" w:rsidRPr="009D6B9D" w:rsidRDefault="00CF7E3B" w:rsidP="00151581">
                      <w:pPr>
                        <w:pStyle w:val="ListParagraph"/>
                        <w:ind w:left="630"/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28A104FC" w14:textId="77777777" w:rsidR="000306DD" w:rsidRPr="005E3E02" w:rsidRDefault="000306DD" w:rsidP="00151581">
                      <w:pPr>
                        <w:ind w:left="630"/>
                        <w:rPr>
                          <w:b/>
                          <w:sz w:val="31"/>
                          <w:szCs w:val="31"/>
                        </w:rPr>
                      </w:pPr>
                      <w:r w:rsidRPr="005E3E02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40FF0237" w14:textId="79246A8A" w:rsidR="000306DD" w:rsidRPr="005E3E02" w:rsidRDefault="00A327F3" w:rsidP="0015158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630"/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Competitive yield</w:t>
                      </w:r>
                      <w:r w:rsidR="00E26A9F">
                        <w:rPr>
                          <w:sz w:val="31"/>
                          <w:szCs w:val="31"/>
                        </w:rPr>
                        <w:t xml:space="preserve"> for its maturity</w:t>
                      </w:r>
                    </w:p>
                    <w:p w14:paraId="1204DC16" w14:textId="77777777" w:rsidR="00CF7E3B" w:rsidRPr="009D6B9D" w:rsidRDefault="00CF7E3B" w:rsidP="00151581">
                      <w:pPr>
                        <w:ind w:left="630"/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5F7C053E" w14:textId="77777777" w:rsidR="000306DD" w:rsidRPr="00FD357C" w:rsidRDefault="000306DD" w:rsidP="00151581">
                      <w:pPr>
                        <w:ind w:left="630"/>
                        <w:rPr>
                          <w:b/>
                          <w:sz w:val="31"/>
                          <w:szCs w:val="31"/>
                        </w:rPr>
                      </w:pPr>
                      <w:r w:rsidRPr="00FD357C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33E1FFC7" w14:textId="69ED26E3" w:rsidR="000306DD" w:rsidRPr="00FD357C" w:rsidRDefault="00E26A9F" w:rsidP="0015158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630"/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9.5</w:t>
                      </w:r>
                      <w:r w:rsidR="000306DD" w:rsidRPr="00FD357C">
                        <w:rPr>
                          <w:sz w:val="31"/>
                          <w:szCs w:val="31"/>
                        </w:rPr>
                        <w:t xml:space="preserve"> nodes to first bloom</w:t>
                      </w:r>
                      <w:r w:rsidR="00381762">
                        <w:rPr>
                          <w:sz w:val="31"/>
                          <w:szCs w:val="31"/>
                        </w:rPr>
                        <w:t xml:space="preserve"> and </w:t>
                      </w:r>
                      <w:r w:rsidR="00977B0B">
                        <w:rPr>
                          <w:sz w:val="31"/>
                          <w:szCs w:val="31"/>
                        </w:rPr>
                        <w:t>10</w:t>
                      </w:r>
                      <w:r>
                        <w:rPr>
                          <w:sz w:val="31"/>
                          <w:szCs w:val="31"/>
                        </w:rPr>
                        <w:t>.</w:t>
                      </w:r>
                      <w:r w:rsidR="00977B0B">
                        <w:rPr>
                          <w:sz w:val="31"/>
                          <w:szCs w:val="31"/>
                        </w:rPr>
                        <w:t>9</w:t>
                      </w:r>
                      <w:r w:rsidR="00381762">
                        <w:rPr>
                          <w:sz w:val="31"/>
                          <w:szCs w:val="31"/>
                        </w:rPr>
                        <w:t xml:space="preserve"> total nodes</w:t>
                      </w:r>
                    </w:p>
                    <w:p w14:paraId="001E507C" w14:textId="1E4475D7" w:rsidR="000306DD" w:rsidRPr="00FD357C" w:rsidRDefault="00381762" w:rsidP="0015158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630"/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</w:t>
                      </w:r>
                      <w:r w:rsidR="00E26A9F">
                        <w:rPr>
                          <w:sz w:val="31"/>
                          <w:szCs w:val="31"/>
                        </w:rPr>
                        <w:t>2</w:t>
                      </w:r>
                      <w:r w:rsidR="00CD2A0A">
                        <w:rPr>
                          <w:sz w:val="31"/>
                          <w:szCs w:val="31"/>
                        </w:rPr>
                        <w:t>5</w:t>
                      </w:r>
                      <w:r w:rsidR="00E26A9F">
                        <w:rPr>
                          <w:sz w:val="31"/>
                          <w:szCs w:val="31"/>
                        </w:rPr>
                        <w:t>0</w:t>
                      </w:r>
                      <w:r w:rsidR="000306DD" w:rsidRPr="00FD357C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435E3A9A" w14:textId="77777777" w:rsidR="00CF7E3B" w:rsidRPr="009D6B9D" w:rsidRDefault="00CF7E3B" w:rsidP="00151581">
                      <w:pPr>
                        <w:ind w:left="630"/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10FB094E" w14:textId="77777777" w:rsidR="000306DD" w:rsidRPr="005B181F" w:rsidRDefault="000306DD" w:rsidP="00151581">
                      <w:pPr>
                        <w:ind w:left="630"/>
                        <w:rPr>
                          <w:b/>
                          <w:sz w:val="31"/>
                          <w:szCs w:val="31"/>
                        </w:rPr>
                      </w:pPr>
                      <w:r w:rsidRPr="005B181F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1F037BCF" w14:textId="77777777" w:rsidR="003D329B" w:rsidRDefault="003D329B" w:rsidP="00151581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630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C</w:t>
                      </w:r>
                      <w:r w:rsidR="006E4D89" w:rsidRPr="00FD357C">
                        <w:rPr>
                          <w:sz w:val="31"/>
                          <w:szCs w:val="31"/>
                        </w:rPr>
                        <w:t>anopy h</w:t>
                      </w:r>
                      <w:r w:rsidR="00D810F3" w:rsidRPr="00FD357C">
                        <w:rPr>
                          <w:sz w:val="31"/>
                          <w:szCs w:val="31"/>
                        </w:rPr>
                        <w:t xml:space="preserve">eight of </w:t>
                      </w:r>
                      <w:r w:rsidR="006E7521">
                        <w:rPr>
                          <w:sz w:val="31"/>
                          <w:szCs w:val="31"/>
                        </w:rPr>
                        <w:t>1</w:t>
                      </w:r>
                      <w:r w:rsidR="00E26A9F">
                        <w:rPr>
                          <w:sz w:val="31"/>
                          <w:szCs w:val="31"/>
                        </w:rPr>
                        <w:t>2.</w:t>
                      </w:r>
                      <w:r>
                        <w:rPr>
                          <w:sz w:val="31"/>
                          <w:szCs w:val="31"/>
                        </w:rPr>
                        <w:t>3</w:t>
                      </w:r>
                      <w:r w:rsidR="00D810F3" w:rsidRPr="00FD357C">
                        <w:rPr>
                          <w:sz w:val="31"/>
                          <w:szCs w:val="31"/>
                        </w:rPr>
                        <w:t>”</w:t>
                      </w:r>
                    </w:p>
                    <w:p w14:paraId="09A0A345" w14:textId="0B92F41B" w:rsidR="000306DD" w:rsidRPr="00FD357C" w:rsidRDefault="007A3B67" w:rsidP="00151581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630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Total v</w:t>
                      </w:r>
                      <w:r w:rsidR="003D329B">
                        <w:rPr>
                          <w:sz w:val="31"/>
                          <w:szCs w:val="31"/>
                        </w:rPr>
                        <w:t>ine length of 13.1”</w:t>
                      </w:r>
                    </w:p>
                    <w:p w14:paraId="72A44ECD" w14:textId="77777777" w:rsidR="00447D2A" w:rsidRPr="00FD357C" w:rsidRDefault="000306DD" w:rsidP="00151581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630"/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FD357C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FD357C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24700C47" w14:textId="6E5DD464" w:rsidR="00296D5E" w:rsidRPr="00597799" w:rsidRDefault="005B181F" w:rsidP="00151581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630"/>
                        <w:rPr>
                          <w:sz w:val="31"/>
                          <w:szCs w:val="31"/>
                        </w:rPr>
                      </w:pPr>
                      <w:r w:rsidRPr="00597799">
                        <w:rPr>
                          <w:sz w:val="31"/>
                          <w:szCs w:val="31"/>
                        </w:rPr>
                        <w:t>Typically,</w:t>
                      </w:r>
                      <w:r w:rsidR="004625D0" w:rsidRPr="00597799">
                        <w:rPr>
                          <w:sz w:val="31"/>
                          <w:szCs w:val="31"/>
                        </w:rPr>
                        <w:t xml:space="preserve"> </w:t>
                      </w:r>
                      <w:r>
                        <w:rPr>
                          <w:sz w:val="31"/>
                          <w:szCs w:val="31"/>
                        </w:rPr>
                        <w:t>2</w:t>
                      </w:r>
                      <w:r w:rsidR="00447D2A" w:rsidRPr="00597799">
                        <w:rPr>
                          <w:sz w:val="31"/>
                          <w:szCs w:val="31"/>
                        </w:rPr>
                        <w:t xml:space="preserve"> pods per node</w:t>
                      </w:r>
                    </w:p>
                    <w:p w14:paraId="10EF2EB5" w14:textId="140F38CF" w:rsidR="00E2714C" w:rsidRPr="00FD357C" w:rsidRDefault="003D329B" w:rsidP="00151581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630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1.92</w:t>
                      </w:r>
                      <w:r w:rsidR="00E2714C" w:rsidRPr="00FD357C">
                        <w:rPr>
                          <w:sz w:val="31"/>
                          <w:szCs w:val="31"/>
                        </w:rPr>
                        <w:t xml:space="preserve">” long pods </w:t>
                      </w:r>
                    </w:p>
                    <w:p w14:paraId="7993D8BB" w14:textId="77777777" w:rsidR="00296D5E" w:rsidRPr="009D6B9D" w:rsidRDefault="00296D5E" w:rsidP="00151581">
                      <w:pPr>
                        <w:pStyle w:val="ListParagraph"/>
                        <w:ind w:left="630"/>
                        <w:rPr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37EE6F13" w14:textId="5E37FD03" w:rsidR="000306DD" w:rsidRPr="005B181F" w:rsidRDefault="00644B42" w:rsidP="00151581">
                      <w:pPr>
                        <w:ind w:left="630"/>
                        <w:rPr>
                          <w:sz w:val="31"/>
                          <w:szCs w:val="31"/>
                        </w:rPr>
                      </w:pPr>
                      <w:r w:rsidRPr="005B181F"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51281088" w14:textId="3A841B74" w:rsidR="000306DD" w:rsidRPr="00FD357C" w:rsidRDefault="0027744E" w:rsidP="0015158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630"/>
                        <w:rPr>
                          <w:sz w:val="31"/>
                          <w:szCs w:val="31"/>
                        </w:rPr>
                      </w:pPr>
                      <w:bookmarkStart w:id="7" w:name="_Hlk161172726"/>
                      <w:r w:rsidRPr="00FD357C">
                        <w:rPr>
                          <w:sz w:val="31"/>
                          <w:szCs w:val="31"/>
                        </w:rPr>
                        <w:t xml:space="preserve">Average sieve size of </w:t>
                      </w:r>
                      <w:r w:rsidR="00C865BA">
                        <w:rPr>
                          <w:sz w:val="31"/>
                          <w:szCs w:val="31"/>
                        </w:rPr>
                        <w:t>4.3</w:t>
                      </w:r>
                      <w:r w:rsidR="003D329B">
                        <w:rPr>
                          <w:sz w:val="31"/>
                          <w:szCs w:val="31"/>
                        </w:rPr>
                        <w:t>6</w:t>
                      </w:r>
                      <w:r w:rsidR="00AB127C" w:rsidRPr="00FD357C">
                        <w:rPr>
                          <w:sz w:val="31"/>
                          <w:szCs w:val="31"/>
                        </w:rPr>
                        <w:t xml:space="preserve"> </w:t>
                      </w:r>
                    </w:p>
                    <w:bookmarkEnd w:id="7"/>
                    <w:p w14:paraId="090F0913" w14:textId="01B80FB6" w:rsidR="00CF7E3B" w:rsidRPr="005B181F" w:rsidRDefault="00C55586" w:rsidP="0015158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630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Light</w:t>
                      </w:r>
                      <w:r w:rsidR="00B427C1" w:rsidRPr="005B181F">
                        <w:rPr>
                          <w:sz w:val="31"/>
                          <w:szCs w:val="31"/>
                        </w:rPr>
                        <w:t xml:space="preserve"> green color</w:t>
                      </w:r>
                    </w:p>
                    <w:p w14:paraId="3CC80E0B" w14:textId="5084B45E" w:rsidR="00543CDA" w:rsidRPr="00FD357C" w:rsidRDefault="00C865BA" w:rsidP="0015158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630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4.</w:t>
                      </w:r>
                      <w:r w:rsidR="00C55586">
                        <w:rPr>
                          <w:sz w:val="31"/>
                          <w:szCs w:val="31"/>
                        </w:rPr>
                        <w:t>7</w:t>
                      </w:r>
                      <w:r w:rsidR="002F336F" w:rsidRPr="00FD357C">
                        <w:rPr>
                          <w:sz w:val="31"/>
                          <w:szCs w:val="31"/>
                        </w:rPr>
                        <w:t xml:space="preserve"> berries/pod</w:t>
                      </w:r>
                    </w:p>
                  </w:txbxContent>
                </v:textbox>
              </v:shape>
            </w:pict>
          </mc:Fallback>
        </mc:AlternateContent>
      </w:r>
    </w:p>
    <w:p w14:paraId="227D927A" w14:textId="0B977065" w:rsidR="00E26A9F" w:rsidRDefault="00E26A9F" w:rsidP="00E26A9F">
      <w:pPr>
        <w:pStyle w:val="NormalWeb"/>
      </w:pPr>
      <w:r>
        <w:rPr>
          <w:noProof/>
        </w:rPr>
        <w:drawing>
          <wp:anchor distT="0" distB="0" distL="114300" distR="114300" simplePos="0" relativeHeight="251729408" behindDoc="0" locked="0" layoutInCell="1" allowOverlap="1" wp14:anchorId="22834F15" wp14:editId="675A3941">
            <wp:simplePos x="0" y="0"/>
            <wp:positionH relativeFrom="column">
              <wp:posOffset>3136900</wp:posOffset>
            </wp:positionH>
            <wp:positionV relativeFrom="paragraph">
              <wp:posOffset>116184</wp:posOffset>
            </wp:positionV>
            <wp:extent cx="3531476" cy="2908298"/>
            <wp:effectExtent l="0" t="0" r="0" b="6985"/>
            <wp:wrapNone/>
            <wp:docPr id="1134339286" name="Picture 3" descr="A close up of a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339286" name="Picture 3" descr="A close up of a pla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476" cy="290829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18515" w14:textId="23B73901" w:rsidR="00381762" w:rsidRDefault="00381762" w:rsidP="00381762">
      <w:pPr>
        <w:pStyle w:val="NormalWeb"/>
      </w:pPr>
    </w:p>
    <w:p w14:paraId="1ACCA7CB" w14:textId="616D9904" w:rsidR="005E3E02" w:rsidRDefault="005E3E02" w:rsidP="005E3E02">
      <w:pPr>
        <w:pStyle w:val="NormalWeb"/>
      </w:pPr>
    </w:p>
    <w:p w14:paraId="2792EEDF" w14:textId="56E48433" w:rsidR="00B72247" w:rsidRDefault="00B72247" w:rsidP="00B72247">
      <w:pPr>
        <w:pStyle w:val="NormalWeb"/>
      </w:pPr>
    </w:p>
    <w:p w14:paraId="34A2A33C" w14:textId="74A8BC25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3204A087" w14:textId="6E18534F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6CF2AA88" w14:textId="12832081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721E7024" w14:textId="6193CC09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4CF2ED25" w14:textId="4A77F3A4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41349071" w14:textId="5325E8B1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52008C18" w14:textId="2CBEB04C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1EDA353C" w14:textId="4FEE4356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0B8A4CE0" w14:textId="29CA5B1B" w:rsidR="008151F9" w:rsidRPr="009F1AC0" w:rsidRDefault="00C55586" w:rsidP="00D90F6C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1E8CB452" wp14:editId="7DCF42B6">
                <wp:simplePos x="0" y="0"/>
                <wp:positionH relativeFrom="column">
                  <wp:posOffset>3109595</wp:posOffset>
                </wp:positionH>
                <wp:positionV relativeFrom="paragraph">
                  <wp:posOffset>157480</wp:posOffset>
                </wp:positionV>
                <wp:extent cx="3840480" cy="3276600"/>
                <wp:effectExtent l="0" t="0" r="762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D97EA" w14:textId="77777777" w:rsidR="0078044D" w:rsidRPr="002E22F6" w:rsidRDefault="00BF26F9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2E22F6"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6CDBA771" w14:textId="59BA03DA" w:rsidR="00AE4CDF" w:rsidRPr="002E22F6" w:rsidRDefault="00151581" w:rsidP="00AE4CDF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FP2269</w:t>
                            </w:r>
                            <w:r w:rsidR="009B4842" w:rsidRPr="002E22F6">
                              <w:rPr>
                                <w:sz w:val="32"/>
                              </w:rPr>
                              <w:t xml:space="preserve"> is </w:t>
                            </w:r>
                            <w:r>
                              <w:rPr>
                                <w:sz w:val="32"/>
                              </w:rPr>
                              <w:t>one of the earliest</w:t>
                            </w:r>
                            <w:r w:rsidR="009B4842" w:rsidRPr="002E22F6">
                              <w:rPr>
                                <w:sz w:val="32"/>
                              </w:rPr>
                              <w:t xml:space="preserve"> pea </w:t>
                            </w:r>
                            <w:r w:rsidR="00513309" w:rsidRPr="002E22F6">
                              <w:rPr>
                                <w:sz w:val="32"/>
                              </w:rPr>
                              <w:t>variet</w:t>
                            </w:r>
                            <w:r>
                              <w:rPr>
                                <w:sz w:val="32"/>
                              </w:rPr>
                              <w:t>ies which is important to start the canning process</w:t>
                            </w:r>
                            <w:r w:rsidR="00C55586">
                              <w:rPr>
                                <w:sz w:val="32"/>
                              </w:rPr>
                              <w:t>.</w:t>
                            </w:r>
                            <w:r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  <w:p w14:paraId="214B8BB5" w14:textId="77777777" w:rsidR="00AE4CDF" w:rsidRPr="009D6B9D" w:rsidRDefault="00AE4CDF" w:rsidP="00AE4CDF">
                            <w:pPr>
                              <w:rPr>
                                <w:color w:val="76923C" w:themeColor="accent3" w:themeShade="BF"/>
                                <w:sz w:val="32"/>
                              </w:rPr>
                            </w:pPr>
                          </w:p>
                          <w:p w14:paraId="1096EE2F" w14:textId="17EB8E62" w:rsidR="00AE4CDF" w:rsidRPr="002E22F6" w:rsidRDefault="00AE4CDF" w:rsidP="00AE4CDF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2E22F6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 </w:t>
                            </w:r>
                            <w:r w:rsidRPr="002E22F6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247CA6A6" w14:textId="3EA92624" w:rsidR="002E22F6" w:rsidRPr="00151581" w:rsidRDefault="007A3B67" w:rsidP="00151581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 xml:space="preserve">Moderately </w:t>
                            </w:r>
                            <w:r w:rsidR="00C55586" w:rsidRPr="00151581">
                              <w:rPr>
                                <w:sz w:val="31"/>
                                <w:szCs w:val="31"/>
                              </w:rPr>
                              <w:t>Resistant</w:t>
                            </w:r>
                            <w:r w:rsidR="002E22F6" w:rsidRPr="00151581">
                              <w:rPr>
                                <w:sz w:val="31"/>
                                <w:szCs w:val="31"/>
                              </w:rPr>
                              <w:t xml:space="preserve"> to Aphanomyces, Pythium and Fusarium root rot diseases as well as to </w:t>
                            </w:r>
                            <w:r w:rsidR="00C55586" w:rsidRPr="00151581">
                              <w:rPr>
                                <w:sz w:val="31"/>
                                <w:szCs w:val="31"/>
                              </w:rPr>
                              <w:t>Powdery Mildew</w:t>
                            </w:r>
                            <w:r w:rsidR="002E22F6" w:rsidRPr="00151581">
                              <w:rPr>
                                <w:sz w:val="31"/>
                                <w:szCs w:val="31"/>
                              </w:rPr>
                              <w:t>.</w:t>
                            </w:r>
                          </w:p>
                          <w:p w14:paraId="60A64CCF" w14:textId="327ECC5B" w:rsidR="00C435CD" w:rsidRPr="002F336F" w:rsidRDefault="00C435CD" w:rsidP="00AB127C">
                            <w:pPr>
                              <w:pStyle w:val="ListParagraph"/>
                              <w:rPr>
                                <w:color w:val="E36C0A" w:themeColor="accent6" w:themeShade="BF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CB452" id="_x0000_s1027" type="#_x0000_t202" style="position:absolute;margin-left:244.85pt;margin-top:12.4pt;width:302.4pt;height:258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" stroked="f">
                <v:textbox>
                  <w:txbxContent>
                    <w:p w14:paraId="12FD97EA" w14:textId="77777777" w:rsidR="0078044D" w:rsidRPr="002E22F6" w:rsidRDefault="00BF26F9">
                      <w:pPr>
                        <w:rPr>
                          <w:b/>
                          <w:sz w:val="32"/>
                        </w:rPr>
                      </w:pPr>
                      <w:r w:rsidRPr="002E22F6"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6CDBA771" w14:textId="59BA03DA" w:rsidR="00AE4CDF" w:rsidRPr="002E22F6" w:rsidRDefault="00151581" w:rsidP="00AE4CDF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FP2269</w:t>
                      </w:r>
                      <w:r w:rsidR="009B4842" w:rsidRPr="002E22F6">
                        <w:rPr>
                          <w:sz w:val="32"/>
                        </w:rPr>
                        <w:t xml:space="preserve"> is </w:t>
                      </w:r>
                      <w:r>
                        <w:rPr>
                          <w:sz w:val="32"/>
                        </w:rPr>
                        <w:t>one of the earliest</w:t>
                      </w:r>
                      <w:r w:rsidR="009B4842" w:rsidRPr="002E22F6">
                        <w:rPr>
                          <w:sz w:val="32"/>
                        </w:rPr>
                        <w:t xml:space="preserve"> pea </w:t>
                      </w:r>
                      <w:r w:rsidR="00513309" w:rsidRPr="002E22F6">
                        <w:rPr>
                          <w:sz w:val="32"/>
                        </w:rPr>
                        <w:t>variet</w:t>
                      </w:r>
                      <w:r>
                        <w:rPr>
                          <w:sz w:val="32"/>
                        </w:rPr>
                        <w:t>ies which is important to start the canning process</w:t>
                      </w:r>
                      <w:r w:rsidR="00C55586">
                        <w:rPr>
                          <w:sz w:val="32"/>
                        </w:rPr>
                        <w:t>.</w:t>
                      </w:r>
                      <w:r>
                        <w:rPr>
                          <w:sz w:val="32"/>
                        </w:rPr>
                        <w:t xml:space="preserve"> </w:t>
                      </w:r>
                    </w:p>
                    <w:p w14:paraId="214B8BB5" w14:textId="77777777" w:rsidR="00AE4CDF" w:rsidRPr="009D6B9D" w:rsidRDefault="00AE4CDF" w:rsidP="00AE4CDF">
                      <w:pPr>
                        <w:rPr>
                          <w:color w:val="76923C" w:themeColor="accent3" w:themeShade="BF"/>
                          <w:sz w:val="32"/>
                        </w:rPr>
                      </w:pPr>
                    </w:p>
                    <w:p w14:paraId="1096EE2F" w14:textId="17EB8E62" w:rsidR="00AE4CDF" w:rsidRPr="002E22F6" w:rsidRDefault="00AE4CDF" w:rsidP="00AE4CDF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2E22F6">
                        <w:rPr>
                          <w:b/>
                          <w:bCs/>
                          <w:sz w:val="32"/>
                        </w:rPr>
                        <w:t>Disease</w:t>
                      </w:r>
                      <w:r w:rsidRPr="002E22F6">
                        <w:rPr>
                          <w:sz w:val="32"/>
                        </w:rPr>
                        <w:t xml:space="preserve"> </w:t>
                      </w:r>
                      <w:r w:rsidRPr="002E22F6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247CA6A6" w14:textId="3EA92624" w:rsidR="002E22F6" w:rsidRPr="00151581" w:rsidRDefault="007A3B67" w:rsidP="00151581">
                      <w:p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 xml:space="preserve">Moderately </w:t>
                      </w:r>
                      <w:r w:rsidR="00C55586" w:rsidRPr="00151581">
                        <w:rPr>
                          <w:sz w:val="31"/>
                          <w:szCs w:val="31"/>
                        </w:rPr>
                        <w:t>Resistant</w:t>
                      </w:r>
                      <w:r w:rsidR="002E22F6" w:rsidRPr="00151581">
                        <w:rPr>
                          <w:sz w:val="31"/>
                          <w:szCs w:val="31"/>
                        </w:rPr>
                        <w:t xml:space="preserve"> to Aphanomyces, Pythium and Fusarium root rot diseases as well as to </w:t>
                      </w:r>
                      <w:r w:rsidR="00C55586" w:rsidRPr="00151581">
                        <w:rPr>
                          <w:sz w:val="31"/>
                          <w:szCs w:val="31"/>
                        </w:rPr>
                        <w:t>Powdery Mildew</w:t>
                      </w:r>
                      <w:r w:rsidR="002E22F6" w:rsidRPr="00151581">
                        <w:rPr>
                          <w:sz w:val="31"/>
                          <w:szCs w:val="31"/>
                        </w:rPr>
                        <w:t>.</w:t>
                      </w:r>
                    </w:p>
                    <w:p w14:paraId="60A64CCF" w14:textId="327ECC5B" w:rsidR="00C435CD" w:rsidRPr="002F336F" w:rsidRDefault="00C435CD" w:rsidP="00AB127C">
                      <w:pPr>
                        <w:pStyle w:val="ListParagraph"/>
                        <w:rPr>
                          <w:color w:val="E36C0A" w:themeColor="accent6" w:themeShade="BF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35CC50" w14:textId="08C171FA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323109D0" w14:textId="7A61D409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5550C1DA" w14:textId="4D2BF106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575C57E1" w14:textId="23644519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121B1242" w14:textId="631685F3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705BF8E2" w14:textId="59C6EBE8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170A7888" w14:textId="48EDA0B1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390F4ADE" w14:textId="5B34E7D2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21535D70" w14:textId="3C969C96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6E3FCE93" w14:textId="7C84E199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1117865C" w14:textId="706A16CD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25436F3D" w14:textId="47A43A4A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2EC127D3" w14:textId="012E5F14" w:rsidR="008151F9" w:rsidRPr="009F1AC0" w:rsidRDefault="003D329B" w:rsidP="00D90F6C">
      <w:pPr>
        <w:rPr>
          <w:rFonts w:ascii="Arial" w:hAnsi="Arial"/>
          <w:color w:val="E36C0A" w:themeColor="accent6" w:themeShade="BF"/>
          <w:sz w:val="32"/>
        </w:rPr>
      </w:pPr>
      <w:r>
        <w:rPr>
          <w:noProof/>
        </w:rPr>
        <w:lastRenderedPageBreak/>
        <w:drawing>
          <wp:inline distT="0" distB="0" distL="0" distR="0" wp14:anchorId="6B022FBF" wp14:editId="293A7E9F">
            <wp:extent cx="3181350" cy="400685"/>
            <wp:effectExtent l="0" t="0" r="0" b="0"/>
            <wp:docPr id="883566011" name="Picture 883566011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99993" w14:textId="1D2B95A7" w:rsidR="008151F9" w:rsidRPr="009F1AC0" w:rsidRDefault="008151F9" w:rsidP="00D90F6C">
      <w:pPr>
        <w:rPr>
          <w:rFonts w:ascii="Arial" w:hAnsi="Arial"/>
          <w:color w:val="E36C0A" w:themeColor="accent6" w:themeShade="BF"/>
          <w:sz w:val="32"/>
        </w:rPr>
      </w:pPr>
    </w:p>
    <w:p w14:paraId="2C2F369A" w14:textId="2EF6949D" w:rsidR="008151F9" w:rsidRPr="003D329B" w:rsidRDefault="008151F9" w:rsidP="003D329B">
      <w:pPr>
        <w:rPr>
          <w:b/>
          <w:color w:val="E36C0A" w:themeColor="accent6" w:themeShade="BF"/>
          <w:sz w:val="28"/>
        </w:rPr>
      </w:pPr>
      <w:r w:rsidRPr="009F1AC0">
        <w:rPr>
          <w:b/>
          <w:color w:val="E36C0A" w:themeColor="accent6" w:themeShade="BF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390EE6" w14:textId="39E08655" w:rsidR="008151F9" w:rsidRPr="00B72247" w:rsidRDefault="00971DB1" w:rsidP="008151F9">
      <w:pPr>
        <w:pStyle w:val="NoSpacing"/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30432" behindDoc="0" locked="0" layoutInCell="1" allowOverlap="1" wp14:anchorId="538384B3" wp14:editId="133F439F">
            <wp:simplePos x="0" y="0"/>
            <wp:positionH relativeFrom="column">
              <wp:posOffset>4495800</wp:posOffset>
            </wp:positionH>
            <wp:positionV relativeFrom="paragraph">
              <wp:posOffset>503555</wp:posOffset>
            </wp:positionV>
            <wp:extent cx="2075882" cy="2098031"/>
            <wp:effectExtent l="0" t="0" r="635" b="0"/>
            <wp:wrapNone/>
            <wp:docPr id="1077915637" name="Picture 1" descr="A bowl of p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915637" name="Picture 1" descr="A bowl of pea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82" cy="209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B9D">
        <w:rPr>
          <w:b/>
          <w:sz w:val="40"/>
          <w:szCs w:val="40"/>
        </w:rPr>
        <w:t>G</w:t>
      </w:r>
      <w:r w:rsidR="00164BD4">
        <w:rPr>
          <w:b/>
          <w:sz w:val="40"/>
          <w:szCs w:val="40"/>
        </w:rPr>
        <w:t>reen</w:t>
      </w:r>
      <w:r w:rsidR="003548D1">
        <w:rPr>
          <w:b/>
          <w:sz w:val="40"/>
          <w:szCs w:val="40"/>
        </w:rPr>
        <w:t xml:space="preserve"> </w:t>
      </w:r>
      <w:r w:rsidR="008151F9" w:rsidRPr="00B72247">
        <w:rPr>
          <w:b/>
          <w:sz w:val="40"/>
          <w:szCs w:val="40"/>
        </w:rPr>
        <w:t xml:space="preserve">Pea Variety </w:t>
      </w:r>
      <w:r w:rsidR="00151581">
        <w:rPr>
          <w:b/>
          <w:sz w:val="40"/>
          <w:szCs w:val="40"/>
        </w:rPr>
        <w:t>FP2269</w:t>
      </w:r>
      <w:r w:rsidR="008151F9" w:rsidRPr="00B72247">
        <w:rPr>
          <w:b/>
          <w:sz w:val="40"/>
          <w:szCs w:val="40"/>
        </w:rPr>
        <w:t xml:space="preserve"> </w:t>
      </w:r>
      <w:r w:rsidR="009F5632" w:rsidRPr="00B72247">
        <w:rPr>
          <w:b/>
          <w:sz w:val="40"/>
          <w:szCs w:val="40"/>
        </w:rPr>
        <w:t xml:space="preserve">                                                       </w:t>
      </w:r>
      <w:r w:rsidR="003548D1">
        <w:rPr>
          <w:b/>
          <w:sz w:val="40"/>
          <w:szCs w:val="40"/>
        </w:rPr>
        <w:t xml:space="preserve"> </w:t>
      </w:r>
      <w:r w:rsidR="009F5632" w:rsidRPr="00B72247">
        <w:rPr>
          <w:b/>
          <w:sz w:val="40"/>
          <w:szCs w:val="40"/>
        </w:rPr>
        <w:t xml:space="preserve"> </w:t>
      </w:r>
      <w:r w:rsidR="003548D1">
        <w:rPr>
          <w:b/>
          <w:sz w:val="40"/>
          <w:szCs w:val="40"/>
        </w:rPr>
        <w:t xml:space="preserve"> </w:t>
      </w:r>
      <w:r w:rsidR="003548D1">
        <w:rPr>
          <w:b/>
          <w:sz w:val="32"/>
          <w:szCs w:val="32"/>
        </w:rPr>
        <w:t>T</w:t>
      </w:r>
      <w:r w:rsidR="008151F9" w:rsidRPr="00B72247">
        <w:rPr>
          <w:b/>
          <w:sz w:val="32"/>
          <w:szCs w:val="32"/>
        </w:rPr>
        <w:t>echnical Data</w:t>
      </w:r>
    </w:p>
    <w:p w14:paraId="1F43FCB4" w14:textId="1EF6A678" w:rsidR="00F739AD" w:rsidRPr="009F1AC0" w:rsidRDefault="00F739AD" w:rsidP="008151F9">
      <w:pPr>
        <w:pStyle w:val="NoSpacing"/>
        <w:rPr>
          <w:b/>
          <w:color w:val="E36C0A" w:themeColor="accent6" w:themeShade="BF"/>
          <w:sz w:val="32"/>
        </w:rPr>
      </w:pPr>
    </w:p>
    <w:p w14:paraId="00CDDA62" w14:textId="11A287CE" w:rsidR="008151F9" w:rsidRPr="009F1AC0" w:rsidRDefault="008151F9" w:rsidP="008151F9">
      <w:pPr>
        <w:pStyle w:val="NoSpacing"/>
        <w:ind w:left="810" w:hanging="810"/>
        <w:rPr>
          <w:b/>
          <w:color w:val="E36C0A" w:themeColor="accent6" w:themeShade="BF"/>
          <w:sz w:val="32"/>
        </w:rPr>
      </w:pPr>
    </w:p>
    <w:p w14:paraId="4F0BC90C" w14:textId="2C32B7FB" w:rsidR="008151F9" w:rsidRPr="00597799" w:rsidRDefault="008151F9" w:rsidP="00AB127C">
      <w:pPr>
        <w:pStyle w:val="NoSpacing"/>
        <w:spacing w:line="276" w:lineRule="auto"/>
        <w:ind w:left="810" w:hanging="810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>Features and Advantages</w:t>
      </w:r>
      <w:bookmarkStart w:id="8" w:name="_Hlk153356294"/>
    </w:p>
    <w:p w14:paraId="35620789" w14:textId="55C17DAF" w:rsidR="00151581" w:rsidRPr="00971DB1" w:rsidRDefault="007A3B67" w:rsidP="00151581">
      <w:pPr>
        <w:pStyle w:val="ListParagraph"/>
        <w:numPr>
          <w:ilvl w:val="0"/>
          <w:numId w:val="8"/>
        </w:numPr>
        <w:ind w:left="630"/>
        <w:rPr>
          <w:bCs/>
          <w:sz w:val="31"/>
          <w:szCs w:val="31"/>
        </w:rPr>
      </w:pPr>
      <w:r>
        <w:rPr>
          <w:bCs/>
          <w:sz w:val="31"/>
          <w:szCs w:val="31"/>
        </w:rPr>
        <w:t>Early season Pea Variety</w:t>
      </w:r>
    </w:p>
    <w:p w14:paraId="17DD17C8" w14:textId="77777777" w:rsidR="004D7DAA" w:rsidRPr="004D7DAA" w:rsidRDefault="00151581" w:rsidP="00151581">
      <w:pPr>
        <w:pStyle w:val="ListParagraph"/>
        <w:numPr>
          <w:ilvl w:val="0"/>
          <w:numId w:val="8"/>
        </w:numPr>
        <w:ind w:left="630"/>
        <w:rPr>
          <w:b/>
          <w:sz w:val="31"/>
          <w:szCs w:val="31"/>
        </w:rPr>
      </w:pPr>
      <w:r>
        <w:rPr>
          <w:sz w:val="31"/>
          <w:szCs w:val="31"/>
        </w:rPr>
        <w:t>R</w:t>
      </w:r>
      <w:r w:rsidRPr="005E3E02">
        <w:rPr>
          <w:sz w:val="31"/>
          <w:szCs w:val="31"/>
        </w:rPr>
        <w:t>esistance to</w:t>
      </w:r>
      <w:r>
        <w:rPr>
          <w:sz w:val="31"/>
          <w:szCs w:val="31"/>
        </w:rPr>
        <w:t xml:space="preserve"> foliar diseases</w:t>
      </w:r>
      <w:r w:rsidR="00532026">
        <w:rPr>
          <w:sz w:val="31"/>
          <w:szCs w:val="31"/>
        </w:rPr>
        <w:t xml:space="preserve"> </w:t>
      </w:r>
      <w:proofErr w:type="gramStart"/>
      <w:r>
        <w:rPr>
          <w:sz w:val="31"/>
          <w:szCs w:val="31"/>
        </w:rPr>
        <w:t>important</w:t>
      </w:r>
      <w:proofErr w:type="gramEnd"/>
      <w:r>
        <w:rPr>
          <w:sz w:val="31"/>
          <w:szCs w:val="31"/>
        </w:rPr>
        <w:t xml:space="preserve"> </w:t>
      </w:r>
    </w:p>
    <w:p w14:paraId="39E3F72F" w14:textId="57011506" w:rsidR="007A3B67" w:rsidRDefault="00151581" w:rsidP="007A3B67">
      <w:pPr>
        <w:pStyle w:val="ListParagraph"/>
        <w:ind w:left="630"/>
        <w:rPr>
          <w:sz w:val="31"/>
          <w:szCs w:val="31"/>
        </w:rPr>
      </w:pPr>
      <w:r>
        <w:rPr>
          <w:sz w:val="31"/>
          <w:szCs w:val="31"/>
        </w:rPr>
        <w:t>in the Midwest</w:t>
      </w:r>
      <w:r w:rsidRPr="005E3E02">
        <w:rPr>
          <w:sz w:val="31"/>
          <w:szCs w:val="31"/>
        </w:rPr>
        <w:t>.</w:t>
      </w:r>
    </w:p>
    <w:p w14:paraId="403EDB2E" w14:textId="62BB93AD" w:rsidR="007A3B67" w:rsidRPr="00971DB1" w:rsidRDefault="007A3B67" w:rsidP="007A3B67">
      <w:pPr>
        <w:pStyle w:val="ListParagraph"/>
        <w:numPr>
          <w:ilvl w:val="0"/>
          <w:numId w:val="8"/>
        </w:numPr>
        <w:ind w:left="630"/>
        <w:rPr>
          <w:bCs/>
          <w:sz w:val="31"/>
          <w:szCs w:val="31"/>
        </w:rPr>
      </w:pPr>
      <w:r>
        <w:rPr>
          <w:bCs/>
          <w:sz w:val="31"/>
          <w:szCs w:val="31"/>
        </w:rPr>
        <w:t>Competitive Yield</w:t>
      </w:r>
    </w:p>
    <w:p w14:paraId="76D7CD79" w14:textId="77777777" w:rsidR="008151F9" w:rsidRDefault="008151F9" w:rsidP="008151F9">
      <w:pPr>
        <w:pStyle w:val="NoSpacing"/>
        <w:spacing w:line="276" w:lineRule="auto"/>
        <w:ind w:left="360" w:hanging="360"/>
        <w:rPr>
          <w:bCs/>
          <w:color w:val="76923C" w:themeColor="accent3" w:themeShade="BF"/>
          <w:sz w:val="28"/>
          <w:szCs w:val="28"/>
        </w:rPr>
      </w:pPr>
    </w:p>
    <w:p w14:paraId="1C838294" w14:textId="77777777" w:rsidR="003D329B" w:rsidRPr="009D6B9D" w:rsidRDefault="003D329B" w:rsidP="008151F9">
      <w:pPr>
        <w:pStyle w:val="NoSpacing"/>
        <w:spacing w:line="276" w:lineRule="auto"/>
        <w:ind w:left="360" w:hanging="360"/>
        <w:rPr>
          <w:bCs/>
          <w:color w:val="76923C" w:themeColor="accent3" w:themeShade="BF"/>
          <w:sz w:val="28"/>
          <w:szCs w:val="28"/>
        </w:rPr>
      </w:pPr>
    </w:p>
    <w:p w14:paraId="4FF29F6E" w14:textId="77777777" w:rsidR="008151F9" w:rsidRPr="00FD357C" w:rsidRDefault="008151F9" w:rsidP="008151F9">
      <w:pPr>
        <w:pStyle w:val="NoSpacing"/>
        <w:spacing w:line="276" w:lineRule="auto"/>
        <w:rPr>
          <w:b/>
          <w:sz w:val="28"/>
          <w:szCs w:val="28"/>
        </w:rPr>
      </w:pPr>
      <w:r w:rsidRPr="00FD357C">
        <w:rPr>
          <w:b/>
          <w:sz w:val="28"/>
          <w:szCs w:val="28"/>
        </w:rPr>
        <w:t xml:space="preserve">Plant Characteristics: </w:t>
      </w:r>
    </w:p>
    <w:bookmarkEnd w:id="8"/>
    <w:p w14:paraId="6D2D0191" w14:textId="7A675E92" w:rsidR="00C34813" w:rsidRPr="00FD357C" w:rsidRDefault="008151F9" w:rsidP="008151F9">
      <w:pPr>
        <w:pStyle w:val="NoSpacing"/>
        <w:spacing w:line="276" w:lineRule="auto"/>
        <w:rPr>
          <w:b/>
          <w:sz w:val="28"/>
          <w:szCs w:val="28"/>
        </w:rPr>
      </w:pPr>
      <w:r w:rsidRPr="00FD357C">
        <w:rPr>
          <w:b/>
          <w:sz w:val="28"/>
          <w:szCs w:val="28"/>
        </w:rPr>
        <w:t xml:space="preserve">Plant Height: </w:t>
      </w:r>
      <w:r w:rsidR="00151581">
        <w:rPr>
          <w:bCs/>
          <w:sz w:val="28"/>
          <w:szCs w:val="28"/>
        </w:rPr>
        <w:t>12.</w:t>
      </w:r>
      <w:r w:rsidR="003D329B">
        <w:rPr>
          <w:bCs/>
          <w:sz w:val="28"/>
          <w:szCs w:val="28"/>
        </w:rPr>
        <w:t>3</w:t>
      </w:r>
      <w:r w:rsidR="009969D6">
        <w:rPr>
          <w:bCs/>
          <w:sz w:val="28"/>
          <w:szCs w:val="28"/>
        </w:rPr>
        <w:t>”</w:t>
      </w:r>
      <w:r w:rsidR="00FD357C" w:rsidRPr="00FD357C">
        <w:rPr>
          <w:bCs/>
          <w:sz w:val="28"/>
          <w:szCs w:val="28"/>
        </w:rPr>
        <w:tab/>
      </w:r>
      <w:r w:rsidR="00AB127C" w:rsidRPr="00FD357C">
        <w:rPr>
          <w:bCs/>
          <w:sz w:val="28"/>
          <w:szCs w:val="28"/>
        </w:rPr>
        <w:tab/>
      </w:r>
      <w:r w:rsidR="003D329B" w:rsidRPr="003D329B">
        <w:rPr>
          <w:b/>
          <w:sz w:val="28"/>
          <w:szCs w:val="28"/>
        </w:rPr>
        <w:t>Vine Length</w:t>
      </w:r>
      <w:r w:rsidR="003D329B">
        <w:rPr>
          <w:bCs/>
          <w:sz w:val="28"/>
          <w:szCs w:val="28"/>
        </w:rPr>
        <w:t>: 13.1”</w:t>
      </w:r>
      <w:r w:rsidR="003D329B">
        <w:rPr>
          <w:bCs/>
          <w:sz w:val="28"/>
          <w:szCs w:val="28"/>
        </w:rPr>
        <w:tab/>
      </w:r>
      <w:r w:rsidR="003D329B">
        <w:rPr>
          <w:bCs/>
          <w:sz w:val="28"/>
          <w:szCs w:val="28"/>
        </w:rPr>
        <w:tab/>
      </w:r>
      <w:r w:rsidRPr="00FD357C">
        <w:rPr>
          <w:b/>
          <w:sz w:val="28"/>
          <w:szCs w:val="28"/>
        </w:rPr>
        <w:t xml:space="preserve">Leaf Type: </w:t>
      </w:r>
      <w:proofErr w:type="spellStart"/>
      <w:r w:rsidRPr="00FD357C">
        <w:rPr>
          <w:bCs/>
          <w:sz w:val="28"/>
          <w:szCs w:val="28"/>
        </w:rPr>
        <w:t>Afila</w:t>
      </w:r>
      <w:proofErr w:type="spellEnd"/>
      <w:r w:rsidRPr="00FD357C">
        <w:rPr>
          <w:b/>
          <w:sz w:val="28"/>
          <w:szCs w:val="28"/>
        </w:rPr>
        <w:tab/>
      </w:r>
    </w:p>
    <w:p w14:paraId="0DE19315" w14:textId="7ADB2077" w:rsidR="00BB09B5" w:rsidRPr="009D6B9D" w:rsidRDefault="008151F9" w:rsidP="008151F9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  <w:r w:rsidRPr="00FD357C">
        <w:rPr>
          <w:b/>
          <w:sz w:val="28"/>
          <w:szCs w:val="28"/>
        </w:rPr>
        <w:t xml:space="preserve">Vine Type: </w:t>
      </w:r>
      <w:r w:rsidR="00151581">
        <w:rPr>
          <w:bCs/>
          <w:sz w:val="28"/>
          <w:szCs w:val="28"/>
        </w:rPr>
        <w:t>D</w:t>
      </w:r>
      <w:r w:rsidRPr="00FD357C">
        <w:rPr>
          <w:bCs/>
          <w:sz w:val="28"/>
          <w:szCs w:val="28"/>
        </w:rPr>
        <w:t>eterminant</w:t>
      </w:r>
      <w:r w:rsidR="00C34813" w:rsidRPr="009D6B9D">
        <w:rPr>
          <w:bCs/>
          <w:color w:val="76923C" w:themeColor="accent3" w:themeShade="BF"/>
          <w:sz w:val="28"/>
          <w:szCs w:val="28"/>
        </w:rPr>
        <w:tab/>
      </w:r>
      <w:r w:rsidR="00151581">
        <w:rPr>
          <w:bCs/>
          <w:color w:val="76923C" w:themeColor="accent3" w:themeShade="BF"/>
          <w:sz w:val="28"/>
          <w:szCs w:val="28"/>
        </w:rPr>
        <w:tab/>
      </w:r>
      <w:r w:rsidRPr="005B181F">
        <w:rPr>
          <w:b/>
          <w:sz w:val="28"/>
          <w:szCs w:val="28"/>
        </w:rPr>
        <w:t>Foliage color:</w:t>
      </w:r>
      <w:r w:rsidRPr="005B181F">
        <w:rPr>
          <w:bCs/>
          <w:sz w:val="28"/>
          <w:szCs w:val="28"/>
        </w:rPr>
        <w:t xml:space="preserve"> </w:t>
      </w:r>
      <w:r w:rsidR="009969D6">
        <w:rPr>
          <w:bCs/>
          <w:sz w:val="28"/>
          <w:szCs w:val="28"/>
        </w:rPr>
        <w:t>light</w:t>
      </w:r>
      <w:r w:rsidR="005B181F" w:rsidRPr="005B181F">
        <w:rPr>
          <w:bCs/>
          <w:sz w:val="28"/>
          <w:szCs w:val="28"/>
        </w:rPr>
        <w:t xml:space="preserve"> </w:t>
      </w:r>
      <w:r w:rsidRPr="005B181F">
        <w:rPr>
          <w:bCs/>
          <w:sz w:val="28"/>
          <w:szCs w:val="28"/>
        </w:rPr>
        <w:t>green</w:t>
      </w:r>
      <w:r w:rsidRPr="009D6B9D">
        <w:rPr>
          <w:bCs/>
          <w:color w:val="76923C" w:themeColor="accent3" w:themeShade="BF"/>
          <w:sz w:val="28"/>
          <w:szCs w:val="28"/>
        </w:rPr>
        <w:tab/>
      </w:r>
      <w:r w:rsidRPr="00FD357C">
        <w:rPr>
          <w:b/>
          <w:sz w:val="28"/>
          <w:szCs w:val="28"/>
        </w:rPr>
        <w:t>Pod color:</w:t>
      </w:r>
      <w:r w:rsidRPr="00FD357C">
        <w:rPr>
          <w:bCs/>
          <w:sz w:val="28"/>
          <w:szCs w:val="28"/>
        </w:rPr>
        <w:t xml:space="preserve"> </w:t>
      </w:r>
      <w:r w:rsidR="009969D6">
        <w:rPr>
          <w:bCs/>
          <w:sz w:val="28"/>
          <w:szCs w:val="28"/>
        </w:rPr>
        <w:t>Light</w:t>
      </w:r>
      <w:r w:rsidR="00FD357C" w:rsidRPr="00FD357C">
        <w:rPr>
          <w:bCs/>
          <w:sz w:val="28"/>
          <w:szCs w:val="28"/>
        </w:rPr>
        <w:t xml:space="preserve"> </w:t>
      </w:r>
      <w:r w:rsidRPr="00FD357C">
        <w:rPr>
          <w:bCs/>
          <w:sz w:val="28"/>
          <w:szCs w:val="28"/>
        </w:rPr>
        <w:t>green</w:t>
      </w:r>
      <w:r w:rsidRPr="00FD357C">
        <w:rPr>
          <w:b/>
          <w:sz w:val="28"/>
          <w:szCs w:val="28"/>
        </w:rPr>
        <w:t xml:space="preserve"> </w:t>
      </w:r>
    </w:p>
    <w:p w14:paraId="79EB26F5" w14:textId="72F911B6" w:rsidR="008151F9" w:rsidRPr="009D6B9D" w:rsidRDefault="008151F9" w:rsidP="008151F9">
      <w:pPr>
        <w:pStyle w:val="NoSpacing"/>
        <w:spacing w:line="276" w:lineRule="auto"/>
        <w:rPr>
          <w:bCs/>
          <w:color w:val="76923C" w:themeColor="accent3" w:themeShade="BF"/>
          <w:sz w:val="28"/>
          <w:szCs w:val="28"/>
        </w:rPr>
      </w:pPr>
      <w:r w:rsidRPr="00597799">
        <w:rPr>
          <w:b/>
          <w:sz w:val="28"/>
          <w:szCs w:val="28"/>
        </w:rPr>
        <w:t xml:space="preserve">Pods per node: </w:t>
      </w:r>
      <w:r w:rsidR="003D329B">
        <w:rPr>
          <w:bCs/>
          <w:sz w:val="28"/>
          <w:szCs w:val="28"/>
        </w:rPr>
        <w:t>1</w:t>
      </w:r>
      <w:r w:rsidR="00B93A99">
        <w:rPr>
          <w:bCs/>
          <w:sz w:val="28"/>
          <w:szCs w:val="28"/>
        </w:rPr>
        <w:t>-2</w:t>
      </w:r>
      <w:r w:rsidRPr="00597799">
        <w:rPr>
          <w:bCs/>
          <w:sz w:val="28"/>
          <w:szCs w:val="28"/>
        </w:rPr>
        <w:tab/>
      </w:r>
      <w:r w:rsidR="00C34813" w:rsidRPr="009D6B9D">
        <w:rPr>
          <w:bCs/>
          <w:color w:val="76923C" w:themeColor="accent3" w:themeShade="BF"/>
          <w:sz w:val="28"/>
          <w:szCs w:val="28"/>
        </w:rPr>
        <w:tab/>
      </w:r>
      <w:r w:rsidRPr="00597799">
        <w:rPr>
          <w:b/>
          <w:sz w:val="28"/>
          <w:szCs w:val="28"/>
        </w:rPr>
        <w:t xml:space="preserve">Pod Length: </w:t>
      </w:r>
      <w:r w:rsidR="00B93A99">
        <w:rPr>
          <w:bCs/>
          <w:sz w:val="28"/>
          <w:szCs w:val="28"/>
        </w:rPr>
        <w:t>1.92</w:t>
      </w:r>
      <w:r w:rsidRPr="00597799">
        <w:rPr>
          <w:bCs/>
          <w:sz w:val="28"/>
          <w:szCs w:val="28"/>
        </w:rPr>
        <w:t xml:space="preserve"> in</w:t>
      </w:r>
      <w:r w:rsidRPr="00597799">
        <w:rPr>
          <w:b/>
          <w:sz w:val="28"/>
          <w:szCs w:val="28"/>
        </w:rPr>
        <w:tab/>
      </w:r>
      <w:r w:rsidRPr="009D6B9D">
        <w:rPr>
          <w:b/>
          <w:color w:val="76923C" w:themeColor="accent3" w:themeShade="BF"/>
          <w:sz w:val="28"/>
          <w:szCs w:val="28"/>
        </w:rPr>
        <w:tab/>
      </w:r>
      <w:r w:rsidRPr="00597799">
        <w:rPr>
          <w:b/>
          <w:sz w:val="28"/>
          <w:szCs w:val="28"/>
        </w:rPr>
        <w:t xml:space="preserve">Berries per pod: </w:t>
      </w:r>
      <w:r w:rsidR="002E7ECB">
        <w:rPr>
          <w:bCs/>
          <w:sz w:val="28"/>
          <w:szCs w:val="28"/>
        </w:rPr>
        <w:t>4.7</w:t>
      </w:r>
    </w:p>
    <w:p w14:paraId="088A9BA2" w14:textId="29B08461" w:rsidR="008151F9" w:rsidRPr="009D6B9D" w:rsidRDefault="008151F9" w:rsidP="008151F9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  <w:r w:rsidRPr="009D6B9D">
        <w:rPr>
          <w:b/>
          <w:color w:val="76923C" w:themeColor="accent3" w:themeShade="BF"/>
          <w:sz w:val="28"/>
          <w:szCs w:val="28"/>
        </w:rPr>
        <w:tab/>
      </w:r>
      <w:r w:rsidRPr="009D6B9D">
        <w:rPr>
          <w:b/>
          <w:color w:val="76923C" w:themeColor="accent3" w:themeShade="BF"/>
          <w:sz w:val="28"/>
          <w:szCs w:val="28"/>
        </w:rPr>
        <w:tab/>
      </w:r>
    </w:p>
    <w:p w14:paraId="4881480E" w14:textId="77777777" w:rsidR="008151F9" w:rsidRPr="00597799" w:rsidRDefault="008151F9" w:rsidP="008151F9">
      <w:pPr>
        <w:pStyle w:val="NoSpacing"/>
        <w:spacing w:line="276" w:lineRule="auto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 xml:space="preserve">Plant Description: </w:t>
      </w:r>
    </w:p>
    <w:p w14:paraId="22B60F63" w14:textId="08C1C219" w:rsidR="008151F9" w:rsidRPr="009D6B9D" w:rsidRDefault="002E7ECB" w:rsidP="008151F9">
      <w:pPr>
        <w:spacing w:line="276" w:lineRule="auto"/>
        <w:rPr>
          <w:color w:val="76923C" w:themeColor="accent3" w:themeShade="BF"/>
          <w:sz w:val="28"/>
          <w:szCs w:val="28"/>
        </w:rPr>
      </w:pPr>
      <w:r>
        <w:rPr>
          <w:sz w:val="28"/>
          <w:szCs w:val="28"/>
        </w:rPr>
        <w:t>FP2269</w:t>
      </w:r>
      <w:r w:rsidR="00597799" w:rsidRPr="00597799">
        <w:rPr>
          <w:sz w:val="28"/>
          <w:szCs w:val="28"/>
        </w:rPr>
        <w:t xml:space="preserve"> is </w:t>
      </w:r>
      <w:r>
        <w:rPr>
          <w:sz w:val="28"/>
          <w:szCs w:val="28"/>
        </w:rPr>
        <w:t>one of the earliest</w:t>
      </w:r>
      <w:r w:rsidR="003548D1" w:rsidRPr="00597799">
        <w:rPr>
          <w:sz w:val="28"/>
          <w:szCs w:val="28"/>
        </w:rPr>
        <w:t xml:space="preserve"> shell</w:t>
      </w:r>
      <w:r w:rsidR="008151F9" w:rsidRPr="00597799">
        <w:rPr>
          <w:sz w:val="28"/>
          <w:szCs w:val="28"/>
        </w:rPr>
        <w:t xml:space="preserve"> pea </w:t>
      </w:r>
      <w:r>
        <w:rPr>
          <w:sz w:val="28"/>
          <w:szCs w:val="28"/>
        </w:rPr>
        <w:t>varieties for planting, which is critical to start processing early in the year</w:t>
      </w:r>
      <w:r w:rsidR="008151F9" w:rsidRPr="00597799">
        <w:rPr>
          <w:sz w:val="28"/>
          <w:szCs w:val="28"/>
        </w:rPr>
        <w:t xml:space="preserve">. </w:t>
      </w:r>
      <w:r w:rsidR="009969D6">
        <w:rPr>
          <w:sz w:val="28"/>
          <w:szCs w:val="28"/>
        </w:rPr>
        <w:t>Pods</w:t>
      </w:r>
      <w:r w:rsidR="000B202B">
        <w:rPr>
          <w:sz w:val="28"/>
          <w:szCs w:val="28"/>
        </w:rPr>
        <w:t xml:space="preserve"> and</w:t>
      </w:r>
      <w:r w:rsidR="008151F9" w:rsidRPr="00D85ECC">
        <w:rPr>
          <w:sz w:val="28"/>
          <w:szCs w:val="28"/>
        </w:rPr>
        <w:t xml:space="preserve"> berries are </w:t>
      </w:r>
      <w:r w:rsidR="009969D6">
        <w:rPr>
          <w:sz w:val="28"/>
          <w:szCs w:val="28"/>
        </w:rPr>
        <w:t xml:space="preserve">light </w:t>
      </w:r>
      <w:r w:rsidR="008151F9" w:rsidRPr="00D85ECC">
        <w:rPr>
          <w:sz w:val="28"/>
          <w:szCs w:val="28"/>
        </w:rPr>
        <w:t>green in color</w:t>
      </w:r>
      <w:r w:rsidR="000B202B">
        <w:rPr>
          <w:sz w:val="28"/>
          <w:szCs w:val="28"/>
        </w:rPr>
        <w:t>. The</w:t>
      </w:r>
      <w:r w:rsidR="008151F9" w:rsidRPr="00D85ECC">
        <w:rPr>
          <w:sz w:val="28"/>
          <w:szCs w:val="28"/>
        </w:rPr>
        <w:t xml:space="preserve"> average</w:t>
      </w:r>
      <w:r w:rsidR="000B202B">
        <w:rPr>
          <w:sz w:val="28"/>
          <w:szCs w:val="28"/>
        </w:rPr>
        <w:t xml:space="preserve"> </w:t>
      </w:r>
      <w:proofErr w:type="gramStart"/>
      <w:r w:rsidR="000B202B">
        <w:rPr>
          <w:sz w:val="28"/>
          <w:szCs w:val="28"/>
        </w:rPr>
        <w:t>berries</w:t>
      </w:r>
      <w:r w:rsidR="008151F9" w:rsidRPr="00D85ECC">
        <w:rPr>
          <w:sz w:val="28"/>
          <w:szCs w:val="28"/>
        </w:rPr>
        <w:t xml:space="preserve"> sieve</w:t>
      </w:r>
      <w:proofErr w:type="gramEnd"/>
      <w:r w:rsidR="008151F9" w:rsidRPr="00D85ECC">
        <w:rPr>
          <w:sz w:val="28"/>
          <w:szCs w:val="28"/>
        </w:rPr>
        <w:t xml:space="preserve"> size of </w:t>
      </w:r>
      <w:r>
        <w:rPr>
          <w:sz w:val="28"/>
          <w:szCs w:val="28"/>
        </w:rPr>
        <w:t>4.3</w:t>
      </w:r>
      <w:r w:rsidR="003D329B">
        <w:rPr>
          <w:sz w:val="28"/>
          <w:szCs w:val="28"/>
        </w:rPr>
        <w:t>6</w:t>
      </w:r>
      <w:r w:rsidR="008151F9" w:rsidRPr="00D85ECC">
        <w:rPr>
          <w:sz w:val="28"/>
          <w:szCs w:val="28"/>
        </w:rPr>
        <w:t xml:space="preserve"> </w:t>
      </w:r>
      <w:r>
        <w:rPr>
          <w:sz w:val="28"/>
          <w:szCs w:val="28"/>
        </w:rPr>
        <w:t>while maintaining</w:t>
      </w:r>
      <w:r w:rsidR="008151F9" w:rsidRPr="00D85ECC">
        <w:rPr>
          <w:sz w:val="28"/>
          <w:szCs w:val="28"/>
        </w:rPr>
        <w:t xml:space="preserve"> quality </w:t>
      </w:r>
      <w:r w:rsidR="009969D6">
        <w:rPr>
          <w:sz w:val="28"/>
          <w:szCs w:val="28"/>
        </w:rPr>
        <w:t xml:space="preserve">for </w:t>
      </w:r>
      <w:r w:rsidR="007A3B67">
        <w:rPr>
          <w:sz w:val="28"/>
          <w:szCs w:val="28"/>
        </w:rPr>
        <w:t xml:space="preserve">freezing and </w:t>
      </w:r>
      <w:r w:rsidR="008151F9" w:rsidRPr="00D85ECC">
        <w:rPr>
          <w:sz w:val="28"/>
          <w:szCs w:val="28"/>
        </w:rPr>
        <w:t xml:space="preserve">canning. </w:t>
      </w:r>
    </w:p>
    <w:p w14:paraId="0EDA4E51" w14:textId="77777777" w:rsidR="00AB127C" w:rsidRPr="009D6B9D" w:rsidRDefault="00AB127C" w:rsidP="008151F9">
      <w:pPr>
        <w:spacing w:line="276" w:lineRule="auto"/>
        <w:rPr>
          <w:color w:val="76923C" w:themeColor="accent3" w:themeShade="BF"/>
          <w:sz w:val="28"/>
          <w:szCs w:val="28"/>
        </w:rPr>
      </w:pPr>
    </w:p>
    <w:p w14:paraId="3D791BB0" w14:textId="0A5EF4FE" w:rsidR="008151F9" w:rsidRPr="00D85ECC" w:rsidRDefault="008151F9" w:rsidP="008151F9">
      <w:pPr>
        <w:pStyle w:val="NoSpacing"/>
        <w:spacing w:line="276" w:lineRule="auto"/>
        <w:rPr>
          <w:b/>
          <w:sz w:val="28"/>
          <w:szCs w:val="28"/>
        </w:rPr>
      </w:pPr>
      <w:r w:rsidRPr="00D85ECC">
        <w:rPr>
          <w:b/>
          <w:sz w:val="28"/>
          <w:szCs w:val="28"/>
        </w:rPr>
        <w:t xml:space="preserve">Disease Responses: </w:t>
      </w:r>
      <w:r w:rsidR="002E7ECB">
        <w:rPr>
          <w:sz w:val="28"/>
          <w:szCs w:val="28"/>
        </w:rPr>
        <w:t xml:space="preserve">Susceptible to root rot but resistant </w:t>
      </w:r>
      <w:r w:rsidR="004458C8">
        <w:rPr>
          <w:sz w:val="28"/>
          <w:szCs w:val="28"/>
        </w:rPr>
        <w:t>Fusarium Wilt and</w:t>
      </w:r>
      <w:r w:rsidR="002E7ECB">
        <w:rPr>
          <w:sz w:val="28"/>
          <w:szCs w:val="28"/>
        </w:rPr>
        <w:t xml:space="preserve"> foliar diseases including Powdery Mildew, Downy Mildew, </w:t>
      </w:r>
      <w:r w:rsidR="004458C8">
        <w:rPr>
          <w:sz w:val="28"/>
          <w:szCs w:val="28"/>
        </w:rPr>
        <w:t>Ascochyta Blight</w:t>
      </w:r>
      <w:r w:rsidR="000B202B">
        <w:rPr>
          <w:sz w:val="28"/>
          <w:szCs w:val="28"/>
        </w:rPr>
        <w:t>.</w:t>
      </w:r>
      <w:r w:rsidR="004458C8">
        <w:rPr>
          <w:sz w:val="28"/>
          <w:szCs w:val="28"/>
        </w:rPr>
        <w:t xml:space="preserve"> It is similarly resistant to Pea Seedborne Mosaic Virus and Pea Enation Mosaic Virus.</w:t>
      </w:r>
    </w:p>
    <w:p w14:paraId="1A33AB01" w14:textId="77777777" w:rsidR="008151F9" w:rsidRPr="009D6B9D" w:rsidRDefault="008151F9" w:rsidP="008151F9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</w:p>
    <w:p w14:paraId="4B34165C" w14:textId="39299716" w:rsidR="008151F9" w:rsidRPr="00D85ECC" w:rsidRDefault="008151F9" w:rsidP="008151F9">
      <w:pPr>
        <w:pStyle w:val="NoSpacing"/>
        <w:spacing w:line="276" w:lineRule="auto"/>
        <w:rPr>
          <w:b/>
          <w:sz w:val="28"/>
          <w:szCs w:val="28"/>
        </w:rPr>
      </w:pPr>
      <w:bookmarkStart w:id="9" w:name="_Hlk153360009"/>
      <w:r w:rsidRPr="00D85ECC">
        <w:rPr>
          <w:b/>
          <w:sz w:val="28"/>
          <w:szCs w:val="28"/>
        </w:rPr>
        <w:t>Maturity</w:t>
      </w:r>
      <w:r w:rsidR="00D85ECC" w:rsidRPr="00D85ECC">
        <w:rPr>
          <w:b/>
          <w:sz w:val="28"/>
          <w:szCs w:val="28"/>
        </w:rPr>
        <w:t xml:space="preserve"> (Average </w:t>
      </w:r>
      <w:r w:rsidR="00D85ECC">
        <w:rPr>
          <w:b/>
          <w:sz w:val="28"/>
          <w:szCs w:val="28"/>
        </w:rPr>
        <w:t>from</w:t>
      </w:r>
      <w:r w:rsidR="00D85ECC" w:rsidRPr="00D85ECC">
        <w:rPr>
          <w:b/>
          <w:sz w:val="28"/>
          <w:szCs w:val="28"/>
        </w:rPr>
        <w:t xml:space="preserve"> early and late plantings)</w:t>
      </w:r>
      <w:r w:rsidRPr="00D85ECC">
        <w:rPr>
          <w:b/>
          <w:sz w:val="28"/>
          <w:szCs w:val="28"/>
        </w:rPr>
        <w:t xml:space="preserve">: </w:t>
      </w:r>
    </w:p>
    <w:bookmarkEnd w:id="9"/>
    <w:p w14:paraId="284AAED3" w14:textId="3262CA3D" w:rsidR="008151F9" w:rsidRPr="00D85ECC" w:rsidRDefault="008151F9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D85ECC">
        <w:rPr>
          <w:b/>
          <w:sz w:val="28"/>
          <w:szCs w:val="28"/>
        </w:rPr>
        <w:t xml:space="preserve">Emergence: </w:t>
      </w:r>
      <w:r w:rsidRPr="00D85ECC">
        <w:rPr>
          <w:bCs/>
          <w:sz w:val="28"/>
          <w:szCs w:val="28"/>
        </w:rPr>
        <w:t>Normal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>HU to 1</w:t>
      </w:r>
      <w:r w:rsidRPr="00D85ECC">
        <w:rPr>
          <w:b/>
          <w:bCs/>
          <w:sz w:val="28"/>
          <w:szCs w:val="28"/>
          <w:vertAlign w:val="superscript"/>
        </w:rPr>
        <w:t>st</w:t>
      </w:r>
      <w:r w:rsidRPr="00D85ECC">
        <w:rPr>
          <w:b/>
          <w:bCs/>
          <w:sz w:val="28"/>
          <w:szCs w:val="28"/>
        </w:rPr>
        <w:t xml:space="preserve"> Bloom: </w:t>
      </w:r>
      <w:r w:rsidR="004458C8">
        <w:rPr>
          <w:sz w:val="28"/>
          <w:szCs w:val="28"/>
        </w:rPr>
        <w:t>712</w:t>
      </w:r>
      <w:r w:rsidRPr="00D85ECC">
        <w:rPr>
          <w:b/>
          <w:bCs/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  <w:t xml:space="preserve">HU to 80% Bloom: </w:t>
      </w:r>
      <w:r w:rsidR="004458C8">
        <w:rPr>
          <w:sz w:val="28"/>
          <w:szCs w:val="28"/>
        </w:rPr>
        <w:t>7</w:t>
      </w:r>
      <w:r w:rsidR="003D329B">
        <w:rPr>
          <w:sz w:val="28"/>
          <w:szCs w:val="28"/>
        </w:rPr>
        <w:t>5</w:t>
      </w:r>
      <w:r w:rsidR="004458C8">
        <w:rPr>
          <w:sz w:val="28"/>
          <w:szCs w:val="28"/>
        </w:rPr>
        <w:t>5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</w:r>
    </w:p>
    <w:p w14:paraId="5421A19A" w14:textId="1BEE5C6E" w:rsidR="008151F9" w:rsidRPr="00D85ECC" w:rsidRDefault="008151F9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D85ECC">
        <w:rPr>
          <w:b/>
          <w:bCs/>
          <w:sz w:val="28"/>
          <w:szCs w:val="28"/>
        </w:rPr>
        <w:t xml:space="preserve">HU to Maturity: </w:t>
      </w:r>
      <w:r w:rsidR="000B202B">
        <w:rPr>
          <w:sz w:val="28"/>
          <w:szCs w:val="28"/>
        </w:rPr>
        <w:t>1</w:t>
      </w:r>
      <w:r w:rsidR="004458C8">
        <w:rPr>
          <w:sz w:val="28"/>
          <w:szCs w:val="28"/>
        </w:rPr>
        <w:t>2</w:t>
      </w:r>
      <w:r w:rsidR="00CD2A0A">
        <w:rPr>
          <w:sz w:val="28"/>
          <w:szCs w:val="28"/>
        </w:rPr>
        <w:t>5</w:t>
      </w:r>
      <w:r w:rsidR="004458C8">
        <w:rPr>
          <w:sz w:val="28"/>
          <w:szCs w:val="28"/>
        </w:rPr>
        <w:t>0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 xml:space="preserve">Harvestability: </w:t>
      </w:r>
      <w:r w:rsidR="004458C8" w:rsidRPr="004458C8">
        <w:rPr>
          <w:sz w:val="28"/>
          <w:szCs w:val="28"/>
        </w:rPr>
        <w:t>Fair</w:t>
      </w:r>
      <w:r w:rsidR="004458C8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  <w:t xml:space="preserve"> </w:t>
      </w:r>
      <w:r w:rsidRPr="00D85ECC">
        <w:rPr>
          <w:b/>
          <w:sz w:val="28"/>
          <w:szCs w:val="28"/>
        </w:rPr>
        <w:t>Sieve Size at Maturity:</w:t>
      </w:r>
      <w:r w:rsidRPr="00D85ECC">
        <w:rPr>
          <w:b/>
          <w:bCs/>
          <w:sz w:val="28"/>
          <w:szCs w:val="28"/>
        </w:rPr>
        <w:t xml:space="preserve"> </w:t>
      </w:r>
      <w:r w:rsidR="004458C8">
        <w:rPr>
          <w:sz w:val="28"/>
          <w:szCs w:val="28"/>
        </w:rPr>
        <w:t>4.3</w:t>
      </w:r>
      <w:r w:rsidR="003D329B">
        <w:rPr>
          <w:sz w:val="28"/>
          <w:szCs w:val="28"/>
        </w:rPr>
        <w:t>6</w:t>
      </w:r>
      <w:r w:rsidRPr="00D85ECC">
        <w:rPr>
          <w:b/>
          <w:sz w:val="28"/>
          <w:szCs w:val="28"/>
        </w:rPr>
        <w:t xml:space="preserve"> </w:t>
      </w:r>
    </w:p>
    <w:p w14:paraId="29417FB1" w14:textId="77777777" w:rsidR="008151F9" w:rsidRPr="009D6B9D" w:rsidRDefault="008151F9" w:rsidP="008151F9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</w:p>
    <w:p w14:paraId="50CC6E9C" w14:textId="77777777" w:rsidR="008151F9" w:rsidRPr="00597799" w:rsidRDefault="008151F9" w:rsidP="008151F9">
      <w:pPr>
        <w:pStyle w:val="NoSpacing"/>
        <w:spacing w:line="276" w:lineRule="auto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 xml:space="preserve">Dry Seed Characteristics: </w:t>
      </w:r>
    </w:p>
    <w:p w14:paraId="184F845F" w14:textId="29E5B252" w:rsidR="00A44B2F" w:rsidRPr="00597799" w:rsidRDefault="008151F9" w:rsidP="0078192C">
      <w:pPr>
        <w:pStyle w:val="NoSpacing"/>
        <w:spacing w:line="276" w:lineRule="auto"/>
        <w:rPr>
          <w:sz w:val="28"/>
          <w:szCs w:val="28"/>
        </w:rPr>
      </w:pPr>
      <w:r w:rsidRPr="00597799">
        <w:rPr>
          <w:b/>
          <w:bCs/>
          <w:sz w:val="28"/>
          <w:szCs w:val="28"/>
        </w:rPr>
        <w:t xml:space="preserve">Seed Shape: </w:t>
      </w:r>
      <w:r w:rsidR="004458C8">
        <w:rPr>
          <w:sz w:val="28"/>
          <w:szCs w:val="28"/>
        </w:rPr>
        <w:t>Irregular</w:t>
      </w:r>
      <w:r w:rsidRPr="00597799">
        <w:rPr>
          <w:sz w:val="28"/>
          <w:szCs w:val="28"/>
        </w:rPr>
        <w:tab/>
      </w:r>
      <w:r w:rsidR="00A44B2F" w:rsidRPr="00597799">
        <w:rPr>
          <w:sz w:val="28"/>
          <w:szCs w:val="28"/>
        </w:rPr>
        <w:tab/>
      </w:r>
      <w:r w:rsidR="004458C8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Seed Surface</w:t>
      </w:r>
      <w:r w:rsidRPr="00597799">
        <w:rPr>
          <w:sz w:val="28"/>
          <w:szCs w:val="28"/>
        </w:rPr>
        <w:t xml:space="preserve">: </w:t>
      </w:r>
      <w:r w:rsidR="009969D6">
        <w:rPr>
          <w:sz w:val="28"/>
          <w:szCs w:val="28"/>
        </w:rPr>
        <w:t>Dimp</w:t>
      </w:r>
      <w:r w:rsidRPr="00597799">
        <w:rPr>
          <w:sz w:val="28"/>
          <w:szCs w:val="28"/>
        </w:rPr>
        <w:t>led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Seed Luster</w:t>
      </w:r>
      <w:r w:rsidRPr="00597799">
        <w:rPr>
          <w:sz w:val="28"/>
          <w:szCs w:val="28"/>
        </w:rPr>
        <w:t>: Dull</w:t>
      </w:r>
      <w:r w:rsidR="009C7E46" w:rsidRPr="00597799">
        <w:rPr>
          <w:sz w:val="28"/>
          <w:szCs w:val="28"/>
        </w:rPr>
        <w:t xml:space="preserve">                         </w:t>
      </w:r>
      <w:r w:rsidRPr="00597799">
        <w:rPr>
          <w:b/>
          <w:bCs/>
          <w:sz w:val="28"/>
          <w:szCs w:val="28"/>
        </w:rPr>
        <w:t>Seed Color Pattern</w:t>
      </w:r>
      <w:r w:rsidRPr="00597799">
        <w:rPr>
          <w:sz w:val="28"/>
          <w:szCs w:val="28"/>
        </w:rPr>
        <w:t xml:space="preserve">: </w:t>
      </w:r>
      <w:r w:rsidR="00D0389A">
        <w:rPr>
          <w:sz w:val="28"/>
          <w:szCs w:val="28"/>
        </w:rPr>
        <w:t>Mottled</w:t>
      </w:r>
      <w:r w:rsidRPr="00597799">
        <w:rPr>
          <w:sz w:val="28"/>
          <w:szCs w:val="28"/>
        </w:rPr>
        <w:tab/>
      </w:r>
      <w:r w:rsidR="004458C8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Primary Color</w:t>
      </w:r>
      <w:r w:rsidRPr="00597799">
        <w:rPr>
          <w:sz w:val="28"/>
          <w:szCs w:val="28"/>
        </w:rPr>
        <w:t xml:space="preserve">: </w:t>
      </w:r>
      <w:r w:rsidR="00BC232D">
        <w:rPr>
          <w:sz w:val="28"/>
          <w:szCs w:val="28"/>
        </w:rPr>
        <w:t xml:space="preserve">Cream and </w:t>
      </w:r>
      <w:r w:rsidR="00BC232D" w:rsidRPr="00597799">
        <w:rPr>
          <w:sz w:val="28"/>
          <w:szCs w:val="28"/>
        </w:rPr>
        <w:t>green</w:t>
      </w:r>
      <w:r w:rsidR="009C7E46" w:rsidRPr="00597799">
        <w:rPr>
          <w:sz w:val="28"/>
          <w:szCs w:val="28"/>
        </w:rPr>
        <w:t xml:space="preserve"> </w:t>
      </w:r>
    </w:p>
    <w:p w14:paraId="64B54BF9" w14:textId="77777777" w:rsidR="00286CEB" w:rsidRDefault="008151F9" w:rsidP="00286CEB">
      <w:pPr>
        <w:pStyle w:val="NoSpacing"/>
        <w:spacing w:line="276" w:lineRule="auto"/>
        <w:rPr>
          <w:sz w:val="28"/>
          <w:szCs w:val="28"/>
        </w:rPr>
      </w:pPr>
      <w:r w:rsidRPr="00597799">
        <w:rPr>
          <w:b/>
          <w:bCs/>
          <w:sz w:val="28"/>
          <w:szCs w:val="28"/>
        </w:rPr>
        <w:t>Secondary Color</w:t>
      </w:r>
      <w:r w:rsidRPr="00597799">
        <w:rPr>
          <w:sz w:val="28"/>
          <w:szCs w:val="28"/>
        </w:rPr>
        <w:t xml:space="preserve">: </w:t>
      </w:r>
      <w:r w:rsidR="00BC232D">
        <w:rPr>
          <w:sz w:val="28"/>
          <w:szCs w:val="28"/>
        </w:rPr>
        <w:t>Medium green</w:t>
      </w:r>
      <w:r w:rsidR="0078192C" w:rsidRPr="00597799">
        <w:rPr>
          <w:sz w:val="28"/>
          <w:szCs w:val="28"/>
        </w:rPr>
        <w:t xml:space="preserve">        </w:t>
      </w:r>
      <w:r w:rsidR="00E1552E" w:rsidRPr="00597799">
        <w:rPr>
          <w:b/>
          <w:bCs/>
          <w:sz w:val="28"/>
          <w:szCs w:val="28"/>
        </w:rPr>
        <w:t>No. Seeds/</w:t>
      </w:r>
      <w:proofErr w:type="spellStart"/>
      <w:r w:rsidR="00E1552E" w:rsidRPr="00597799">
        <w:rPr>
          <w:b/>
          <w:bCs/>
          <w:sz w:val="28"/>
          <w:szCs w:val="28"/>
        </w:rPr>
        <w:t>lb</w:t>
      </w:r>
      <w:proofErr w:type="spellEnd"/>
      <w:r w:rsidR="00E1552E" w:rsidRPr="00597799">
        <w:rPr>
          <w:b/>
          <w:bCs/>
          <w:sz w:val="28"/>
          <w:szCs w:val="28"/>
        </w:rPr>
        <w:t xml:space="preserve">: </w:t>
      </w:r>
      <w:r w:rsidR="00597799" w:rsidRPr="00597799">
        <w:rPr>
          <w:sz w:val="28"/>
          <w:szCs w:val="28"/>
        </w:rPr>
        <w:t>2</w:t>
      </w:r>
      <w:r w:rsidR="003D329B">
        <w:rPr>
          <w:sz w:val="28"/>
          <w:szCs w:val="28"/>
        </w:rPr>
        <w:t>275</w:t>
      </w:r>
    </w:p>
    <w:p w14:paraId="31EAB6FF" w14:textId="40FB52D5" w:rsidR="00EC41FA" w:rsidRDefault="00000000" w:rsidP="00164BD4">
      <w:pPr>
        <w:pStyle w:val="NoSpacing"/>
        <w:spacing w:line="276" w:lineRule="auto"/>
      </w:pPr>
      <w:r>
        <w:rPr>
          <w:noProof/>
        </w:rPr>
        <w:lastRenderedPageBreak/>
        <w:pict w14:anchorId="749AF9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2062" type="#_x0000_t75" alt="A blue text on a white background&#10;&#10;AI-generated content may be incorrect." style="position:absolute;margin-left:0;margin-top:16.15pt;width:250.5pt;height:31.6pt;z-index:251737600;visibility:visible;mso-position-horizontal-relative:margin;mso-width-relative:margin;mso-height-relative:margin">
            <v:imagedata r:id="rId21" o:title="A blue text on a white background&#10;&#10;AI-generated content may be incorrect"/>
            <w10:wrap anchorx="margin"/>
          </v:shape>
        </w:pict>
      </w:r>
    </w:p>
    <w:p w14:paraId="147B25B6" w14:textId="77777777" w:rsidR="00EC41FA" w:rsidRDefault="00EC41FA" w:rsidP="0082470D">
      <w:pPr>
        <w:rPr>
          <w:rFonts w:ascii="Arial" w:hAnsi="Arial"/>
          <w:b/>
          <w:sz w:val="36"/>
        </w:rPr>
      </w:pPr>
    </w:p>
    <w:p w14:paraId="53627F1F" w14:textId="77777777" w:rsidR="00EC41FA" w:rsidRDefault="00EC41FA" w:rsidP="0082470D">
      <w:pPr>
        <w:rPr>
          <w:rFonts w:ascii="Arial" w:hAnsi="Arial"/>
          <w:b/>
          <w:sz w:val="32"/>
        </w:rPr>
      </w:pPr>
    </w:p>
    <w:p w14:paraId="04B3B776" w14:textId="77777777" w:rsidR="00EC41FA" w:rsidRDefault="00000000" w:rsidP="0082470D">
      <w:pPr>
        <w:rPr>
          <w:rFonts w:ascii="Arial" w:hAnsi="Arial"/>
          <w:b/>
          <w:sz w:val="32"/>
        </w:rPr>
      </w:pPr>
      <w:r>
        <w:rPr>
          <w:noProof/>
        </w:rPr>
        <w:pict w14:anchorId="785F6977">
          <v:shape id="_x0000_s2059" type="#_x0000_t202" style="position:absolute;margin-left:142.15pt;margin-top:1.35pt;width:215.65pt;height:57.8pt;z-index:25173452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FwV&#10;xAnfAAAACQEAAA8AAAAAAAAAAAAAAAAAaAQAAGRycy9kb3ducmV2LnhtbFBLBQYAAAAABAAEAPMA&#10;AAB0BQAAAAA=&#10;" stroked="f">
            <v:textbox style="mso-next-textbox:#_x0000_s2059;mso-fit-shape-to-text:t">
              <w:txbxContent>
                <w:p w14:paraId="7A178532" w14:textId="77777777" w:rsidR="00EC41FA" w:rsidRPr="00042C8E" w:rsidRDefault="00EC41FA" w:rsidP="00BC6822">
                  <w:pPr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042C8E">
                    <w:rPr>
                      <w:b/>
                      <w:bCs/>
                      <w:sz w:val="44"/>
                      <w:szCs w:val="44"/>
                    </w:rPr>
                    <w:t xml:space="preserve">Green Pea Variety </w:t>
                  </w:r>
                  <w:r>
                    <w:rPr>
                      <w:b/>
                      <w:bCs/>
                      <w:sz w:val="44"/>
                      <w:szCs w:val="44"/>
                    </w:rPr>
                    <w:t>435</w:t>
                  </w:r>
                </w:p>
              </w:txbxContent>
            </v:textbox>
            <w10:wrap type="square"/>
          </v:shape>
        </w:pict>
      </w:r>
    </w:p>
    <w:p w14:paraId="7D91CC41" w14:textId="77777777" w:rsidR="00EC41FA" w:rsidRDefault="00EC41FA" w:rsidP="0082470D">
      <w:pPr>
        <w:rPr>
          <w:rFonts w:ascii="Arial" w:hAnsi="Arial"/>
          <w:b/>
          <w:sz w:val="32"/>
        </w:rPr>
      </w:pPr>
    </w:p>
    <w:p w14:paraId="5D55E820" w14:textId="77777777" w:rsidR="00EC41FA" w:rsidRDefault="00EC41FA" w:rsidP="00CF7E3B">
      <w:pPr>
        <w:rPr>
          <w:rFonts w:ascii="Arial" w:hAnsi="Arial"/>
          <w:sz w:val="32"/>
        </w:rPr>
      </w:pPr>
    </w:p>
    <w:p w14:paraId="43B7000C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E899FD4" w14:textId="77777777" w:rsidR="00EC41FA" w:rsidRDefault="00000000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  <w:r>
        <w:rPr>
          <w:noProof/>
        </w:rPr>
        <w:pict w14:anchorId="7F5DF423">
          <v:shape id="Text Box 2" o:spid="_x0000_s2057" type="#_x0000_t202" style="position:absolute;margin-left:9.6pt;margin-top:14.5pt;width:249.15pt;height:532.2pt;z-index:251732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" stroked="f">
            <v:textbox style="mso-next-textbox:#Text Box 2">
              <w:txbxContent>
                <w:p w14:paraId="735DBA62" w14:textId="77777777" w:rsidR="00EC41FA" w:rsidRPr="008778F0" w:rsidRDefault="00EC41FA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Key Attributes:</w:t>
                  </w:r>
                </w:p>
                <w:p w14:paraId="6DC43F1B" w14:textId="77777777" w:rsidR="00EC41FA" w:rsidRPr="008778F0" w:rsidRDefault="00EC41FA" w:rsidP="00AE1B27">
                  <w:pPr>
                    <w:pStyle w:val="ListParagraph"/>
                    <w:numPr>
                      <w:ilvl w:val="0"/>
                      <w:numId w:val="8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bookmarkStart w:id="10" w:name="_Hlk154436737"/>
                  <w:r w:rsidRPr="008778F0">
                    <w:rPr>
                      <w:sz w:val="32"/>
                      <w:szCs w:val="32"/>
                    </w:rPr>
                    <w:t>Early-season pea</w:t>
                  </w:r>
                </w:p>
                <w:p w14:paraId="1CB5D23E" w14:textId="77777777" w:rsidR="00EC41FA" w:rsidRPr="008778F0" w:rsidRDefault="00EC41FA" w:rsidP="00AE1B27">
                  <w:pPr>
                    <w:pStyle w:val="ListParagraph"/>
                    <w:numPr>
                      <w:ilvl w:val="0"/>
                      <w:numId w:val="8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Competitive yield </w:t>
                  </w:r>
                </w:p>
                <w:bookmarkEnd w:id="10"/>
                <w:p w14:paraId="064F4980" w14:textId="77777777" w:rsidR="00EC41FA" w:rsidRPr="00376BC6" w:rsidRDefault="00EC41FA" w:rsidP="00CF7E3B">
                  <w:pPr>
                    <w:pStyle w:val="ListParagraph"/>
                    <w:rPr>
                      <w:b/>
                      <w:color w:val="E36C0A"/>
                      <w:sz w:val="32"/>
                      <w:szCs w:val="32"/>
                    </w:rPr>
                  </w:pPr>
                </w:p>
                <w:p w14:paraId="2AC37716" w14:textId="77777777" w:rsidR="00EC41FA" w:rsidRPr="008778F0" w:rsidRDefault="00EC41FA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Yield:</w:t>
                  </w:r>
                </w:p>
                <w:p w14:paraId="27BC5AB0" w14:textId="77777777" w:rsidR="00EC41FA" w:rsidRPr="008778F0" w:rsidRDefault="00EC41FA" w:rsidP="00AE1B27">
                  <w:pPr>
                    <w:pStyle w:val="ListParagraph"/>
                    <w:numPr>
                      <w:ilvl w:val="0"/>
                      <w:numId w:val="9"/>
                    </w:numPr>
                    <w:ind w:left="45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Competitive yield and attractive sieve size averaging 3.</w:t>
                  </w:r>
                  <w:r>
                    <w:rPr>
                      <w:sz w:val="32"/>
                      <w:szCs w:val="32"/>
                    </w:rPr>
                    <w:t>8</w:t>
                  </w:r>
                  <w:r w:rsidRPr="008778F0">
                    <w:rPr>
                      <w:sz w:val="32"/>
                      <w:szCs w:val="32"/>
                    </w:rPr>
                    <w:t xml:space="preserve"> in </w:t>
                  </w:r>
                  <w:r>
                    <w:rPr>
                      <w:sz w:val="32"/>
                      <w:szCs w:val="32"/>
                    </w:rPr>
                    <w:t>the Midwest</w:t>
                  </w:r>
                  <w:r w:rsidRPr="008778F0">
                    <w:rPr>
                      <w:sz w:val="32"/>
                      <w:szCs w:val="32"/>
                    </w:rPr>
                    <w:t xml:space="preserve"> over </w:t>
                  </w:r>
                  <w:r>
                    <w:rPr>
                      <w:sz w:val="32"/>
                      <w:szCs w:val="32"/>
                    </w:rPr>
                    <w:t xml:space="preserve">the </w:t>
                  </w:r>
                  <w:r w:rsidRPr="008778F0">
                    <w:rPr>
                      <w:sz w:val="32"/>
                      <w:szCs w:val="32"/>
                    </w:rPr>
                    <w:t>years</w:t>
                  </w:r>
                </w:p>
                <w:p w14:paraId="7FEFE7A7" w14:textId="77777777" w:rsidR="00EC41FA" w:rsidRPr="00376BC6" w:rsidRDefault="00EC41FA" w:rsidP="00CF7E3B">
                  <w:pPr>
                    <w:rPr>
                      <w:b/>
                      <w:color w:val="E36C0A"/>
                      <w:sz w:val="32"/>
                      <w:szCs w:val="32"/>
                    </w:rPr>
                  </w:pPr>
                </w:p>
                <w:p w14:paraId="3196EA14" w14:textId="77777777" w:rsidR="00EC41FA" w:rsidRPr="008778F0" w:rsidRDefault="00EC41FA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Maturity:</w:t>
                  </w:r>
                </w:p>
                <w:p w14:paraId="059ED736" w14:textId="77777777" w:rsidR="00EC41FA" w:rsidRPr="000A6A0D" w:rsidRDefault="00EC41FA" w:rsidP="00AE1B27">
                  <w:pPr>
                    <w:pStyle w:val="ListParagraph"/>
                    <w:numPr>
                      <w:ilvl w:val="0"/>
                      <w:numId w:val="10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10.</w:t>
                  </w:r>
                  <w:r>
                    <w:rPr>
                      <w:sz w:val="32"/>
                      <w:szCs w:val="32"/>
                    </w:rPr>
                    <w:t>4</w:t>
                  </w:r>
                  <w:r w:rsidRPr="008778F0">
                    <w:rPr>
                      <w:sz w:val="32"/>
                      <w:szCs w:val="32"/>
                    </w:rPr>
                    <w:t xml:space="preserve"> nodes to first bloom</w:t>
                  </w:r>
                </w:p>
                <w:p w14:paraId="39B2F335" w14:textId="77777777" w:rsidR="00EC41FA" w:rsidRPr="000A6A0D" w:rsidRDefault="00EC41FA" w:rsidP="000A6A0D">
                  <w:pPr>
                    <w:numPr>
                      <w:ilvl w:val="0"/>
                      <w:numId w:val="10"/>
                    </w:numPr>
                    <w:ind w:left="360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11.8</w:t>
                  </w:r>
                  <w:r w:rsidRPr="000A6A0D">
                    <w:rPr>
                      <w:bCs/>
                      <w:sz w:val="32"/>
                      <w:szCs w:val="32"/>
                    </w:rPr>
                    <w:t xml:space="preserve"> total nodes</w:t>
                  </w:r>
                </w:p>
                <w:p w14:paraId="212901C3" w14:textId="57FD0FC0" w:rsidR="00EC41FA" w:rsidRPr="008778F0" w:rsidRDefault="00EC41FA" w:rsidP="00AE1B27">
                  <w:pPr>
                    <w:pStyle w:val="ListParagraph"/>
                    <w:numPr>
                      <w:ilvl w:val="0"/>
                      <w:numId w:val="10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1</w:t>
                  </w:r>
                  <w:r>
                    <w:rPr>
                      <w:sz w:val="32"/>
                      <w:szCs w:val="32"/>
                    </w:rPr>
                    <w:t>30</w:t>
                  </w:r>
                  <w:r w:rsidR="00CD2A0A">
                    <w:rPr>
                      <w:sz w:val="32"/>
                      <w:szCs w:val="32"/>
                    </w:rPr>
                    <w:t>0</w:t>
                  </w:r>
                  <w:r w:rsidRPr="008778F0">
                    <w:rPr>
                      <w:sz w:val="32"/>
                      <w:szCs w:val="32"/>
                    </w:rPr>
                    <w:t xml:space="preserve"> heat units to harvest </w:t>
                  </w:r>
                </w:p>
                <w:p w14:paraId="3D355096" w14:textId="77777777" w:rsidR="00EC41FA" w:rsidRPr="008778F0" w:rsidRDefault="00EC41FA" w:rsidP="00CF7E3B">
                  <w:pPr>
                    <w:rPr>
                      <w:b/>
                      <w:sz w:val="32"/>
                      <w:szCs w:val="32"/>
                    </w:rPr>
                  </w:pPr>
                </w:p>
                <w:p w14:paraId="41614D8E" w14:textId="77777777" w:rsidR="00EC41FA" w:rsidRPr="008778F0" w:rsidRDefault="00EC41FA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Plant Traits:</w:t>
                  </w:r>
                </w:p>
                <w:p w14:paraId="232C55DA" w14:textId="77777777" w:rsidR="00EC41FA" w:rsidRDefault="00EC41FA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Canopy height of 11” </w:t>
                  </w:r>
                </w:p>
                <w:p w14:paraId="76E65B9E" w14:textId="77777777" w:rsidR="00EC41FA" w:rsidRPr="008778F0" w:rsidRDefault="00EC41FA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Total vine length of 11.3”</w:t>
                  </w:r>
                </w:p>
                <w:p w14:paraId="7E55AAEA" w14:textId="77777777" w:rsidR="00EC41FA" w:rsidRPr="008778F0" w:rsidRDefault="00EC41FA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proofErr w:type="spellStart"/>
                  <w:r w:rsidRPr="008778F0">
                    <w:rPr>
                      <w:sz w:val="32"/>
                      <w:szCs w:val="32"/>
                    </w:rPr>
                    <w:t>Afila</w:t>
                  </w:r>
                  <w:proofErr w:type="spellEnd"/>
                  <w:r w:rsidRPr="008778F0">
                    <w:rPr>
                      <w:sz w:val="32"/>
                      <w:szCs w:val="32"/>
                    </w:rPr>
                    <w:t xml:space="preserve"> leaf type</w:t>
                  </w:r>
                </w:p>
                <w:p w14:paraId="378AD037" w14:textId="40B34CC4" w:rsidR="00EC41FA" w:rsidRPr="008778F0" w:rsidRDefault="00EC41FA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Typically, 2.2 pods per node, about </w:t>
                  </w:r>
                  <w:bookmarkStart w:id="11" w:name="_Hlk159903286"/>
                  <w:r w:rsidRPr="008778F0">
                    <w:rPr>
                      <w:sz w:val="32"/>
                      <w:szCs w:val="32"/>
                    </w:rPr>
                    <w:t xml:space="preserve">2.7” </w:t>
                  </w:r>
                  <w:bookmarkEnd w:id="11"/>
                  <w:r w:rsidRPr="008778F0">
                    <w:rPr>
                      <w:sz w:val="32"/>
                      <w:szCs w:val="32"/>
                    </w:rPr>
                    <w:t>long</w:t>
                  </w:r>
                  <w:r>
                    <w:rPr>
                      <w:sz w:val="32"/>
                      <w:szCs w:val="32"/>
                    </w:rPr>
                    <w:t xml:space="preserve">, </w:t>
                  </w:r>
                  <w:r w:rsidR="00060404">
                    <w:rPr>
                      <w:sz w:val="32"/>
                      <w:szCs w:val="32"/>
                    </w:rPr>
                    <w:t>(</w:t>
                  </w:r>
                  <w:r>
                    <w:rPr>
                      <w:sz w:val="32"/>
                      <w:szCs w:val="32"/>
                    </w:rPr>
                    <w:t>longer than other early varieties</w:t>
                  </w:r>
                  <w:r w:rsidR="00060404">
                    <w:rPr>
                      <w:sz w:val="32"/>
                      <w:szCs w:val="32"/>
                    </w:rPr>
                    <w:t>)</w:t>
                  </w:r>
                </w:p>
                <w:p w14:paraId="63629589" w14:textId="77777777" w:rsidR="00EC41FA" w:rsidRPr="00376BC6" w:rsidRDefault="00EC41FA" w:rsidP="00296D5E">
                  <w:pPr>
                    <w:pStyle w:val="ListParagraph"/>
                    <w:rPr>
                      <w:color w:val="E36C0A"/>
                      <w:sz w:val="32"/>
                      <w:szCs w:val="32"/>
                    </w:rPr>
                  </w:pPr>
                </w:p>
                <w:p w14:paraId="580F9484" w14:textId="77777777" w:rsidR="00EC41FA" w:rsidRPr="008778F0" w:rsidRDefault="00EC41FA" w:rsidP="00296D5E">
                  <w:pPr>
                    <w:rPr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Berries</w:t>
                  </w:r>
                </w:p>
                <w:p w14:paraId="68C16D6F" w14:textId="77777777" w:rsidR="00EC41FA" w:rsidRPr="008778F0" w:rsidRDefault="00EC41FA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Average sieve size of 3.</w:t>
                  </w:r>
                  <w:r>
                    <w:rPr>
                      <w:sz w:val="32"/>
                      <w:szCs w:val="32"/>
                    </w:rPr>
                    <w:t>8</w:t>
                  </w:r>
                </w:p>
                <w:p w14:paraId="5F90213A" w14:textId="77777777" w:rsidR="00EC41FA" w:rsidRPr="008778F0" w:rsidRDefault="00EC41FA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Medium green color</w:t>
                  </w:r>
                </w:p>
                <w:p w14:paraId="3757891C" w14:textId="77777777" w:rsidR="00EC41FA" w:rsidRPr="008778F0" w:rsidRDefault="00EC41FA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Number of </w:t>
                  </w:r>
                  <w:proofErr w:type="gramStart"/>
                  <w:r w:rsidRPr="008778F0">
                    <w:rPr>
                      <w:sz w:val="32"/>
                      <w:szCs w:val="32"/>
                    </w:rPr>
                    <w:t>berries/po</w:t>
                  </w:r>
                  <w:r>
                    <w:rPr>
                      <w:sz w:val="32"/>
                      <w:szCs w:val="32"/>
                    </w:rPr>
                    <w:t>d</w:t>
                  </w:r>
                  <w:proofErr w:type="gramEnd"/>
                  <w:r w:rsidRPr="008778F0">
                    <w:rPr>
                      <w:sz w:val="32"/>
                      <w:szCs w:val="32"/>
                    </w:rPr>
                    <w:t xml:space="preserve">: </w:t>
                  </w:r>
                  <w:r>
                    <w:rPr>
                      <w:sz w:val="32"/>
                      <w:szCs w:val="32"/>
                    </w:rPr>
                    <w:t>5.1</w:t>
                  </w:r>
                </w:p>
              </w:txbxContent>
            </v:textbox>
          </v:shape>
        </w:pict>
      </w:r>
    </w:p>
    <w:p w14:paraId="60C56F31" w14:textId="77777777" w:rsidR="00EC41FA" w:rsidRDefault="00000000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  <w:r>
        <w:rPr>
          <w:noProof/>
        </w:rPr>
        <w:pict w14:anchorId="526BD0EF">
          <v:shape id="_x0000_s2060" type="#_x0000_t75" style="position:absolute;margin-left:265.2pt;margin-top:5.1pt;width:276.8pt;height:259.2pt;z-index:251735552">
            <v:imagedata r:id="rId22" o:title="IMG_1305"/>
          </v:shape>
        </w:pict>
      </w:r>
    </w:p>
    <w:p w14:paraId="11478937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067B15E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50C00F9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88E0F2C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CE8F47B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FF8094B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198970B1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48B50640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3BD97D2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7B763392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0A5518B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135EB61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C93D6AE" w14:textId="77777777" w:rsidR="00EC41FA" w:rsidRDefault="00000000" w:rsidP="007932BD">
      <w:pPr>
        <w:pStyle w:val="NormalWeb"/>
      </w:pPr>
      <w:r>
        <w:rPr>
          <w:noProof/>
        </w:rPr>
        <w:pict w14:anchorId="0D3B4229">
          <v:shape id="_x0000_s2058" type="#_x0000_t202" style="position:absolute;margin-left:265.2pt;margin-top:41.35pt;width:288.6pt;height:201pt;z-index:251733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" stroked="f">
            <v:textbox style="mso-next-textbox:#_x0000_s2058">
              <w:txbxContent>
                <w:p w14:paraId="3433C540" w14:textId="77777777" w:rsidR="00EC41FA" w:rsidRPr="00EC41FA" w:rsidRDefault="00EC41FA">
                  <w:pPr>
                    <w:rPr>
                      <w:b/>
                      <w:sz w:val="32"/>
                    </w:rPr>
                  </w:pPr>
                  <w:r w:rsidRPr="00EC41FA">
                    <w:rPr>
                      <w:b/>
                      <w:sz w:val="32"/>
                    </w:rPr>
                    <w:t>Description:</w:t>
                  </w:r>
                  <w:r w:rsidRPr="00EC41FA">
                    <w:rPr>
                      <w:noProof/>
                    </w:rPr>
                    <w:t xml:space="preserve"> </w:t>
                  </w:r>
                </w:p>
                <w:p w14:paraId="4122E611" w14:textId="29010921" w:rsidR="00EC41FA" w:rsidRPr="00EC41FA" w:rsidRDefault="00EC41FA">
                  <w:pPr>
                    <w:rPr>
                      <w:sz w:val="32"/>
                    </w:rPr>
                  </w:pPr>
                  <w:bookmarkStart w:id="12" w:name="_Hlk154434986"/>
                  <w:r w:rsidRPr="00EC41FA">
                    <w:rPr>
                      <w:sz w:val="32"/>
                    </w:rPr>
                    <w:t>Early maturing variety, characterized by longer pods compared to other early varieties.</w:t>
                  </w:r>
                </w:p>
                <w:bookmarkEnd w:id="12"/>
                <w:p w14:paraId="72E0EE64" w14:textId="77777777" w:rsidR="00EC41FA" w:rsidRPr="00EC41FA" w:rsidRDefault="00EC41FA" w:rsidP="00BE572F">
                  <w:pPr>
                    <w:rPr>
                      <w:b/>
                      <w:sz w:val="31"/>
                      <w:szCs w:val="31"/>
                    </w:rPr>
                  </w:pPr>
                </w:p>
                <w:p w14:paraId="3A2678D3" w14:textId="77777777" w:rsidR="00EC41FA" w:rsidRPr="00EC41FA" w:rsidRDefault="00EC41FA" w:rsidP="00BE572F">
                  <w:pPr>
                    <w:rPr>
                      <w:b/>
                      <w:sz w:val="32"/>
                      <w:szCs w:val="32"/>
                    </w:rPr>
                  </w:pPr>
                  <w:r w:rsidRPr="00EC41FA">
                    <w:rPr>
                      <w:b/>
                      <w:sz w:val="32"/>
                      <w:szCs w:val="32"/>
                    </w:rPr>
                    <w:t>Resistance:</w:t>
                  </w:r>
                </w:p>
                <w:p w14:paraId="70F61249" w14:textId="77777777" w:rsidR="00EC41FA" w:rsidRPr="00EC41FA" w:rsidRDefault="00EC41FA" w:rsidP="00EC41FA">
                  <w:pPr>
                    <w:pStyle w:val="ListParagraph"/>
                    <w:numPr>
                      <w:ilvl w:val="0"/>
                      <w:numId w:val="19"/>
                    </w:numPr>
                    <w:ind w:left="360"/>
                    <w:rPr>
                      <w:sz w:val="32"/>
                      <w:szCs w:val="32"/>
                    </w:rPr>
                  </w:pPr>
                  <w:bookmarkStart w:id="13" w:name="_Hlk161242017"/>
                  <w:bookmarkStart w:id="14" w:name="_Hlk154435063"/>
                  <w:r w:rsidRPr="00EC41FA">
                    <w:rPr>
                      <w:sz w:val="32"/>
                      <w:szCs w:val="32"/>
                    </w:rPr>
                    <w:t>Moderately resistant to Aphanomyces and Fusarium root rot, susceptible to Pythium seed rot</w:t>
                  </w:r>
                  <w:bookmarkEnd w:id="13"/>
                  <w:r w:rsidRPr="00EC41FA">
                    <w:rPr>
                      <w:sz w:val="32"/>
                      <w:szCs w:val="32"/>
                    </w:rPr>
                    <w:t>.</w:t>
                  </w:r>
                </w:p>
                <w:p w14:paraId="2B288058" w14:textId="77777777" w:rsidR="00EC41FA" w:rsidRPr="00EC41FA" w:rsidRDefault="00EC41FA" w:rsidP="00EC41FA">
                  <w:pPr>
                    <w:pStyle w:val="ListParagraph"/>
                    <w:numPr>
                      <w:ilvl w:val="0"/>
                      <w:numId w:val="19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EC41FA">
                    <w:rPr>
                      <w:sz w:val="32"/>
                      <w:szCs w:val="32"/>
                    </w:rPr>
                    <w:t>Tolerant to powdery mildew.</w:t>
                  </w:r>
                  <w:bookmarkEnd w:id="14"/>
                </w:p>
                <w:p w14:paraId="4BD07354" w14:textId="77777777" w:rsidR="00EC41FA" w:rsidRPr="00FB291B" w:rsidRDefault="00EC41FA">
                  <w:pPr>
                    <w:rPr>
                      <w:color w:val="002060"/>
                      <w:sz w:val="32"/>
                    </w:rPr>
                  </w:pPr>
                </w:p>
                <w:p w14:paraId="16E542AC" w14:textId="77777777" w:rsidR="00EC41FA" w:rsidRPr="00FB291B" w:rsidRDefault="00EC41FA">
                  <w:pPr>
                    <w:rPr>
                      <w:color w:val="002060"/>
                      <w:sz w:val="32"/>
                    </w:rPr>
                  </w:pPr>
                </w:p>
              </w:txbxContent>
            </v:textbox>
          </v:shape>
        </w:pict>
      </w:r>
    </w:p>
    <w:p w14:paraId="7E9FD2D5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4683EDF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3E40D6D7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87ECA2D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131EF28C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54BA24D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19E3BB6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E65A9DC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D32103F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34A62AFC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5CBE72D" w14:textId="77777777" w:rsidR="00EC41FA" w:rsidRDefault="00EC41FA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71BF0459" w14:textId="77777777" w:rsidR="00286CEB" w:rsidRDefault="00286CEB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A625E2D" w14:textId="77777777" w:rsidR="00286CEB" w:rsidRDefault="00286CEB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A709D2F" w14:textId="4816B674" w:rsidR="00EC41FA" w:rsidRDefault="00000000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  <w:r>
        <w:rPr>
          <w:noProof/>
        </w:rPr>
        <w:pict w14:anchorId="3565D07F">
          <v:shape id="_x0000_s2063" type="#_x0000_t75" alt="A blue text on a white background&#10;&#10;AI-generated content may be incorrect." style="position:absolute;margin-left:0;margin-top:18.35pt;width:250.5pt;height:31.6pt;z-index:251738624;visibility:visible;mso-position-horizontal-relative:margin;mso-width-relative:margin;mso-height-relative:margin">
            <v:imagedata r:id="rId21" o:title="A blue text on a white background&#10;&#10;AI-generated content may be incorrect"/>
            <w10:wrap anchorx="margin"/>
          </v:shape>
        </w:pict>
      </w:r>
    </w:p>
    <w:p w14:paraId="604AE120" w14:textId="77777777" w:rsidR="00164BD4" w:rsidRDefault="00164BD4" w:rsidP="00560DEB">
      <w:pPr>
        <w:pStyle w:val="NoSpacing"/>
        <w:jc w:val="center"/>
        <w:rPr>
          <w:b/>
          <w:sz w:val="40"/>
          <w:szCs w:val="40"/>
        </w:rPr>
      </w:pPr>
    </w:p>
    <w:p w14:paraId="351958FA" w14:textId="5F8DDC57" w:rsidR="00EC41FA" w:rsidRPr="00042C8E" w:rsidRDefault="00EC41FA" w:rsidP="00560DEB">
      <w:pPr>
        <w:pStyle w:val="NoSpacing"/>
        <w:jc w:val="center"/>
        <w:rPr>
          <w:b/>
          <w:sz w:val="40"/>
          <w:szCs w:val="40"/>
        </w:rPr>
      </w:pPr>
      <w:r w:rsidRPr="00042C8E">
        <w:rPr>
          <w:b/>
          <w:sz w:val="40"/>
          <w:szCs w:val="40"/>
        </w:rPr>
        <w:t xml:space="preserve">Green Pea Variety </w:t>
      </w:r>
      <w:r>
        <w:rPr>
          <w:b/>
          <w:sz w:val="40"/>
          <w:szCs w:val="40"/>
        </w:rPr>
        <w:t>435</w:t>
      </w:r>
      <w:r w:rsidRPr="00042C8E">
        <w:rPr>
          <w:b/>
          <w:sz w:val="40"/>
          <w:szCs w:val="40"/>
        </w:rPr>
        <w:t xml:space="preserve"> </w:t>
      </w:r>
    </w:p>
    <w:p w14:paraId="28774D88" w14:textId="77777777" w:rsidR="00EC41FA" w:rsidRPr="00560DEB" w:rsidRDefault="00EC41FA" w:rsidP="00560DEB">
      <w:pPr>
        <w:pStyle w:val="NoSpacing"/>
        <w:jc w:val="center"/>
        <w:rPr>
          <w:b/>
          <w:sz w:val="32"/>
          <w:szCs w:val="32"/>
        </w:rPr>
      </w:pPr>
      <w:r w:rsidRPr="00560DEB">
        <w:rPr>
          <w:b/>
          <w:sz w:val="32"/>
          <w:szCs w:val="32"/>
        </w:rPr>
        <w:t>Technical Data</w:t>
      </w:r>
    </w:p>
    <w:p w14:paraId="03E624AA" w14:textId="77777777" w:rsidR="00EC41FA" w:rsidRDefault="00000000" w:rsidP="00E805CA">
      <w:pPr>
        <w:tabs>
          <w:tab w:val="left" w:pos="1308"/>
          <w:tab w:val="right" w:pos="4707"/>
        </w:tabs>
        <w:rPr>
          <w:rFonts w:ascii="Arial" w:hAnsi="Arial"/>
          <w:sz w:val="32"/>
        </w:rPr>
      </w:pPr>
      <w:r>
        <w:rPr>
          <w:noProof/>
        </w:rPr>
        <w:pict w14:anchorId="1DFC7B6B">
          <v:shape id="_x0000_s2061" type="#_x0000_t75" style="position:absolute;margin-left:344.35pt;margin-top:15.7pt;width:131.5pt;height:132.5pt;z-index:251736576">
            <v:imagedata r:id="rId23" o:title="IMG_0524" croptop="25678f" cropbottom="15395f" cropleft="25041f" cropright="24304f" chromakey="#2c2b39"/>
          </v:shape>
        </w:pict>
      </w:r>
    </w:p>
    <w:p w14:paraId="2F194176" w14:textId="77777777" w:rsidR="00EC41FA" w:rsidRDefault="00EC41FA" w:rsidP="00E805CA">
      <w:pPr>
        <w:tabs>
          <w:tab w:val="left" w:pos="1308"/>
          <w:tab w:val="right" w:pos="4707"/>
        </w:tabs>
        <w:rPr>
          <w:rFonts w:ascii="Arial" w:hAnsi="Arial"/>
          <w:sz w:val="32"/>
        </w:rPr>
      </w:pPr>
    </w:p>
    <w:p w14:paraId="76F10C14" w14:textId="77777777" w:rsidR="00EC41FA" w:rsidRPr="001C1FC0" w:rsidRDefault="00EC41FA" w:rsidP="00560DEB">
      <w:pPr>
        <w:pStyle w:val="NoSpacing"/>
        <w:ind w:left="810" w:hanging="810"/>
        <w:rPr>
          <w:b/>
          <w:sz w:val="28"/>
          <w:szCs w:val="28"/>
        </w:rPr>
      </w:pPr>
      <w:r w:rsidRPr="001C1FC0">
        <w:rPr>
          <w:b/>
          <w:sz w:val="28"/>
          <w:szCs w:val="28"/>
        </w:rPr>
        <w:t>Features and Advantages</w:t>
      </w:r>
    </w:p>
    <w:p w14:paraId="18694EA8" w14:textId="77777777" w:rsidR="00EC41FA" w:rsidRPr="00057816" w:rsidRDefault="00EC41FA" w:rsidP="00940878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proofErr w:type="gramStart"/>
      <w:r w:rsidRPr="00057816">
        <w:rPr>
          <w:sz w:val="28"/>
          <w:szCs w:val="28"/>
        </w:rPr>
        <w:t>Early-season</w:t>
      </w:r>
      <w:proofErr w:type="gramEnd"/>
      <w:r w:rsidRPr="00057816">
        <w:rPr>
          <w:sz w:val="28"/>
          <w:szCs w:val="28"/>
        </w:rPr>
        <w:t xml:space="preserve"> pea</w:t>
      </w:r>
      <w:r>
        <w:rPr>
          <w:sz w:val="28"/>
          <w:szCs w:val="28"/>
        </w:rPr>
        <w:t xml:space="preserve"> variety</w:t>
      </w:r>
    </w:p>
    <w:p w14:paraId="1AFB5262" w14:textId="77777777" w:rsidR="00EC41FA" w:rsidRPr="00057816" w:rsidRDefault="00EC41FA" w:rsidP="00940878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r w:rsidRPr="00057816">
        <w:rPr>
          <w:sz w:val="28"/>
          <w:szCs w:val="28"/>
        </w:rPr>
        <w:t xml:space="preserve">Competitive yield </w:t>
      </w:r>
    </w:p>
    <w:p w14:paraId="36943ACA" w14:textId="77777777" w:rsidR="00EC41FA" w:rsidRPr="00057816" w:rsidRDefault="00EC41FA" w:rsidP="00057816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r w:rsidRPr="00057816">
        <w:rPr>
          <w:sz w:val="28"/>
          <w:szCs w:val="28"/>
        </w:rPr>
        <w:t>Moderately resistant to root rot</w:t>
      </w:r>
    </w:p>
    <w:p w14:paraId="6FA03245" w14:textId="77777777" w:rsidR="00EC41FA" w:rsidRPr="00940878" w:rsidRDefault="00EC41FA" w:rsidP="00560DEB">
      <w:pPr>
        <w:pStyle w:val="NoSpacing"/>
        <w:ind w:left="810" w:hanging="810"/>
        <w:rPr>
          <w:bCs/>
          <w:sz w:val="32"/>
        </w:rPr>
      </w:pPr>
    </w:p>
    <w:p w14:paraId="6FB56791" w14:textId="77777777" w:rsidR="00EC41FA" w:rsidRDefault="00EC41FA" w:rsidP="00560DEB">
      <w:pPr>
        <w:pStyle w:val="NoSpacing"/>
        <w:rPr>
          <w:b/>
          <w:sz w:val="32"/>
        </w:rPr>
      </w:pPr>
    </w:p>
    <w:p w14:paraId="1D531219" w14:textId="77777777" w:rsidR="00EC41FA" w:rsidRPr="00940878" w:rsidRDefault="00EC41FA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Plant Characteristics: </w:t>
      </w:r>
    </w:p>
    <w:p w14:paraId="16EA1CA1" w14:textId="1D732D43" w:rsidR="00EC41FA" w:rsidRPr="003228F9" w:rsidRDefault="00EC41FA" w:rsidP="00560DEB">
      <w:pPr>
        <w:pStyle w:val="NoSpacing"/>
        <w:rPr>
          <w:bCs/>
          <w:sz w:val="28"/>
          <w:szCs w:val="28"/>
        </w:rPr>
      </w:pPr>
      <w:bookmarkStart w:id="15" w:name="_Hlk161661200"/>
      <w:r>
        <w:rPr>
          <w:b/>
          <w:sz w:val="28"/>
          <w:szCs w:val="28"/>
        </w:rPr>
        <w:t xml:space="preserve">Canopy </w:t>
      </w:r>
      <w:r w:rsidRPr="00940878">
        <w:rPr>
          <w:b/>
          <w:sz w:val="28"/>
          <w:szCs w:val="28"/>
        </w:rPr>
        <w:t xml:space="preserve">Height: </w:t>
      </w:r>
      <w:r>
        <w:rPr>
          <w:bCs/>
          <w:sz w:val="28"/>
          <w:szCs w:val="28"/>
        </w:rPr>
        <w:t>11”</w:t>
      </w: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Vine Length: </w:t>
      </w:r>
      <w:r w:rsidRPr="003228F9">
        <w:rPr>
          <w:bCs/>
          <w:sz w:val="28"/>
          <w:szCs w:val="28"/>
        </w:rPr>
        <w:t>11.3”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 xml:space="preserve">Leaf Type: </w:t>
      </w:r>
      <w:proofErr w:type="spellStart"/>
      <w:r w:rsidRPr="00940878">
        <w:rPr>
          <w:bCs/>
          <w:sz w:val="28"/>
          <w:szCs w:val="28"/>
        </w:rPr>
        <w:t>Afila</w:t>
      </w:r>
      <w:proofErr w:type="spellEnd"/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Pr="00940878">
        <w:rPr>
          <w:b/>
          <w:sz w:val="28"/>
          <w:szCs w:val="28"/>
        </w:rPr>
        <w:t xml:space="preserve">Vine Type: </w:t>
      </w:r>
      <w:r w:rsidR="00060404">
        <w:rPr>
          <w:bCs/>
          <w:sz w:val="28"/>
          <w:szCs w:val="28"/>
        </w:rPr>
        <w:t>Ind</w:t>
      </w:r>
      <w:r w:rsidRPr="00940878">
        <w:rPr>
          <w:bCs/>
          <w:sz w:val="28"/>
          <w:szCs w:val="28"/>
        </w:rPr>
        <w:t>eterminant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>Foliage color:</w:t>
      </w:r>
      <w:r w:rsidRPr="00940878">
        <w:rPr>
          <w:bCs/>
          <w:sz w:val="28"/>
          <w:szCs w:val="28"/>
        </w:rPr>
        <w:t xml:space="preserve"> </w:t>
      </w:r>
      <w:r w:rsidR="00060404">
        <w:rPr>
          <w:bCs/>
          <w:sz w:val="28"/>
          <w:szCs w:val="28"/>
        </w:rPr>
        <w:t>Medium G</w:t>
      </w:r>
      <w:r w:rsidRPr="00940878">
        <w:rPr>
          <w:bCs/>
          <w:sz w:val="28"/>
          <w:szCs w:val="28"/>
        </w:rPr>
        <w:t>reen</w:t>
      </w:r>
      <w:r w:rsidRPr="00940878"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>Pod color:</w:t>
      </w:r>
      <w:r w:rsidRPr="00940878">
        <w:rPr>
          <w:bCs/>
          <w:sz w:val="28"/>
          <w:szCs w:val="28"/>
        </w:rPr>
        <w:t xml:space="preserve"> </w:t>
      </w:r>
      <w:r w:rsidR="00060404">
        <w:rPr>
          <w:bCs/>
          <w:sz w:val="28"/>
          <w:szCs w:val="28"/>
        </w:rPr>
        <w:t xml:space="preserve">Medium </w:t>
      </w:r>
      <w:r w:rsidRPr="00940878">
        <w:rPr>
          <w:bCs/>
          <w:sz w:val="28"/>
          <w:szCs w:val="28"/>
        </w:rPr>
        <w:t>Green</w:t>
      </w:r>
      <w:r w:rsidR="00060404">
        <w:rPr>
          <w:b/>
          <w:sz w:val="28"/>
          <w:szCs w:val="28"/>
        </w:rPr>
        <w:t xml:space="preserve"> </w:t>
      </w:r>
      <w:r w:rsidRPr="00940878">
        <w:rPr>
          <w:b/>
          <w:sz w:val="28"/>
          <w:szCs w:val="28"/>
        </w:rPr>
        <w:t>Pods per node: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2.2</w:t>
      </w:r>
      <w:r w:rsidRPr="00940878"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ab/>
        <w:t xml:space="preserve">Pod Length: </w:t>
      </w:r>
      <w:r>
        <w:rPr>
          <w:bCs/>
          <w:sz w:val="28"/>
          <w:szCs w:val="28"/>
        </w:rPr>
        <w:t xml:space="preserve">2.7 </w:t>
      </w:r>
      <w:r w:rsidRPr="00940878">
        <w:rPr>
          <w:bCs/>
          <w:sz w:val="28"/>
          <w:szCs w:val="28"/>
        </w:rPr>
        <w:t>in</w:t>
      </w: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  <w:t xml:space="preserve">Berries per pod: </w:t>
      </w:r>
      <w:r>
        <w:rPr>
          <w:bCs/>
          <w:sz w:val="28"/>
          <w:szCs w:val="28"/>
        </w:rPr>
        <w:t>5.1</w:t>
      </w:r>
    </w:p>
    <w:bookmarkEnd w:id="15"/>
    <w:p w14:paraId="2E591445" w14:textId="77777777" w:rsidR="00EC41FA" w:rsidRPr="00940878" w:rsidRDefault="00EC41FA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</w:p>
    <w:p w14:paraId="2A6B755B" w14:textId="77777777" w:rsidR="00EC41FA" w:rsidRPr="00940878" w:rsidRDefault="00EC41FA" w:rsidP="00560DEB">
      <w:pPr>
        <w:pStyle w:val="NoSpacing"/>
        <w:rPr>
          <w:b/>
          <w:sz w:val="28"/>
          <w:szCs w:val="28"/>
        </w:rPr>
      </w:pPr>
    </w:p>
    <w:p w14:paraId="7781F92D" w14:textId="77777777" w:rsidR="00EC41FA" w:rsidRPr="00940878" w:rsidRDefault="00EC41FA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Plant Description: </w:t>
      </w:r>
    </w:p>
    <w:p w14:paraId="50411A60" w14:textId="77777777" w:rsidR="00EC41FA" w:rsidRPr="00940878" w:rsidRDefault="00EC41FA" w:rsidP="00560D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435</w:t>
      </w:r>
      <w:r w:rsidRPr="00940878">
        <w:rPr>
          <w:sz w:val="28"/>
          <w:szCs w:val="28"/>
        </w:rPr>
        <w:t xml:space="preserve"> is a</w:t>
      </w:r>
      <w:r>
        <w:rPr>
          <w:sz w:val="28"/>
          <w:szCs w:val="28"/>
        </w:rPr>
        <w:t>n early</w:t>
      </w:r>
      <w:r w:rsidRPr="00940878">
        <w:rPr>
          <w:sz w:val="28"/>
          <w:szCs w:val="28"/>
        </w:rPr>
        <w:t xml:space="preserve">-season </w:t>
      </w:r>
      <w:r>
        <w:rPr>
          <w:sz w:val="28"/>
          <w:szCs w:val="28"/>
        </w:rPr>
        <w:t>shell</w:t>
      </w:r>
      <w:r w:rsidRPr="00940878">
        <w:rPr>
          <w:sz w:val="28"/>
          <w:szCs w:val="28"/>
        </w:rPr>
        <w:t xml:space="preserve"> pea </w:t>
      </w:r>
      <w:r>
        <w:rPr>
          <w:sz w:val="28"/>
          <w:szCs w:val="28"/>
        </w:rPr>
        <w:t xml:space="preserve">variety </w:t>
      </w:r>
      <w:r w:rsidRPr="00940878">
        <w:rPr>
          <w:sz w:val="28"/>
          <w:szCs w:val="28"/>
        </w:rPr>
        <w:t xml:space="preserve">with </w:t>
      </w:r>
      <w:r>
        <w:rPr>
          <w:sz w:val="28"/>
          <w:szCs w:val="28"/>
        </w:rPr>
        <w:t>good</w:t>
      </w:r>
      <w:r w:rsidRPr="00940878">
        <w:rPr>
          <w:sz w:val="28"/>
          <w:szCs w:val="28"/>
        </w:rPr>
        <w:t xml:space="preserve"> yield</w:t>
      </w:r>
      <w:r>
        <w:rPr>
          <w:sz w:val="28"/>
          <w:szCs w:val="28"/>
        </w:rPr>
        <w:t xml:space="preserve"> under good crop conditions</w:t>
      </w:r>
      <w:r w:rsidRPr="00940878">
        <w:rPr>
          <w:sz w:val="28"/>
          <w:szCs w:val="28"/>
        </w:rPr>
        <w:t xml:space="preserve">. </w:t>
      </w:r>
      <w:r>
        <w:rPr>
          <w:sz w:val="28"/>
          <w:szCs w:val="28"/>
        </w:rPr>
        <w:t>435</w:t>
      </w:r>
      <w:r w:rsidRPr="00940878">
        <w:rPr>
          <w:sz w:val="28"/>
          <w:szCs w:val="28"/>
        </w:rPr>
        <w:t xml:space="preserve"> possesses </w:t>
      </w:r>
      <w:r>
        <w:rPr>
          <w:sz w:val="28"/>
          <w:szCs w:val="28"/>
        </w:rPr>
        <w:t>some</w:t>
      </w:r>
      <w:r w:rsidRPr="00940878">
        <w:rPr>
          <w:sz w:val="28"/>
          <w:szCs w:val="28"/>
        </w:rPr>
        <w:t xml:space="preserve"> resistance </w:t>
      </w:r>
      <w:r>
        <w:rPr>
          <w:sz w:val="28"/>
          <w:szCs w:val="28"/>
        </w:rPr>
        <w:t>to root rot but it is susceptible to seed rot, which causes losses in plant stand. 435</w:t>
      </w:r>
      <w:r w:rsidRPr="00940878">
        <w:rPr>
          <w:sz w:val="28"/>
          <w:szCs w:val="28"/>
        </w:rPr>
        <w:t xml:space="preserve"> berries are medium green in color with an </w:t>
      </w:r>
      <w:proofErr w:type="gramStart"/>
      <w:r w:rsidRPr="00940878">
        <w:rPr>
          <w:sz w:val="28"/>
          <w:szCs w:val="28"/>
        </w:rPr>
        <w:t>average sieve</w:t>
      </w:r>
      <w:proofErr w:type="gramEnd"/>
      <w:r w:rsidRPr="00940878">
        <w:rPr>
          <w:sz w:val="28"/>
          <w:szCs w:val="28"/>
        </w:rPr>
        <w:t xml:space="preserve"> size of 3.</w:t>
      </w:r>
      <w:r>
        <w:rPr>
          <w:sz w:val="28"/>
          <w:szCs w:val="28"/>
        </w:rPr>
        <w:t>8</w:t>
      </w:r>
      <w:r w:rsidRPr="00940878">
        <w:rPr>
          <w:sz w:val="28"/>
          <w:szCs w:val="28"/>
        </w:rPr>
        <w:t xml:space="preserve"> while maintaining high quality for freezing and canning. </w:t>
      </w:r>
    </w:p>
    <w:p w14:paraId="6C9DA56C" w14:textId="77777777" w:rsidR="00EC41FA" w:rsidRPr="00940878" w:rsidRDefault="00EC41FA" w:rsidP="00560DEB">
      <w:pPr>
        <w:pStyle w:val="NoSpacing"/>
        <w:rPr>
          <w:sz w:val="28"/>
          <w:szCs w:val="28"/>
        </w:rPr>
      </w:pPr>
    </w:p>
    <w:p w14:paraId="76E00430" w14:textId="77777777" w:rsidR="00EC41FA" w:rsidRPr="003573F3" w:rsidRDefault="00EC41FA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Disease Responses: </w:t>
      </w:r>
      <w:bookmarkStart w:id="16" w:name="_Hlk161663186"/>
      <w:r w:rsidRPr="003573F3">
        <w:rPr>
          <w:bCs/>
          <w:sz w:val="28"/>
          <w:szCs w:val="28"/>
        </w:rPr>
        <w:t>Moderately resistant to Aphanomyces and Fusarium root rot, susceptible to Pythium seed rot</w:t>
      </w:r>
      <w:r>
        <w:rPr>
          <w:bCs/>
          <w:sz w:val="28"/>
          <w:szCs w:val="28"/>
        </w:rPr>
        <w:t>. Susceptible to Pea Seedborne Virus and Pea Enation Mosaic Virus</w:t>
      </w:r>
      <w:bookmarkEnd w:id="16"/>
    </w:p>
    <w:p w14:paraId="0B0D8B45" w14:textId="77777777" w:rsidR="00EC41FA" w:rsidRPr="00940878" w:rsidRDefault="00EC41FA" w:rsidP="00560DEB">
      <w:pPr>
        <w:pStyle w:val="NoSpacing"/>
        <w:rPr>
          <w:b/>
          <w:sz w:val="28"/>
          <w:szCs w:val="28"/>
        </w:rPr>
      </w:pPr>
    </w:p>
    <w:p w14:paraId="21A483DA" w14:textId="77777777" w:rsidR="00EC41FA" w:rsidRPr="00940878" w:rsidRDefault="00EC41FA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Maturity: </w:t>
      </w:r>
    </w:p>
    <w:p w14:paraId="3F62F4FF" w14:textId="77777777" w:rsidR="00EC41FA" w:rsidRPr="00940878" w:rsidRDefault="00EC41FA" w:rsidP="00560DEB">
      <w:pPr>
        <w:pStyle w:val="NoSpacing"/>
        <w:rPr>
          <w:b/>
          <w:bCs/>
          <w:sz w:val="28"/>
          <w:szCs w:val="28"/>
        </w:rPr>
      </w:pPr>
      <w:r w:rsidRPr="00940878">
        <w:rPr>
          <w:b/>
          <w:sz w:val="28"/>
          <w:szCs w:val="28"/>
        </w:rPr>
        <w:t xml:space="preserve">Emergence: </w:t>
      </w:r>
      <w:r w:rsidRPr="00940878">
        <w:rPr>
          <w:bCs/>
          <w:sz w:val="28"/>
          <w:szCs w:val="28"/>
        </w:rPr>
        <w:t>Normal</w:t>
      </w:r>
      <w:r w:rsidRPr="00940878">
        <w:rPr>
          <w:sz w:val="28"/>
          <w:szCs w:val="28"/>
        </w:rPr>
        <w:tab/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HU to 1</w:t>
      </w:r>
      <w:r w:rsidRPr="00940878">
        <w:rPr>
          <w:b/>
          <w:bCs/>
          <w:sz w:val="28"/>
          <w:szCs w:val="28"/>
          <w:vertAlign w:val="superscript"/>
        </w:rPr>
        <w:t>st</w:t>
      </w:r>
      <w:r w:rsidRPr="00940878">
        <w:rPr>
          <w:b/>
          <w:bCs/>
          <w:sz w:val="28"/>
          <w:szCs w:val="28"/>
        </w:rPr>
        <w:t xml:space="preserve"> Bloom: </w:t>
      </w:r>
      <w:r>
        <w:rPr>
          <w:sz w:val="28"/>
          <w:szCs w:val="28"/>
        </w:rPr>
        <w:t>760</w:t>
      </w:r>
      <w:r w:rsidRPr="00940878">
        <w:rPr>
          <w:b/>
          <w:bCs/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ab/>
        <w:t xml:space="preserve">HU to 80% Bloom: </w:t>
      </w:r>
      <w:r>
        <w:rPr>
          <w:sz w:val="28"/>
          <w:szCs w:val="28"/>
        </w:rPr>
        <w:t>825</w:t>
      </w:r>
      <w:r w:rsidRPr="00940878">
        <w:rPr>
          <w:b/>
          <w:bCs/>
          <w:sz w:val="28"/>
          <w:szCs w:val="28"/>
        </w:rPr>
        <w:tab/>
      </w:r>
    </w:p>
    <w:p w14:paraId="525DBA52" w14:textId="36DFD833" w:rsidR="00EC41FA" w:rsidRPr="00940878" w:rsidRDefault="00EC41FA" w:rsidP="00560DEB">
      <w:pPr>
        <w:pStyle w:val="NoSpacing"/>
        <w:rPr>
          <w:b/>
          <w:bCs/>
          <w:sz w:val="28"/>
          <w:szCs w:val="28"/>
        </w:rPr>
      </w:pPr>
      <w:r w:rsidRPr="00940878">
        <w:rPr>
          <w:b/>
          <w:bCs/>
          <w:sz w:val="28"/>
          <w:szCs w:val="28"/>
        </w:rPr>
        <w:t xml:space="preserve">HU to Maturity: </w:t>
      </w:r>
      <w:r w:rsidRPr="00940878">
        <w:rPr>
          <w:sz w:val="28"/>
          <w:szCs w:val="28"/>
        </w:rPr>
        <w:t>1</w:t>
      </w:r>
      <w:r>
        <w:rPr>
          <w:sz w:val="28"/>
          <w:szCs w:val="28"/>
        </w:rPr>
        <w:t>30</w:t>
      </w:r>
      <w:r w:rsidR="00CD2A0A">
        <w:rPr>
          <w:sz w:val="28"/>
          <w:szCs w:val="28"/>
        </w:rPr>
        <w:t>0</w:t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ab/>
        <w:t xml:space="preserve">Harvestability: </w:t>
      </w:r>
      <w:proofErr w:type="gramStart"/>
      <w:r w:rsidRPr="00940878">
        <w:rPr>
          <w:sz w:val="28"/>
          <w:szCs w:val="28"/>
        </w:rPr>
        <w:t>Good</w:t>
      </w:r>
      <w:r w:rsidRPr="00940878">
        <w:rPr>
          <w:b/>
          <w:bCs/>
          <w:sz w:val="28"/>
          <w:szCs w:val="28"/>
        </w:rPr>
        <w:tab/>
        <w:t xml:space="preserve"> </w:t>
      </w:r>
      <w:r w:rsidRPr="00940878">
        <w:rPr>
          <w:b/>
          <w:bCs/>
          <w:sz w:val="28"/>
          <w:szCs w:val="28"/>
        </w:rPr>
        <w:tab/>
      </w:r>
      <w:bookmarkStart w:id="17" w:name="_Hlk161661429"/>
      <w:r w:rsidRPr="00940878">
        <w:rPr>
          <w:b/>
          <w:sz w:val="28"/>
          <w:szCs w:val="28"/>
        </w:rPr>
        <w:t>Sieve</w:t>
      </w:r>
      <w:proofErr w:type="gramEnd"/>
      <w:r w:rsidRPr="00940878">
        <w:rPr>
          <w:b/>
          <w:sz w:val="28"/>
          <w:szCs w:val="28"/>
        </w:rPr>
        <w:t xml:space="preserve"> Size at Maturity:</w:t>
      </w:r>
      <w:r w:rsidRPr="00940878">
        <w:rPr>
          <w:b/>
          <w:bCs/>
          <w:sz w:val="28"/>
          <w:szCs w:val="28"/>
        </w:rPr>
        <w:t xml:space="preserve"> </w:t>
      </w:r>
      <w:r w:rsidRPr="00940878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940878">
        <w:rPr>
          <w:b/>
          <w:sz w:val="28"/>
          <w:szCs w:val="28"/>
        </w:rPr>
        <w:t xml:space="preserve">        </w:t>
      </w:r>
      <w:bookmarkEnd w:id="17"/>
    </w:p>
    <w:p w14:paraId="70C1B3E7" w14:textId="77777777" w:rsidR="00EC41FA" w:rsidRPr="00940878" w:rsidRDefault="00EC41FA" w:rsidP="00560DEB">
      <w:pPr>
        <w:pStyle w:val="NoSpacing"/>
        <w:rPr>
          <w:b/>
          <w:sz w:val="28"/>
          <w:szCs w:val="28"/>
        </w:rPr>
      </w:pPr>
    </w:p>
    <w:p w14:paraId="521F9622" w14:textId="77777777" w:rsidR="00EC41FA" w:rsidRPr="00940878" w:rsidRDefault="00EC41FA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Dry Seed Characteristics: </w:t>
      </w:r>
    </w:p>
    <w:p w14:paraId="20CF81E0" w14:textId="77777777" w:rsidR="00EC41FA" w:rsidRPr="00940878" w:rsidRDefault="00EC41FA" w:rsidP="00560DEB">
      <w:pPr>
        <w:pStyle w:val="NoSpacing"/>
        <w:rPr>
          <w:sz w:val="28"/>
          <w:szCs w:val="28"/>
        </w:rPr>
      </w:pPr>
      <w:bookmarkStart w:id="18" w:name="_Hlk161663254"/>
      <w:r w:rsidRPr="00940878">
        <w:rPr>
          <w:b/>
          <w:bCs/>
          <w:sz w:val="28"/>
          <w:szCs w:val="28"/>
        </w:rPr>
        <w:t xml:space="preserve">Seed Shape: </w:t>
      </w:r>
      <w:r>
        <w:rPr>
          <w:sz w:val="28"/>
          <w:szCs w:val="28"/>
        </w:rPr>
        <w:t>Irregular</w:t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Seed Surface</w:t>
      </w:r>
      <w:r w:rsidRPr="00940878">
        <w:rPr>
          <w:sz w:val="28"/>
          <w:szCs w:val="28"/>
        </w:rPr>
        <w:t>: Wrinkled</w:t>
      </w:r>
      <w:r w:rsidRPr="00940878">
        <w:rPr>
          <w:sz w:val="28"/>
          <w:szCs w:val="28"/>
        </w:rPr>
        <w:tab/>
      </w:r>
      <w:r w:rsidRPr="0094087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Seed Luster</w:t>
      </w:r>
      <w:r w:rsidRPr="00940878">
        <w:rPr>
          <w:sz w:val="28"/>
          <w:szCs w:val="28"/>
        </w:rPr>
        <w:t>: Dull</w:t>
      </w:r>
    </w:p>
    <w:p w14:paraId="53B63AF3" w14:textId="77777777" w:rsidR="00EC41FA" w:rsidRDefault="00EC41FA" w:rsidP="00940878">
      <w:pPr>
        <w:pStyle w:val="NoSpacing"/>
        <w:rPr>
          <w:sz w:val="28"/>
          <w:szCs w:val="28"/>
        </w:rPr>
      </w:pPr>
      <w:r w:rsidRPr="00940878">
        <w:rPr>
          <w:b/>
          <w:bCs/>
          <w:sz w:val="28"/>
          <w:szCs w:val="28"/>
        </w:rPr>
        <w:t>Color Pattern</w:t>
      </w:r>
      <w:r w:rsidRPr="00940878">
        <w:rPr>
          <w:sz w:val="28"/>
          <w:szCs w:val="28"/>
        </w:rPr>
        <w:t>: Mottled</w:t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Primary Color</w:t>
      </w:r>
      <w:r w:rsidRPr="00940878">
        <w:rPr>
          <w:sz w:val="28"/>
          <w:szCs w:val="28"/>
        </w:rPr>
        <w:t xml:space="preserve">: </w:t>
      </w:r>
      <w:r>
        <w:rPr>
          <w:sz w:val="28"/>
          <w:szCs w:val="28"/>
        </w:rPr>
        <w:t>Medium g</w:t>
      </w:r>
      <w:r w:rsidRPr="00940878">
        <w:rPr>
          <w:sz w:val="28"/>
          <w:szCs w:val="28"/>
        </w:rPr>
        <w:t>reen</w:t>
      </w:r>
      <w:r w:rsidRPr="0094087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Se</w:t>
      </w:r>
      <w:r>
        <w:rPr>
          <w:b/>
          <w:bCs/>
          <w:sz w:val="28"/>
          <w:szCs w:val="28"/>
        </w:rPr>
        <w:t>condary</w:t>
      </w:r>
      <w:r w:rsidRPr="00940878">
        <w:rPr>
          <w:b/>
          <w:bCs/>
          <w:sz w:val="28"/>
          <w:szCs w:val="28"/>
        </w:rPr>
        <w:t xml:space="preserve"> Color</w:t>
      </w:r>
      <w:r w:rsidRPr="00940878">
        <w:rPr>
          <w:sz w:val="28"/>
          <w:szCs w:val="28"/>
        </w:rPr>
        <w:t xml:space="preserve">: </w:t>
      </w:r>
      <w:r>
        <w:rPr>
          <w:sz w:val="28"/>
          <w:szCs w:val="28"/>
        </w:rPr>
        <w:t>Cream</w:t>
      </w:r>
    </w:p>
    <w:p w14:paraId="11006E8C" w14:textId="77777777" w:rsidR="00EC41FA" w:rsidRPr="00890151" w:rsidRDefault="00EC41FA" w:rsidP="00940878">
      <w:pPr>
        <w:pStyle w:val="NoSpacing"/>
        <w:rPr>
          <w:b/>
          <w:bCs/>
          <w:sz w:val="28"/>
          <w:szCs w:val="28"/>
        </w:rPr>
      </w:pPr>
      <w:bookmarkStart w:id="19" w:name="_Hlk155862212"/>
      <w:r w:rsidRPr="00890151">
        <w:rPr>
          <w:b/>
          <w:bCs/>
          <w:sz w:val="28"/>
          <w:szCs w:val="28"/>
        </w:rPr>
        <w:t>No. Seeds/</w:t>
      </w:r>
      <w:proofErr w:type="spellStart"/>
      <w:r w:rsidRPr="00890151">
        <w:rPr>
          <w:b/>
          <w:bCs/>
          <w:sz w:val="28"/>
          <w:szCs w:val="28"/>
        </w:rPr>
        <w:t>lb</w:t>
      </w:r>
      <w:proofErr w:type="spellEnd"/>
      <w:r w:rsidRPr="00890151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bookmarkEnd w:id="19"/>
      <w:r>
        <w:rPr>
          <w:sz w:val="28"/>
          <w:szCs w:val="28"/>
        </w:rPr>
        <w:t>2</w:t>
      </w:r>
      <w:bookmarkEnd w:id="18"/>
      <w:r>
        <w:rPr>
          <w:sz w:val="28"/>
          <w:szCs w:val="28"/>
        </w:rPr>
        <w:t>360</w:t>
      </w:r>
    </w:p>
    <w:p w14:paraId="33B8D56B" w14:textId="77777777" w:rsidR="00EC41FA" w:rsidRDefault="00EC41FA"/>
    <w:p w14:paraId="024885AA" w14:textId="77777777" w:rsidR="00E84BCF" w:rsidRDefault="00E84BCF"/>
    <w:p w14:paraId="26F7A0DC" w14:textId="77777777" w:rsidR="00286CEB" w:rsidRDefault="00286CEB"/>
    <w:p w14:paraId="54B03594" w14:textId="77777777" w:rsidR="00164BD4" w:rsidRDefault="00164BD4" w:rsidP="00EC6EDC">
      <w:pPr>
        <w:pStyle w:val="NormalWeb"/>
      </w:pPr>
    </w:p>
    <w:p w14:paraId="4A6513DA" w14:textId="77777777" w:rsidR="00164BD4" w:rsidRDefault="00164BD4" w:rsidP="00EC6EDC">
      <w:pPr>
        <w:pStyle w:val="NormalWeb"/>
      </w:pPr>
    </w:p>
    <w:p w14:paraId="333C722C" w14:textId="070448AF" w:rsidR="00E84BCF" w:rsidRDefault="00000000" w:rsidP="00EC6EDC">
      <w:pPr>
        <w:pStyle w:val="NormalWeb"/>
      </w:pPr>
      <w:r>
        <w:rPr>
          <w:noProof/>
        </w:rPr>
        <w:lastRenderedPageBreak/>
        <w:pict w14:anchorId="49D5A22D">
          <v:shape id="_x0000_s2077" type="#_x0000_t75" alt="A blue text on a white background&#10;&#10;AI-generated content may be incorrect." style="position:absolute;margin-left:0;margin-top:16.15pt;width:250.5pt;height:31.6pt;z-index:251796992;visibility:visible;mso-position-horizontal-relative:margin;mso-width-relative:margin;mso-height-relative:margin">
            <v:imagedata r:id="rId21" o:title="A blue text on a white background&#10;&#10;AI-generated content may be incorrect"/>
            <w10:wrap anchorx="margin"/>
          </v:shape>
        </w:pict>
      </w:r>
    </w:p>
    <w:p w14:paraId="30F4CA4B" w14:textId="77777777" w:rsidR="00E84BCF" w:rsidRDefault="00E84BCF"/>
    <w:p w14:paraId="3A017497" w14:textId="77777777" w:rsidR="00E84BCF" w:rsidRDefault="00E84BCF" w:rsidP="0082470D">
      <w:pPr>
        <w:rPr>
          <w:rFonts w:ascii="Arial" w:hAnsi="Arial"/>
          <w:b/>
          <w:sz w:val="36"/>
        </w:rPr>
      </w:pPr>
    </w:p>
    <w:p w14:paraId="64E29A6C" w14:textId="77777777" w:rsidR="00E84BCF" w:rsidRDefault="00E84BCF" w:rsidP="0082470D">
      <w:pPr>
        <w:rPr>
          <w:rFonts w:ascii="Arial" w:hAnsi="Arial"/>
          <w:b/>
          <w:sz w:val="32"/>
        </w:rPr>
      </w:pPr>
    </w:p>
    <w:p w14:paraId="644B0BB5" w14:textId="77777777" w:rsidR="00E84BCF" w:rsidRDefault="00000000" w:rsidP="0082470D">
      <w:pPr>
        <w:rPr>
          <w:rFonts w:ascii="Arial" w:hAnsi="Arial"/>
          <w:b/>
          <w:sz w:val="32"/>
        </w:rPr>
      </w:pPr>
      <w:r>
        <w:rPr>
          <w:noProof/>
        </w:rPr>
        <w:pict w14:anchorId="23BB84FF">
          <v:shape id="_x0000_s2076" type="#_x0000_t202" style="position:absolute;margin-left:142.15pt;margin-top:1.35pt;width:215.65pt;height:57.8pt;z-index:25179596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FwV&#10;xAnfAAAACQEAAA8AAAAAAAAAAAAAAAAAaAQAAGRycy9kb3ducmV2LnhtbFBLBQYAAAAABAAEAPMA&#10;AAB0BQAAAAA=&#10;" stroked="f">
            <v:textbox style="mso-next-textbox:#_x0000_s2076;mso-fit-shape-to-text:t">
              <w:txbxContent>
                <w:p w14:paraId="15010182" w14:textId="77777777" w:rsidR="00E84BCF" w:rsidRPr="00042C8E" w:rsidRDefault="00E84BCF" w:rsidP="00BC6822">
                  <w:pPr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042C8E">
                    <w:rPr>
                      <w:b/>
                      <w:bCs/>
                      <w:sz w:val="44"/>
                      <w:szCs w:val="44"/>
                    </w:rPr>
                    <w:t xml:space="preserve">Green Pea Variety </w:t>
                  </w:r>
                  <w:r>
                    <w:rPr>
                      <w:b/>
                      <w:bCs/>
                      <w:sz w:val="44"/>
                      <w:szCs w:val="44"/>
                    </w:rPr>
                    <w:t>Dakota</w:t>
                  </w:r>
                </w:p>
              </w:txbxContent>
            </v:textbox>
            <w10:wrap type="square"/>
          </v:shape>
        </w:pict>
      </w:r>
    </w:p>
    <w:p w14:paraId="2E0CFCDE" w14:textId="77777777" w:rsidR="00E84BCF" w:rsidRDefault="00E84BCF" w:rsidP="0082470D">
      <w:pPr>
        <w:rPr>
          <w:rFonts w:ascii="Arial" w:hAnsi="Arial"/>
          <w:b/>
          <w:sz w:val="32"/>
        </w:rPr>
      </w:pPr>
    </w:p>
    <w:p w14:paraId="434D8985" w14:textId="77777777" w:rsidR="00E84BCF" w:rsidRDefault="00E84BCF" w:rsidP="00CF7E3B">
      <w:pPr>
        <w:rPr>
          <w:rFonts w:ascii="Arial" w:hAnsi="Arial"/>
          <w:sz w:val="32"/>
        </w:rPr>
      </w:pPr>
    </w:p>
    <w:p w14:paraId="10A187FD" w14:textId="15C58AB8" w:rsidR="00E84BCF" w:rsidRDefault="00000000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  <w:r>
        <w:rPr>
          <w:noProof/>
        </w:rPr>
        <w:pict w14:anchorId="6BE9ECA5">
          <v:shape id="_x0000_s2074" type="#_x0000_t202" style="position:absolute;margin-left:5.2pt;margin-top:1.6pt;width:249.15pt;height:559pt;z-index:251793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" stroked="f">
            <v:textbox style="mso-next-textbox:#_x0000_s2074">
              <w:txbxContent>
                <w:p w14:paraId="62A384F5" w14:textId="77777777" w:rsidR="00E84BCF" w:rsidRPr="008778F0" w:rsidRDefault="00E84BCF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Key Attributes:</w:t>
                  </w:r>
                </w:p>
                <w:p w14:paraId="0CDDEA67" w14:textId="64EC3F60" w:rsidR="00AB33F8" w:rsidRPr="00AB33F8" w:rsidRDefault="00AB33F8" w:rsidP="00AE1B27">
                  <w:pPr>
                    <w:pStyle w:val="ListParagraph"/>
                    <w:numPr>
                      <w:ilvl w:val="0"/>
                      <w:numId w:val="8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One of the earliest varieties available</w:t>
                  </w:r>
                </w:p>
                <w:p w14:paraId="363095B4" w14:textId="5C8C491E" w:rsidR="00E84BCF" w:rsidRPr="008778F0" w:rsidRDefault="00E84BCF" w:rsidP="00AE1B27">
                  <w:pPr>
                    <w:pStyle w:val="ListParagraph"/>
                    <w:numPr>
                      <w:ilvl w:val="0"/>
                      <w:numId w:val="8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Early-season </w:t>
                  </w:r>
                  <w:r>
                    <w:rPr>
                      <w:sz w:val="32"/>
                      <w:szCs w:val="32"/>
                    </w:rPr>
                    <w:t xml:space="preserve">standard leaf </w:t>
                  </w:r>
                  <w:r w:rsidRPr="008778F0">
                    <w:rPr>
                      <w:sz w:val="32"/>
                      <w:szCs w:val="32"/>
                    </w:rPr>
                    <w:t>pea</w:t>
                  </w:r>
                  <w:r>
                    <w:rPr>
                      <w:sz w:val="32"/>
                      <w:szCs w:val="32"/>
                    </w:rPr>
                    <w:t xml:space="preserve"> variety</w:t>
                  </w:r>
                </w:p>
                <w:p w14:paraId="00EBE70C" w14:textId="77777777" w:rsidR="00E84BCF" w:rsidRPr="008778F0" w:rsidRDefault="00E84BCF" w:rsidP="00AE1B27">
                  <w:pPr>
                    <w:pStyle w:val="ListParagraph"/>
                    <w:numPr>
                      <w:ilvl w:val="0"/>
                      <w:numId w:val="8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Competitive yield </w:t>
                  </w:r>
                </w:p>
                <w:p w14:paraId="750B63DD" w14:textId="77777777" w:rsidR="00E84BCF" w:rsidRPr="00376BC6" w:rsidRDefault="00E84BCF" w:rsidP="00CF7E3B">
                  <w:pPr>
                    <w:pStyle w:val="ListParagraph"/>
                    <w:rPr>
                      <w:b/>
                      <w:color w:val="E36C0A"/>
                      <w:sz w:val="32"/>
                      <w:szCs w:val="32"/>
                    </w:rPr>
                  </w:pPr>
                </w:p>
                <w:p w14:paraId="51031171" w14:textId="77777777" w:rsidR="00E84BCF" w:rsidRPr="008778F0" w:rsidRDefault="00E84BCF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Yield:</w:t>
                  </w:r>
                </w:p>
                <w:p w14:paraId="7DC100AD" w14:textId="73A22470" w:rsidR="00E84BCF" w:rsidRPr="008778F0" w:rsidRDefault="00E84BCF" w:rsidP="00AE1B27">
                  <w:pPr>
                    <w:pStyle w:val="ListParagraph"/>
                    <w:numPr>
                      <w:ilvl w:val="0"/>
                      <w:numId w:val="9"/>
                    </w:numPr>
                    <w:ind w:left="45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Competitive yield and sieve size averaging 3.</w:t>
                  </w:r>
                  <w:r>
                    <w:rPr>
                      <w:sz w:val="32"/>
                      <w:szCs w:val="32"/>
                    </w:rPr>
                    <w:t>9</w:t>
                  </w:r>
                  <w:r w:rsidRPr="008778F0">
                    <w:rPr>
                      <w:sz w:val="32"/>
                      <w:szCs w:val="32"/>
                    </w:rPr>
                    <w:t xml:space="preserve"> in </w:t>
                  </w:r>
                  <w:r>
                    <w:rPr>
                      <w:sz w:val="32"/>
                      <w:szCs w:val="32"/>
                    </w:rPr>
                    <w:t>the Midwest</w:t>
                  </w:r>
                  <w:r w:rsidRPr="008778F0">
                    <w:rPr>
                      <w:sz w:val="32"/>
                      <w:szCs w:val="32"/>
                    </w:rPr>
                    <w:t xml:space="preserve"> over </w:t>
                  </w:r>
                  <w:r>
                    <w:rPr>
                      <w:sz w:val="32"/>
                      <w:szCs w:val="32"/>
                    </w:rPr>
                    <w:t xml:space="preserve">the </w:t>
                  </w:r>
                  <w:r w:rsidRPr="008778F0">
                    <w:rPr>
                      <w:sz w:val="32"/>
                      <w:szCs w:val="32"/>
                    </w:rPr>
                    <w:t>years</w:t>
                  </w:r>
                </w:p>
                <w:p w14:paraId="7043EAE0" w14:textId="77777777" w:rsidR="00E84BCF" w:rsidRPr="00376BC6" w:rsidRDefault="00E84BCF" w:rsidP="00CF7E3B">
                  <w:pPr>
                    <w:rPr>
                      <w:b/>
                      <w:color w:val="E36C0A"/>
                      <w:sz w:val="32"/>
                      <w:szCs w:val="32"/>
                    </w:rPr>
                  </w:pPr>
                </w:p>
                <w:p w14:paraId="7896814B" w14:textId="77777777" w:rsidR="00E84BCF" w:rsidRPr="008778F0" w:rsidRDefault="00E84BCF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Maturity:</w:t>
                  </w:r>
                </w:p>
                <w:p w14:paraId="40EB0611" w14:textId="77777777" w:rsidR="00E84BCF" w:rsidRPr="000A6A0D" w:rsidRDefault="00E84BCF" w:rsidP="00AE1B27">
                  <w:pPr>
                    <w:pStyle w:val="ListParagraph"/>
                    <w:numPr>
                      <w:ilvl w:val="0"/>
                      <w:numId w:val="10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9.9</w:t>
                  </w:r>
                  <w:r w:rsidRPr="008778F0">
                    <w:rPr>
                      <w:sz w:val="32"/>
                      <w:szCs w:val="32"/>
                    </w:rPr>
                    <w:t xml:space="preserve"> nodes to first bloom</w:t>
                  </w:r>
                </w:p>
                <w:p w14:paraId="1354A2B4" w14:textId="77777777" w:rsidR="00E84BCF" w:rsidRPr="000A6A0D" w:rsidRDefault="00E84BCF" w:rsidP="000A6A0D">
                  <w:pPr>
                    <w:numPr>
                      <w:ilvl w:val="0"/>
                      <w:numId w:val="10"/>
                    </w:numPr>
                    <w:ind w:left="360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11</w:t>
                  </w:r>
                  <w:r w:rsidRPr="000A6A0D">
                    <w:rPr>
                      <w:bCs/>
                      <w:sz w:val="32"/>
                      <w:szCs w:val="32"/>
                    </w:rPr>
                    <w:t xml:space="preserve"> total nodes</w:t>
                  </w:r>
                </w:p>
                <w:p w14:paraId="30F295C7" w14:textId="1F38C1FC" w:rsidR="00E84BCF" w:rsidRPr="008778F0" w:rsidRDefault="00E84BCF" w:rsidP="00AE1B27">
                  <w:pPr>
                    <w:pStyle w:val="ListParagraph"/>
                    <w:numPr>
                      <w:ilvl w:val="0"/>
                      <w:numId w:val="10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1</w:t>
                  </w:r>
                  <w:r>
                    <w:rPr>
                      <w:sz w:val="32"/>
                      <w:szCs w:val="32"/>
                    </w:rPr>
                    <w:t>2</w:t>
                  </w:r>
                  <w:r w:rsidR="00CD2A0A">
                    <w:rPr>
                      <w:sz w:val="32"/>
                      <w:szCs w:val="32"/>
                    </w:rPr>
                    <w:t>50</w:t>
                  </w:r>
                  <w:r w:rsidRPr="008778F0">
                    <w:rPr>
                      <w:sz w:val="32"/>
                      <w:szCs w:val="32"/>
                    </w:rPr>
                    <w:t xml:space="preserve"> heat units to harvest </w:t>
                  </w:r>
                </w:p>
                <w:p w14:paraId="6568CA95" w14:textId="77777777" w:rsidR="00E84BCF" w:rsidRPr="008778F0" w:rsidRDefault="00E84BCF" w:rsidP="00CF7E3B">
                  <w:pPr>
                    <w:rPr>
                      <w:b/>
                      <w:sz w:val="32"/>
                      <w:szCs w:val="32"/>
                    </w:rPr>
                  </w:pPr>
                </w:p>
                <w:p w14:paraId="0030A76D" w14:textId="77777777" w:rsidR="00E84BCF" w:rsidRPr="008778F0" w:rsidRDefault="00E84BCF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Plant Traits:</w:t>
                  </w:r>
                </w:p>
                <w:p w14:paraId="6593A649" w14:textId="77777777" w:rsidR="00E84BCF" w:rsidRPr="008778F0" w:rsidRDefault="00E84BCF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Determinant plant type</w:t>
                  </w:r>
                </w:p>
                <w:p w14:paraId="6C5F265F" w14:textId="77777777" w:rsidR="00E84BCF" w:rsidRDefault="00E84BCF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Canopy height of 11” </w:t>
                  </w:r>
                </w:p>
                <w:p w14:paraId="194FE94C" w14:textId="77777777" w:rsidR="00E84BCF" w:rsidRPr="008778F0" w:rsidRDefault="00E84BCF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Total vine length of 13”</w:t>
                  </w:r>
                </w:p>
                <w:p w14:paraId="29B5D9E9" w14:textId="77777777" w:rsidR="00E84BCF" w:rsidRPr="008778F0" w:rsidRDefault="00E84BCF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Standard</w:t>
                  </w:r>
                  <w:r w:rsidRPr="008778F0">
                    <w:rPr>
                      <w:sz w:val="32"/>
                      <w:szCs w:val="32"/>
                    </w:rPr>
                    <w:t xml:space="preserve"> leaf type</w:t>
                  </w:r>
                </w:p>
                <w:p w14:paraId="40757631" w14:textId="77777777" w:rsidR="00E84BCF" w:rsidRPr="008778F0" w:rsidRDefault="00E84BCF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Typically, 2 pods per node, about 2.</w:t>
                  </w:r>
                  <w:r>
                    <w:rPr>
                      <w:sz w:val="32"/>
                      <w:szCs w:val="32"/>
                    </w:rPr>
                    <w:t>54</w:t>
                  </w:r>
                  <w:r w:rsidRPr="008778F0">
                    <w:rPr>
                      <w:sz w:val="32"/>
                      <w:szCs w:val="32"/>
                    </w:rPr>
                    <w:t>” long</w:t>
                  </w:r>
                </w:p>
                <w:p w14:paraId="754418A1" w14:textId="77777777" w:rsidR="00E84BCF" w:rsidRPr="00376BC6" w:rsidRDefault="00E84BCF" w:rsidP="00296D5E">
                  <w:pPr>
                    <w:pStyle w:val="ListParagraph"/>
                    <w:rPr>
                      <w:color w:val="E36C0A"/>
                      <w:sz w:val="32"/>
                      <w:szCs w:val="32"/>
                    </w:rPr>
                  </w:pPr>
                </w:p>
                <w:p w14:paraId="5071C8BB" w14:textId="77777777" w:rsidR="00E84BCF" w:rsidRPr="008778F0" w:rsidRDefault="00E84BCF" w:rsidP="00296D5E">
                  <w:pPr>
                    <w:rPr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Berries</w:t>
                  </w:r>
                </w:p>
                <w:p w14:paraId="382E8BAB" w14:textId="77777777" w:rsidR="00E84BCF" w:rsidRPr="008778F0" w:rsidRDefault="00E84BCF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Average sieve size of 3.</w:t>
                  </w:r>
                  <w:r>
                    <w:rPr>
                      <w:sz w:val="32"/>
                      <w:szCs w:val="32"/>
                    </w:rPr>
                    <w:t>9</w:t>
                  </w:r>
                </w:p>
                <w:p w14:paraId="6CB101E0" w14:textId="77777777" w:rsidR="00E84BCF" w:rsidRPr="008778F0" w:rsidRDefault="00E84BCF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Medium green color</w:t>
                  </w:r>
                </w:p>
                <w:p w14:paraId="5DA1D7A6" w14:textId="77777777" w:rsidR="00E84BCF" w:rsidRPr="008778F0" w:rsidRDefault="00E84BCF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Number of </w:t>
                  </w:r>
                  <w:proofErr w:type="gramStart"/>
                  <w:r w:rsidRPr="008778F0">
                    <w:rPr>
                      <w:sz w:val="32"/>
                      <w:szCs w:val="32"/>
                    </w:rPr>
                    <w:t>berries/po</w:t>
                  </w:r>
                  <w:r>
                    <w:rPr>
                      <w:sz w:val="32"/>
                      <w:szCs w:val="32"/>
                    </w:rPr>
                    <w:t>d</w:t>
                  </w:r>
                  <w:proofErr w:type="gramEnd"/>
                  <w:r w:rsidRPr="008778F0">
                    <w:rPr>
                      <w:sz w:val="32"/>
                      <w:szCs w:val="32"/>
                    </w:rPr>
                    <w:t xml:space="preserve">: </w:t>
                  </w:r>
                  <w:r>
                    <w:rPr>
                      <w:sz w:val="32"/>
                      <w:szCs w:val="32"/>
                    </w:rPr>
                    <w:t>4.6</w:t>
                  </w:r>
                </w:p>
              </w:txbxContent>
            </v:textbox>
          </v:shape>
        </w:pict>
      </w:r>
    </w:p>
    <w:p w14:paraId="1FEAB221" w14:textId="13FAC0DD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9C05ED4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34029F64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3A997E4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7C34FA7D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177A867F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2867DFE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C9C5A89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549E467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ECC2AD1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993873D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BB81DE8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31601297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4DB6055E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AF8D12C" w14:textId="10A31653" w:rsidR="00E84BCF" w:rsidRDefault="00E84BCF" w:rsidP="007932BD">
      <w:pPr>
        <w:pStyle w:val="NormalWeb"/>
      </w:pPr>
    </w:p>
    <w:p w14:paraId="167D5FA7" w14:textId="5716AF36" w:rsidR="00E84BCF" w:rsidRDefault="00000000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  <w:r>
        <w:rPr>
          <w:noProof/>
        </w:rPr>
        <w:pict w14:anchorId="0828771F">
          <v:shape id="_x0000_s2075" type="#_x0000_t202" style="position:absolute;margin-left:255.8pt;margin-top:1.8pt;width:288.6pt;height:201pt;z-index:251794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" stroked="f">
            <v:textbox style="mso-next-textbox:#_x0000_s2075">
              <w:txbxContent>
                <w:p w14:paraId="24DADD17" w14:textId="77777777" w:rsidR="00E84BCF" w:rsidRPr="00667AA8" w:rsidRDefault="00E84BCF">
                  <w:pPr>
                    <w:rPr>
                      <w:b/>
                      <w:sz w:val="32"/>
                    </w:rPr>
                  </w:pPr>
                  <w:r w:rsidRPr="00667AA8">
                    <w:rPr>
                      <w:b/>
                      <w:sz w:val="32"/>
                    </w:rPr>
                    <w:t>Description:</w:t>
                  </w:r>
                  <w:r w:rsidRPr="00667AA8">
                    <w:rPr>
                      <w:noProof/>
                    </w:rPr>
                    <w:t xml:space="preserve"> </w:t>
                  </w:r>
                </w:p>
                <w:p w14:paraId="7B607067" w14:textId="77777777" w:rsidR="00E84BCF" w:rsidRPr="00667AA8" w:rsidRDefault="00E84BCF">
                  <w:pPr>
                    <w:rPr>
                      <w:sz w:val="32"/>
                    </w:rPr>
                  </w:pPr>
                  <w:r w:rsidRPr="00667AA8">
                    <w:rPr>
                      <w:sz w:val="32"/>
                    </w:rPr>
                    <w:t>Early maturing determinant variety of standard leaf type.</w:t>
                  </w:r>
                </w:p>
                <w:p w14:paraId="3DC51056" w14:textId="77777777" w:rsidR="00E84BCF" w:rsidRPr="00667AA8" w:rsidRDefault="00E84BCF" w:rsidP="00BE572F">
                  <w:pPr>
                    <w:rPr>
                      <w:b/>
                      <w:sz w:val="31"/>
                      <w:szCs w:val="31"/>
                    </w:rPr>
                  </w:pPr>
                </w:p>
                <w:p w14:paraId="4C1082E4" w14:textId="77777777" w:rsidR="00E84BCF" w:rsidRPr="00667AA8" w:rsidRDefault="00E84BCF" w:rsidP="00BE572F">
                  <w:pPr>
                    <w:rPr>
                      <w:b/>
                      <w:sz w:val="32"/>
                      <w:szCs w:val="32"/>
                    </w:rPr>
                  </w:pPr>
                  <w:r w:rsidRPr="00667AA8">
                    <w:rPr>
                      <w:b/>
                      <w:sz w:val="32"/>
                      <w:szCs w:val="32"/>
                    </w:rPr>
                    <w:t>Resistance:</w:t>
                  </w:r>
                </w:p>
                <w:p w14:paraId="307A41E4" w14:textId="77777777" w:rsidR="00E84BCF" w:rsidRPr="00667AA8" w:rsidRDefault="00E84BCF" w:rsidP="00E84BCF">
                  <w:pPr>
                    <w:pStyle w:val="ListParagraph"/>
                    <w:numPr>
                      <w:ilvl w:val="0"/>
                      <w:numId w:val="19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667AA8">
                    <w:rPr>
                      <w:sz w:val="32"/>
                      <w:szCs w:val="32"/>
                    </w:rPr>
                    <w:t>Tolerant to powdery mildew.</w:t>
                  </w:r>
                </w:p>
                <w:p w14:paraId="5D3E923B" w14:textId="77777777" w:rsidR="00E84BCF" w:rsidRPr="00667AA8" w:rsidRDefault="00E84BCF">
                  <w:pPr>
                    <w:rPr>
                      <w:sz w:val="32"/>
                    </w:rPr>
                  </w:pPr>
                </w:p>
                <w:p w14:paraId="447CC96F" w14:textId="77777777" w:rsidR="00E84BCF" w:rsidRPr="00FB291B" w:rsidRDefault="00E84BCF">
                  <w:pPr>
                    <w:rPr>
                      <w:color w:val="002060"/>
                      <w:sz w:val="32"/>
                    </w:rPr>
                  </w:pPr>
                </w:p>
              </w:txbxContent>
            </v:textbox>
          </v:shape>
        </w:pict>
      </w:r>
    </w:p>
    <w:p w14:paraId="62CB34E6" w14:textId="2E9CF95A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8B95457" w14:textId="5E23E9C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8E55FF3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429EDF05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3DE9250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C9FFC8C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0A87FDE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B3E4EF9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06892CD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6D4B57D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CB6C47C" w14:textId="77777777" w:rsidR="00E84BCF" w:rsidRDefault="00E84BCF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39434F48" w14:textId="13A2EEFB" w:rsidR="00E84BCF" w:rsidRDefault="00000000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  <w:r>
        <w:rPr>
          <w:noProof/>
        </w:rPr>
        <w:lastRenderedPageBreak/>
        <w:pict w14:anchorId="136E996F">
          <v:shape id="_x0000_s2078" type="#_x0000_t75" alt="A blue text on a white background&#10;&#10;AI-generated content may be incorrect." style="position:absolute;margin-left:0;margin-top:18.35pt;width:250.5pt;height:31.6pt;z-index:251798016;visibility:visible;mso-position-horizontal-relative:margin;mso-width-relative:margin;mso-height-relative:margin">
            <v:imagedata r:id="rId21" o:title="A blue text on a white background&#10;&#10;AI-generated content may be incorrect"/>
            <w10:wrap anchorx="margin"/>
          </v:shape>
        </w:pict>
      </w:r>
    </w:p>
    <w:p w14:paraId="664552F2" w14:textId="77777777" w:rsidR="00E84BCF" w:rsidRPr="00D90F6C" w:rsidRDefault="00E84BCF" w:rsidP="00D90F6C">
      <w:pPr>
        <w:rPr>
          <w:rFonts w:ascii="Arial" w:hAnsi="Arial"/>
          <w:sz w:val="32"/>
        </w:rPr>
      </w:pPr>
    </w:p>
    <w:p w14:paraId="0C8C0D4C" w14:textId="77777777" w:rsidR="00E84BCF" w:rsidRPr="00D90F6C" w:rsidRDefault="00E84BCF" w:rsidP="00D90F6C">
      <w:pPr>
        <w:rPr>
          <w:rFonts w:ascii="Arial" w:hAnsi="Arial"/>
          <w:sz w:val="32"/>
        </w:rPr>
      </w:pPr>
    </w:p>
    <w:p w14:paraId="73E6C7FD" w14:textId="77777777" w:rsidR="00E84BCF" w:rsidRPr="00E84BCF" w:rsidRDefault="00E84BCF" w:rsidP="00560DEB">
      <w:pPr>
        <w:pStyle w:val="NoSpacing"/>
        <w:jc w:val="center"/>
        <w:rPr>
          <w:b/>
          <w:color w:val="0070C0"/>
          <w:sz w:val="24"/>
          <w:szCs w:val="24"/>
        </w:rPr>
      </w:pPr>
    </w:p>
    <w:p w14:paraId="77933BA1" w14:textId="77777777" w:rsidR="00E84BCF" w:rsidRDefault="00E84BCF" w:rsidP="00560DEB">
      <w:pPr>
        <w:pStyle w:val="NoSpacing"/>
        <w:jc w:val="center"/>
        <w:rPr>
          <w:b/>
          <w:color w:val="0070C0"/>
          <w:sz w:val="40"/>
          <w:szCs w:val="40"/>
        </w:rPr>
      </w:pPr>
    </w:p>
    <w:p w14:paraId="6663801A" w14:textId="77777777" w:rsidR="00E84BCF" w:rsidRPr="00042C8E" w:rsidRDefault="00E84BCF" w:rsidP="00560DEB">
      <w:pPr>
        <w:pStyle w:val="NoSpacing"/>
        <w:jc w:val="center"/>
        <w:rPr>
          <w:b/>
          <w:sz w:val="40"/>
          <w:szCs w:val="40"/>
        </w:rPr>
      </w:pPr>
      <w:r w:rsidRPr="00042C8E">
        <w:rPr>
          <w:b/>
          <w:sz w:val="40"/>
          <w:szCs w:val="40"/>
        </w:rPr>
        <w:t xml:space="preserve">Green Pea Variety </w:t>
      </w:r>
      <w:r>
        <w:rPr>
          <w:b/>
          <w:sz w:val="40"/>
          <w:szCs w:val="40"/>
        </w:rPr>
        <w:t>Dakota</w:t>
      </w:r>
      <w:r w:rsidRPr="00042C8E">
        <w:rPr>
          <w:b/>
          <w:sz w:val="40"/>
          <w:szCs w:val="40"/>
        </w:rPr>
        <w:t xml:space="preserve"> </w:t>
      </w:r>
    </w:p>
    <w:p w14:paraId="123665F3" w14:textId="77777777" w:rsidR="00E84BCF" w:rsidRPr="00560DEB" w:rsidRDefault="00E84BCF" w:rsidP="00560DEB">
      <w:pPr>
        <w:pStyle w:val="NoSpacing"/>
        <w:jc w:val="center"/>
        <w:rPr>
          <w:b/>
          <w:sz w:val="32"/>
          <w:szCs w:val="32"/>
        </w:rPr>
      </w:pPr>
      <w:r w:rsidRPr="00560DEB">
        <w:rPr>
          <w:b/>
          <w:sz w:val="32"/>
          <w:szCs w:val="32"/>
        </w:rPr>
        <w:t>Technical Data</w:t>
      </w:r>
    </w:p>
    <w:p w14:paraId="4BF1E275" w14:textId="77777777" w:rsidR="00E84BCF" w:rsidRDefault="00E84BCF" w:rsidP="00E805CA">
      <w:pPr>
        <w:tabs>
          <w:tab w:val="left" w:pos="1308"/>
          <w:tab w:val="right" w:pos="4707"/>
        </w:tabs>
        <w:rPr>
          <w:rFonts w:ascii="Arial" w:hAnsi="Arial"/>
          <w:sz w:val="32"/>
        </w:rPr>
      </w:pPr>
    </w:p>
    <w:p w14:paraId="198991C6" w14:textId="77777777" w:rsidR="00E84BCF" w:rsidRDefault="00E84BCF" w:rsidP="00E805CA">
      <w:pPr>
        <w:tabs>
          <w:tab w:val="left" w:pos="1308"/>
          <w:tab w:val="right" w:pos="4707"/>
        </w:tabs>
        <w:rPr>
          <w:rFonts w:ascii="Arial" w:hAnsi="Arial"/>
          <w:sz w:val="32"/>
        </w:rPr>
      </w:pPr>
    </w:p>
    <w:p w14:paraId="4DAA28A7" w14:textId="77777777" w:rsidR="00E84BCF" w:rsidRPr="001C1FC0" w:rsidRDefault="00E84BCF" w:rsidP="00560DEB">
      <w:pPr>
        <w:pStyle w:val="NoSpacing"/>
        <w:ind w:left="810" w:hanging="810"/>
        <w:rPr>
          <w:b/>
          <w:sz w:val="28"/>
          <w:szCs w:val="28"/>
        </w:rPr>
      </w:pPr>
      <w:r w:rsidRPr="001C1FC0">
        <w:rPr>
          <w:b/>
          <w:sz w:val="28"/>
          <w:szCs w:val="28"/>
        </w:rPr>
        <w:t>Features and Advantages</w:t>
      </w:r>
    </w:p>
    <w:p w14:paraId="13E672B3" w14:textId="77777777" w:rsidR="00E84BCF" w:rsidRPr="00057816" w:rsidRDefault="00E84BCF" w:rsidP="00940878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proofErr w:type="gramStart"/>
      <w:r w:rsidRPr="00057816">
        <w:rPr>
          <w:sz w:val="28"/>
          <w:szCs w:val="28"/>
        </w:rPr>
        <w:t>Early-season</w:t>
      </w:r>
      <w:proofErr w:type="gramEnd"/>
      <w:r w:rsidRPr="00057816">
        <w:rPr>
          <w:sz w:val="28"/>
          <w:szCs w:val="28"/>
        </w:rPr>
        <w:t xml:space="preserve"> pea</w:t>
      </w:r>
      <w:r>
        <w:rPr>
          <w:sz w:val="28"/>
          <w:szCs w:val="28"/>
        </w:rPr>
        <w:t xml:space="preserve"> variety</w:t>
      </w:r>
    </w:p>
    <w:p w14:paraId="0ACB0350" w14:textId="77777777" w:rsidR="00E84BCF" w:rsidRPr="00057816" w:rsidRDefault="00E84BCF" w:rsidP="00940878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r w:rsidRPr="00057816">
        <w:rPr>
          <w:sz w:val="28"/>
          <w:szCs w:val="28"/>
        </w:rPr>
        <w:t xml:space="preserve">Competitive yield </w:t>
      </w:r>
    </w:p>
    <w:p w14:paraId="294AD613" w14:textId="77777777" w:rsidR="00E84BCF" w:rsidRPr="00057816" w:rsidRDefault="00E84BCF" w:rsidP="00057816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r w:rsidRPr="00057816">
        <w:rPr>
          <w:sz w:val="28"/>
          <w:szCs w:val="28"/>
        </w:rPr>
        <w:t>Moderately resistant to root rot</w:t>
      </w:r>
    </w:p>
    <w:p w14:paraId="370371B7" w14:textId="77777777" w:rsidR="00E84BCF" w:rsidRPr="00940878" w:rsidRDefault="00E84BCF" w:rsidP="00560DEB">
      <w:pPr>
        <w:pStyle w:val="NoSpacing"/>
        <w:ind w:left="810" w:hanging="810"/>
        <w:rPr>
          <w:bCs/>
          <w:sz w:val="32"/>
        </w:rPr>
      </w:pPr>
    </w:p>
    <w:p w14:paraId="1A2E5904" w14:textId="77777777" w:rsidR="00E84BCF" w:rsidRDefault="00E84BCF" w:rsidP="00560DEB">
      <w:pPr>
        <w:pStyle w:val="NoSpacing"/>
        <w:rPr>
          <w:b/>
          <w:sz w:val="32"/>
        </w:rPr>
      </w:pPr>
    </w:p>
    <w:p w14:paraId="7F19B8A1" w14:textId="77777777" w:rsidR="00E84BCF" w:rsidRPr="00940878" w:rsidRDefault="00E84BCF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Plant Characteristics: </w:t>
      </w:r>
    </w:p>
    <w:p w14:paraId="18CCF1F3" w14:textId="309FA7F8" w:rsidR="00E84BCF" w:rsidRPr="003228F9" w:rsidRDefault="00E84BCF" w:rsidP="00560DEB">
      <w:pPr>
        <w:pStyle w:val="NoSpacing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Canopy </w:t>
      </w:r>
      <w:r w:rsidRPr="00940878">
        <w:rPr>
          <w:b/>
          <w:sz w:val="28"/>
          <w:szCs w:val="28"/>
        </w:rPr>
        <w:t xml:space="preserve">Height: </w:t>
      </w:r>
      <w:r>
        <w:rPr>
          <w:bCs/>
          <w:sz w:val="28"/>
          <w:szCs w:val="28"/>
        </w:rPr>
        <w:t>11”</w:t>
      </w: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Vine Length: </w:t>
      </w:r>
      <w:r w:rsidRPr="003228F9">
        <w:rPr>
          <w:bCs/>
          <w:sz w:val="28"/>
          <w:szCs w:val="28"/>
        </w:rPr>
        <w:t>13”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 xml:space="preserve">Leaf Type: </w:t>
      </w:r>
      <w:r>
        <w:rPr>
          <w:bCs/>
          <w:sz w:val="28"/>
          <w:szCs w:val="28"/>
        </w:rPr>
        <w:t>Standard</w:t>
      </w: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Pr="00940878">
        <w:rPr>
          <w:b/>
          <w:sz w:val="28"/>
          <w:szCs w:val="28"/>
        </w:rPr>
        <w:t xml:space="preserve">Vine Type: </w:t>
      </w:r>
      <w:r>
        <w:rPr>
          <w:bCs/>
          <w:sz w:val="28"/>
          <w:szCs w:val="28"/>
        </w:rPr>
        <w:t>D</w:t>
      </w:r>
      <w:r w:rsidRPr="00940878">
        <w:rPr>
          <w:bCs/>
          <w:sz w:val="28"/>
          <w:szCs w:val="28"/>
        </w:rPr>
        <w:t>eterminant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>Foliage color:</w:t>
      </w:r>
      <w:r w:rsidRPr="00940878">
        <w:rPr>
          <w:bCs/>
          <w:sz w:val="28"/>
          <w:szCs w:val="28"/>
        </w:rPr>
        <w:t xml:space="preserve"> </w:t>
      </w:r>
      <w:r w:rsidR="00AB33F8">
        <w:rPr>
          <w:bCs/>
          <w:sz w:val="28"/>
          <w:szCs w:val="28"/>
        </w:rPr>
        <w:t xml:space="preserve">Medium </w:t>
      </w:r>
      <w:r w:rsidRPr="00940878">
        <w:rPr>
          <w:bCs/>
          <w:sz w:val="28"/>
          <w:szCs w:val="28"/>
        </w:rPr>
        <w:t>Green</w:t>
      </w:r>
      <w:r w:rsidRPr="00940878"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>Pod color:</w:t>
      </w:r>
      <w:r w:rsidRPr="00940878">
        <w:rPr>
          <w:bCs/>
          <w:sz w:val="28"/>
          <w:szCs w:val="28"/>
        </w:rPr>
        <w:t xml:space="preserve"> </w:t>
      </w:r>
      <w:r w:rsidR="00AB33F8">
        <w:rPr>
          <w:bCs/>
          <w:sz w:val="28"/>
          <w:szCs w:val="28"/>
        </w:rPr>
        <w:t xml:space="preserve">Medium </w:t>
      </w:r>
      <w:r w:rsidRPr="00940878">
        <w:rPr>
          <w:bCs/>
          <w:sz w:val="28"/>
          <w:szCs w:val="28"/>
        </w:rPr>
        <w:t>Green</w:t>
      </w:r>
      <w:r w:rsidRPr="0094087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</w:t>
      </w:r>
      <w:r w:rsidRPr="00940878">
        <w:rPr>
          <w:b/>
          <w:sz w:val="28"/>
          <w:szCs w:val="28"/>
        </w:rPr>
        <w:t>Pods per node: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ab/>
      </w:r>
      <w:r w:rsidRPr="00940878"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ab/>
        <w:t xml:space="preserve">Pod Length: </w:t>
      </w:r>
      <w:r>
        <w:rPr>
          <w:bCs/>
          <w:sz w:val="28"/>
          <w:szCs w:val="28"/>
        </w:rPr>
        <w:t>2.54”</w:t>
      </w: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  <w:t xml:space="preserve">Berries per pod: </w:t>
      </w:r>
      <w:r>
        <w:rPr>
          <w:bCs/>
          <w:sz w:val="28"/>
          <w:szCs w:val="28"/>
        </w:rPr>
        <w:t>4.6</w:t>
      </w:r>
    </w:p>
    <w:p w14:paraId="096ABBB1" w14:textId="77777777" w:rsidR="00E84BCF" w:rsidRPr="00940878" w:rsidRDefault="00E84BCF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</w:p>
    <w:p w14:paraId="5EAF228E" w14:textId="77777777" w:rsidR="00E84BCF" w:rsidRPr="00940878" w:rsidRDefault="00E84BCF" w:rsidP="00560DEB">
      <w:pPr>
        <w:pStyle w:val="NoSpacing"/>
        <w:rPr>
          <w:b/>
          <w:sz w:val="28"/>
          <w:szCs w:val="28"/>
        </w:rPr>
      </w:pPr>
    </w:p>
    <w:p w14:paraId="7FCD96B2" w14:textId="77777777" w:rsidR="00E84BCF" w:rsidRPr="00940878" w:rsidRDefault="00E84BCF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Plant Description: </w:t>
      </w:r>
    </w:p>
    <w:p w14:paraId="0D1B2733" w14:textId="6742FEDD" w:rsidR="00E84BCF" w:rsidRPr="00940878" w:rsidRDefault="00E84BCF" w:rsidP="00560D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Dakota</w:t>
      </w:r>
      <w:r w:rsidRPr="00940878">
        <w:rPr>
          <w:sz w:val="28"/>
          <w:szCs w:val="28"/>
        </w:rPr>
        <w:t xml:space="preserve"> is a</w:t>
      </w:r>
      <w:r>
        <w:rPr>
          <w:sz w:val="28"/>
          <w:szCs w:val="28"/>
        </w:rPr>
        <w:t>n early</w:t>
      </w:r>
      <w:r w:rsidRPr="00940878">
        <w:rPr>
          <w:sz w:val="28"/>
          <w:szCs w:val="28"/>
        </w:rPr>
        <w:t xml:space="preserve">-season </w:t>
      </w:r>
      <w:r>
        <w:rPr>
          <w:sz w:val="28"/>
          <w:szCs w:val="28"/>
        </w:rPr>
        <w:t>standard leaf type shell</w:t>
      </w:r>
      <w:r w:rsidRPr="00940878">
        <w:rPr>
          <w:sz w:val="28"/>
          <w:szCs w:val="28"/>
        </w:rPr>
        <w:t xml:space="preserve"> pea </w:t>
      </w:r>
      <w:r>
        <w:rPr>
          <w:sz w:val="28"/>
          <w:szCs w:val="28"/>
        </w:rPr>
        <w:t xml:space="preserve">variety </w:t>
      </w:r>
      <w:r w:rsidRPr="00940878">
        <w:rPr>
          <w:sz w:val="28"/>
          <w:szCs w:val="28"/>
        </w:rPr>
        <w:t xml:space="preserve">with </w:t>
      </w:r>
      <w:r>
        <w:rPr>
          <w:sz w:val="28"/>
          <w:szCs w:val="28"/>
        </w:rPr>
        <w:t>good</w:t>
      </w:r>
      <w:r w:rsidRPr="00940878">
        <w:rPr>
          <w:sz w:val="28"/>
          <w:szCs w:val="28"/>
        </w:rPr>
        <w:t xml:space="preserve"> yield. </w:t>
      </w:r>
      <w:r>
        <w:rPr>
          <w:sz w:val="28"/>
          <w:szCs w:val="28"/>
        </w:rPr>
        <w:t>Dakota</w:t>
      </w:r>
      <w:r w:rsidRPr="00940878">
        <w:rPr>
          <w:sz w:val="28"/>
          <w:szCs w:val="28"/>
        </w:rPr>
        <w:t xml:space="preserve"> possesses </w:t>
      </w:r>
      <w:r>
        <w:rPr>
          <w:sz w:val="28"/>
          <w:szCs w:val="28"/>
        </w:rPr>
        <w:t>tolerance to powdery mildew. Dakota</w:t>
      </w:r>
      <w:r w:rsidRPr="00940878">
        <w:rPr>
          <w:sz w:val="28"/>
          <w:szCs w:val="28"/>
        </w:rPr>
        <w:t xml:space="preserve"> berries are medium green in color with an </w:t>
      </w:r>
      <w:proofErr w:type="gramStart"/>
      <w:r w:rsidRPr="00940878">
        <w:rPr>
          <w:sz w:val="28"/>
          <w:szCs w:val="28"/>
        </w:rPr>
        <w:t>average sieve</w:t>
      </w:r>
      <w:proofErr w:type="gramEnd"/>
      <w:r w:rsidRPr="00940878">
        <w:rPr>
          <w:sz w:val="28"/>
          <w:szCs w:val="28"/>
        </w:rPr>
        <w:t xml:space="preserve"> size of 3.</w:t>
      </w:r>
      <w:r>
        <w:rPr>
          <w:sz w:val="28"/>
          <w:szCs w:val="28"/>
        </w:rPr>
        <w:t>9</w:t>
      </w:r>
      <w:r w:rsidRPr="00940878">
        <w:rPr>
          <w:sz w:val="28"/>
          <w:szCs w:val="28"/>
        </w:rPr>
        <w:t xml:space="preserve"> while maintaining </w:t>
      </w:r>
      <w:r w:rsidR="00AB33F8">
        <w:rPr>
          <w:sz w:val="28"/>
          <w:szCs w:val="28"/>
        </w:rPr>
        <w:t xml:space="preserve">freezing and </w:t>
      </w:r>
      <w:r>
        <w:rPr>
          <w:sz w:val="28"/>
          <w:szCs w:val="28"/>
        </w:rPr>
        <w:t xml:space="preserve">canning </w:t>
      </w:r>
      <w:r w:rsidRPr="00940878">
        <w:rPr>
          <w:sz w:val="28"/>
          <w:szCs w:val="28"/>
        </w:rPr>
        <w:t xml:space="preserve">quality. </w:t>
      </w:r>
    </w:p>
    <w:p w14:paraId="65BB7ECE" w14:textId="77777777" w:rsidR="00E84BCF" w:rsidRPr="00940878" w:rsidRDefault="00E84BCF" w:rsidP="00560DEB">
      <w:pPr>
        <w:pStyle w:val="NoSpacing"/>
        <w:rPr>
          <w:sz w:val="28"/>
          <w:szCs w:val="28"/>
        </w:rPr>
      </w:pPr>
    </w:p>
    <w:p w14:paraId="64FC9647" w14:textId="77777777" w:rsidR="00E84BCF" w:rsidRPr="003573F3" w:rsidRDefault="00E84BCF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Disease Responses: </w:t>
      </w:r>
      <w:r>
        <w:rPr>
          <w:bCs/>
          <w:sz w:val="28"/>
          <w:szCs w:val="28"/>
        </w:rPr>
        <w:t>Tolerant to powdery mildew</w:t>
      </w:r>
    </w:p>
    <w:p w14:paraId="491DFBC8" w14:textId="77777777" w:rsidR="00E84BCF" w:rsidRPr="00940878" w:rsidRDefault="00E84BCF" w:rsidP="00560DEB">
      <w:pPr>
        <w:pStyle w:val="NoSpacing"/>
        <w:rPr>
          <w:b/>
          <w:sz w:val="28"/>
          <w:szCs w:val="28"/>
        </w:rPr>
      </w:pPr>
    </w:p>
    <w:p w14:paraId="1E510744" w14:textId="77777777" w:rsidR="00E84BCF" w:rsidRPr="00940878" w:rsidRDefault="00E84BCF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Maturity: </w:t>
      </w:r>
    </w:p>
    <w:p w14:paraId="25908CDA" w14:textId="77777777" w:rsidR="00E84BCF" w:rsidRPr="00940878" w:rsidRDefault="00E84BCF" w:rsidP="00560DEB">
      <w:pPr>
        <w:pStyle w:val="NoSpacing"/>
        <w:rPr>
          <w:b/>
          <w:bCs/>
          <w:sz w:val="28"/>
          <w:szCs w:val="28"/>
        </w:rPr>
      </w:pPr>
      <w:r w:rsidRPr="00940878">
        <w:rPr>
          <w:b/>
          <w:sz w:val="28"/>
          <w:szCs w:val="28"/>
        </w:rPr>
        <w:t xml:space="preserve">Emergence: </w:t>
      </w:r>
      <w:r w:rsidRPr="00940878">
        <w:rPr>
          <w:bCs/>
          <w:sz w:val="28"/>
          <w:szCs w:val="28"/>
        </w:rPr>
        <w:t>Normal</w:t>
      </w:r>
      <w:r w:rsidRPr="00940878">
        <w:rPr>
          <w:sz w:val="28"/>
          <w:szCs w:val="28"/>
        </w:rPr>
        <w:tab/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HU to 1</w:t>
      </w:r>
      <w:r w:rsidRPr="00940878">
        <w:rPr>
          <w:b/>
          <w:bCs/>
          <w:sz w:val="28"/>
          <w:szCs w:val="28"/>
          <w:vertAlign w:val="superscript"/>
        </w:rPr>
        <w:t>st</w:t>
      </w:r>
      <w:r w:rsidRPr="00940878">
        <w:rPr>
          <w:b/>
          <w:bCs/>
          <w:sz w:val="28"/>
          <w:szCs w:val="28"/>
        </w:rPr>
        <w:t xml:space="preserve"> Bloom: </w:t>
      </w:r>
      <w:r>
        <w:rPr>
          <w:sz w:val="28"/>
          <w:szCs w:val="28"/>
        </w:rPr>
        <w:t>720</w:t>
      </w:r>
      <w:r w:rsidRPr="00940878">
        <w:rPr>
          <w:b/>
          <w:bCs/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ab/>
        <w:t xml:space="preserve">HU to 80% Bloom: </w:t>
      </w:r>
      <w:r>
        <w:rPr>
          <w:sz w:val="28"/>
          <w:szCs w:val="28"/>
        </w:rPr>
        <w:t>760</w:t>
      </w:r>
      <w:r w:rsidRPr="00940878">
        <w:rPr>
          <w:b/>
          <w:bCs/>
          <w:sz w:val="28"/>
          <w:szCs w:val="28"/>
        </w:rPr>
        <w:tab/>
      </w:r>
    </w:p>
    <w:p w14:paraId="3578562C" w14:textId="3CF830F9" w:rsidR="00E84BCF" w:rsidRPr="00940878" w:rsidRDefault="00E84BCF" w:rsidP="00560DEB">
      <w:pPr>
        <w:pStyle w:val="NoSpacing"/>
        <w:rPr>
          <w:b/>
          <w:bCs/>
          <w:sz w:val="28"/>
          <w:szCs w:val="28"/>
        </w:rPr>
      </w:pPr>
      <w:r w:rsidRPr="00940878">
        <w:rPr>
          <w:b/>
          <w:bCs/>
          <w:sz w:val="28"/>
          <w:szCs w:val="28"/>
        </w:rPr>
        <w:t xml:space="preserve">HU to Maturity: </w:t>
      </w:r>
      <w:r>
        <w:rPr>
          <w:sz w:val="28"/>
          <w:szCs w:val="28"/>
        </w:rPr>
        <w:t>12</w:t>
      </w:r>
      <w:r w:rsidR="00CD2A0A">
        <w:rPr>
          <w:sz w:val="28"/>
          <w:szCs w:val="28"/>
        </w:rPr>
        <w:t>50</w:t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ab/>
        <w:t xml:space="preserve">Harvestability: </w:t>
      </w:r>
      <w:proofErr w:type="gramStart"/>
      <w:r w:rsidRPr="00940878">
        <w:rPr>
          <w:sz w:val="28"/>
          <w:szCs w:val="28"/>
        </w:rPr>
        <w:t>Good</w:t>
      </w:r>
      <w:r w:rsidRPr="00940878">
        <w:rPr>
          <w:b/>
          <w:bCs/>
          <w:sz w:val="28"/>
          <w:szCs w:val="28"/>
        </w:rPr>
        <w:tab/>
        <w:t xml:space="preserve"> </w:t>
      </w:r>
      <w:r w:rsidRPr="00940878">
        <w:rPr>
          <w:b/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>Sieve</w:t>
      </w:r>
      <w:proofErr w:type="gramEnd"/>
      <w:r w:rsidRPr="00940878">
        <w:rPr>
          <w:b/>
          <w:sz w:val="28"/>
          <w:szCs w:val="28"/>
        </w:rPr>
        <w:t xml:space="preserve"> Size at Maturity:</w:t>
      </w:r>
      <w:r w:rsidRPr="00940878">
        <w:rPr>
          <w:b/>
          <w:bCs/>
          <w:sz w:val="28"/>
          <w:szCs w:val="28"/>
        </w:rPr>
        <w:t xml:space="preserve"> </w:t>
      </w:r>
      <w:r w:rsidRPr="00940878">
        <w:rPr>
          <w:sz w:val="28"/>
          <w:szCs w:val="28"/>
        </w:rPr>
        <w:t>3.</w:t>
      </w:r>
      <w:r>
        <w:rPr>
          <w:sz w:val="28"/>
          <w:szCs w:val="28"/>
        </w:rPr>
        <w:t>9</w:t>
      </w:r>
      <w:r w:rsidRPr="00940878">
        <w:rPr>
          <w:b/>
          <w:sz w:val="28"/>
          <w:szCs w:val="28"/>
        </w:rPr>
        <w:t xml:space="preserve">        </w:t>
      </w:r>
    </w:p>
    <w:p w14:paraId="648E9AB1" w14:textId="77777777" w:rsidR="00E84BCF" w:rsidRPr="00940878" w:rsidRDefault="00E84BCF" w:rsidP="00560DEB">
      <w:pPr>
        <w:pStyle w:val="NoSpacing"/>
        <w:rPr>
          <w:b/>
          <w:sz w:val="28"/>
          <w:szCs w:val="28"/>
        </w:rPr>
      </w:pPr>
    </w:p>
    <w:p w14:paraId="4DD167CB" w14:textId="77777777" w:rsidR="00E84BCF" w:rsidRPr="00940878" w:rsidRDefault="00E84BCF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Dry Seed Characteristics: </w:t>
      </w:r>
    </w:p>
    <w:p w14:paraId="7587BB5F" w14:textId="77777777" w:rsidR="00E84BCF" w:rsidRPr="00940878" w:rsidRDefault="00E84BCF" w:rsidP="00560DEB">
      <w:pPr>
        <w:pStyle w:val="NoSpacing"/>
        <w:rPr>
          <w:sz w:val="28"/>
          <w:szCs w:val="28"/>
        </w:rPr>
      </w:pPr>
      <w:r w:rsidRPr="00940878">
        <w:rPr>
          <w:b/>
          <w:bCs/>
          <w:sz w:val="28"/>
          <w:szCs w:val="28"/>
        </w:rPr>
        <w:t xml:space="preserve">Seed Shape: </w:t>
      </w:r>
      <w:r>
        <w:rPr>
          <w:sz w:val="28"/>
          <w:szCs w:val="28"/>
        </w:rPr>
        <w:t>Irregular</w:t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Seed Surface</w:t>
      </w:r>
      <w:r w:rsidRPr="00940878">
        <w:rPr>
          <w:sz w:val="28"/>
          <w:szCs w:val="28"/>
        </w:rPr>
        <w:t>: Wrinkled</w:t>
      </w:r>
      <w:r w:rsidRPr="00940878">
        <w:rPr>
          <w:sz w:val="28"/>
          <w:szCs w:val="28"/>
        </w:rPr>
        <w:tab/>
      </w:r>
      <w:r w:rsidRPr="0094087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Seed Luster</w:t>
      </w:r>
      <w:r w:rsidRPr="00940878">
        <w:rPr>
          <w:sz w:val="28"/>
          <w:szCs w:val="28"/>
        </w:rPr>
        <w:t>: Dull</w:t>
      </w:r>
    </w:p>
    <w:p w14:paraId="732C298A" w14:textId="77777777" w:rsidR="00E84BCF" w:rsidRDefault="00E84BCF" w:rsidP="00940878">
      <w:pPr>
        <w:pStyle w:val="NoSpacing"/>
        <w:rPr>
          <w:sz w:val="28"/>
          <w:szCs w:val="28"/>
        </w:rPr>
      </w:pPr>
      <w:r w:rsidRPr="00940878">
        <w:rPr>
          <w:b/>
          <w:bCs/>
          <w:sz w:val="28"/>
          <w:szCs w:val="28"/>
        </w:rPr>
        <w:t>Color Pattern</w:t>
      </w:r>
      <w:r w:rsidRPr="00940878">
        <w:rPr>
          <w:sz w:val="28"/>
          <w:szCs w:val="28"/>
        </w:rPr>
        <w:t>: Mottled</w:t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Primary Color</w:t>
      </w:r>
      <w:r w:rsidRPr="00940878">
        <w:rPr>
          <w:sz w:val="28"/>
          <w:szCs w:val="28"/>
        </w:rPr>
        <w:t xml:space="preserve">: </w:t>
      </w:r>
      <w:r>
        <w:rPr>
          <w:sz w:val="28"/>
          <w:szCs w:val="28"/>
        </w:rPr>
        <w:t>Medium g</w:t>
      </w:r>
      <w:r w:rsidRPr="00940878">
        <w:rPr>
          <w:sz w:val="28"/>
          <w:szCs w:val="28"/>
        </w:rPr>
        <w:t>reen</w:t>
      </w:r>
      <w:r w:rsidRPr="0094087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Se</w:t>
      </w:r>
      <w:r>
        <w:rPr>
          <w:b/>
          <w:bCs/>
          <w:sz w:val="28"/>
          <w:szCs w:val="28"/>
        </w:rPr>
        <w:t>condary</w:t>
      </w:r>
      <w:r w:rsidRPr="00940878">
        <w:rPr>
          <w:b/>
          <w:bCs/>
          <w:sz w:val="28"/>
          <w:szCs w:val="28"/>
        </w:rPr>
        <w:t xml:space="preserve"> Color</w:t>
      </w:r>
      <w:r w:rsidRPr="00940878">
        <w:rPr>
          <w:sz w:val="28"/>
          <w:szCs w:val="28"/>
        </w:rPr>
        <w:t xml:space="preserve">: </w:t>
      </w:r>
      <w:r>
        <w:rPr>
          <w:sz w:val="28"/>
          <w:szCs w:val="28"/>
        </w:rPr>
        <w:t>Cream</w:t>
      </w:r>
    </w:p>
    <w:p w14:paraId="0042810F" w14:textId="77777777" w:rsidR="00E84BCF" w:rsidRPr="00890151" w:rsidRDefault="00E84BCF" w:rsidP="00940878">
      <w:pPr>
        <w:pStyle w:val="NoSpacing"/>
        <w:rPr>
          <w:b/>
          <w:bCs/>
          <w:sz w:val="28"/>
          <w:szCs w:val="28"/>
        </w:rPr>
      </w:pPr>
      <w:r w:rsidRPr="00890151">
        <w:rPr>
          <w:b/>
          <w:bCs/>
          <w:sz w:val="28"/>
          <w:szCs w:val="28"/>
        </w:rPr>
        <w:t>No. Seeds/</w:t>
      </w:r>
      <w:proofErr w:type="spellStart"/>
      <w:r w:rsidRPr="00890151">
        <w:rPr>
          <w:b/>
          <w:bCs/>
          <w:sz w:val="28"/>
          <w:szCs w:val="28"/>
        </w:rPr>
        <w:t>lb</w:t>
      </w:r>
      <w:proofErr w:type="spellEnd"/>
      <w:r w:rsidRPr="00890151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2430</w:t>
      </w:r>
    </w:p>
    <w:p w14:paraId="03AAC85F" w14:textId="77777777" w:rsidR="00E84BCF" w:rsidRDefault="00E84BCF"/>
    <w:p w14:paraId="36C83006" w14:textId="77777777" w:rsidR="00E84BCF" w:rsidRDefault="00E84BCF"/>
    <w:p w14:paraId="7635408F" w14:textId="77777777" w:rsidR="00E84BCF" w:rsidRDefault="00E84BCF"/>
    <w:p w14:paraId="16DC907E" w14:textId="77777777" w:rsidR="00E84BCF" w:rsidRDefault="00E84BCF"/>
    <w:p w14:paraId="61BFBC2D" w14:textId="77777777" w:rsidR="00E84BCF" w:rsidRDefault="00E84BCF"/>
    <w:p w14:paraId="3CB61F14" w14:textId="77777777" w:rsidR="00770DAD" w:rsidRDefault="00770DAD"/>
    <w:p w14:paraId="31D3192F" w14:textId="77777777" w:rsidR="00770DAD" w:rsidRDefault="00000000" w:rsidP="00EC6EDC">
      <w:pPr>
        <w:pStyle w:val="NormalWeb"/>
      </w:pPr>
      <w:r>
        <w:rPr>
          <w:noProof/>
        </w:rPr>
        <w:pict w14:anchorId="2D909EC5">
          <v:shape id="_x0000_s2082" type="#_x0000_t75" alt="A blue text on a white background&#10;&#10;AI-generated content may be incorrect." style="position:absolute;margin-left:0;margin-top:16.15pt;width:250.5pt;height:31.6pt;z-index:251803136;visibility:visible;mso-position-horizontal-relative:margin;mso-width-relative:margin;mso-height-relative:margin">
            <v:imagedata r:id="rId21" o:title="A blue text on a white background&#10;&#10;AI-generated content may be incorrect"/>
            <w10:wrap anchorx="margin"/>
          </v:shape>
        </w:pict>
      </w:r>
    </w:p>
    <w:p w14:paraId="0A79EE87" w14:textId="77777777" w:rsidR="00770DAD" w:rsidRDefault="00770DAD" w:rsidP="0082470D">
      <w:pPr>
        <w:rPr>
          <w:rFonts w:ascii="Arial" w:hAnsi="Arial"/>
          <w:b/>
          <w:sz w:val="36"/>
        </w:rPr>
      </w:pPr>
    </w:p>
    <w:p w14:paraId="02C06B57" w14:textId="77777777" w:rsidR="00770DAD" w:rsidRDefault="00770DAD" w:rsidP="0082470D">
      <w:pPr>
        <w:rPr>
          <w:rFonts w:ascii="Arial" w:hAnsi="Arial"/>
          <w:b/>
          <w:sz w:val="32"/>
        </w:rPr>
      </w:pPr>
    </w:p>
    <w:p w14:paraId="2AE2A839" w14:textId="77777777" w:rsidR="00770DAD" w:rsidRDefault="00000000" w:rsidP="0082470D">
      <w:pPr>
        <w:rPr>
          <w:rFonts w:ascii="Arial" w:hAnsi="Arial"/>
          <w:b/>
          <w:sz w:val="32"/>
        </w:rPr>
      </w:pPr>
      <w:r>
        <w:rPr>
          <w:noProof/>
        </w:rPr>
        <w:pict w14:anchorId="2027B9B8">
          <v:shape id="_x0000_s2081" type="#_x0000_t202" style="position:absolute;margin-left:142.15pt;margin-top:1.35pt;width:3in;height:57.8pt;z-index:251802112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FwV&#10;xAnfAAAACQEAAA8AAAAAAAAAAAAAAAAAaAQAAGRycy9kb3ducmV2LnhtbFBLBQYAAAAABAAEAPMA&#10;AAB0BQAAAAA=&#10;" stroked="f">
            <v:textbox style="mso-next-textbox:#_x0000_s2081;mso-fit-shape-to-text:t">
              <w:txbxContent>
                <w:p w14:paraId="7836130A" w14:textId="77777777" w:rsidR="00770DAD" w:rsidRPr="00042C8E" w:rsidRDefault="00770DAD" w:rsidP="00BC6822">
                  <w:pPr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042C8E">
                    <w:rPr>
                      <w:b/>
                      <w:bCs/>
                      <w:sz w:val="44"/>
                      <w:szCs w:val="44"/>
                    </w:rPr>
                    <w:t xml:space="preserve">Green Pea Variety </w:t>
                  </w:r>
                  <w:r>
                    <w:rPr>
                      <w:b/>
                      <w:bCs/>
                      <w:sz w:val="44"/>
                      <w:szCs w:val="44"/>
                    </w:rPr>
                    <w:t>Austin</w:t>
                  </w:r>
                </w:p>
              </w:txbxContent>
            </v:textbox>
            <w10:wrap type="square"/>
          </v:shape>
        </w:pict>
      </w:r>
    </w:p>
    <w:p w14:paraId="545C4E5A" w14:textId="77777777" w:rsidR="00770DAD" w:rsidRDefault="00770DAD" w:rsidP="0082470D">
      <w:pPr>
        <w:rPr>
          <w:rFonts w:ascii="Arial" w:hAnsi="Arial"/>
          <w:b/>
          <w:sz w:val="32"/>
        </w:rPr>
      </w:pPr>
    </w:p>
    <w:p w14:paraId="7436B3A6" w14:textId="77777777" w:rsidR="00770DAD" w:rsidRDefault="00770DAD" w:rsidP="00CF7E3B">
      <w:pPr>
        <w:rPr>
          <w:rFonts w:ascii="Arial" w:hAnsi="Arial"/>
          <w:sz w:val="32"/>
        </w:rPr>
      </w:pPr>
    </w:p>
    <w:p w14:paraId="7196E927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457B7521" w14:textId="77777777" w:rsidR="00770DAD" w:rsidRDefault="00000000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  <w:r>
        <w:rPr>
          <w:noProof/>
        </w:rPr>
        <w:pict w14:anchorId="2F0C8CA1">
          <v:shape id="_x0000_s2079" type="#_x0000_t202" style="position:absolute;margin-left:9.6pt;margin-top:14.5pt;width:249.15pt;height:508.8pt;z-index:251800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" stroked="f">
            <v:textbox style="mso-next-textbox:#_x0000_s2079">
              <w:txbxContent>
                <w:p w14:paraId="0E7CB776" w14:textId="77777777" w:rsidR="00770DAD" w:rsidRPr="008778F0" w:rsidRDefault="00770DAD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Key Attributes:</w:t>
                  </w:r>
                </w:p>
                <w:p w14:paraId="6196D6AC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8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Early-season </w:t>
                  </w:r>
                  <w:r>
                    <w:rPr>
                      <w:sz w:val="32"/>
                      <w:szCs w:val="32"/>
                    </w:rPr>
                    <w:t xml:space="preserve">leaf </w:t>
                  </w:r>
                  <w:r w:rsidRPr="008778F0">
                    <w:rPr>
                      <w:sz w:val="32"/>
                      <w:szCs w:val="32"/>
                    </w:rPr>
                    <w:t>pea</w:t>
                  </w:r>
                  <w:r>
                    <w:rPr>
                      <w:sz w:val="32"/>
                      <w:szCs w:val="32"/>
                    </w:rPr>
                    <w:t xml:space="preserve"> variety</w:t>
                  </w:r>
                </w:p>
                <w:p w14:paraId="72B67626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8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Competitive yield </w:t>
                  </w:r>
                </w:p>
                <w:p w14:paraId="5CDF7EB2" w14:textId="77777777" w:rsidR="00770DAD" w:rsidRPr="00376BC6" w:rsidRDefault="00770DAD" w:rsidP="00CF7E3B">
                  <w:pPr>
                    <w:pStyle w:val="ListParagraph"/>
                    <w:rPr>
                      <w:b/>
                      <w:color w:val="E36C0A"/>
                      <w:sz w:val="32"/>
                      <w:szCs w:val="32"/>
                    </w:rPr>
                  </w:pPr>
                </w:p>
                <w:p w14:paraId="050C6C47" w14:textId="77777777" w:rsidR="00770DAD" w:rsidRPr="008778F0" w:rsidRDefault="00770DAD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Yield:</w:t>
                  </w:r>
                </w:p>
                <w:p w14:paraId="48A28BB3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9"/>
                    </w:numPr>
                    <w:ind w:left="45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Competitive yield and attractive sieve size averaging </w:t>
                  </w:r>
                  <w:r>
                    <w:rPr>
                      <w:sz w:val="32"/>
                      <w:szCs w:val="32"/>
                    </w:rPr>
                    <w:t>4.1</w:t>
                  </w:r>
                  <w:r w:rsidRPr="008778F0">
                    <w:rPr>
                      <w:sz w:val="32"/>
                      <w:szCs w:val="32"/>
                    </w:rPr>
                    <w:t xml:space="preserve"> in </w:t>
                  </w:r>
                  <w:r>
                    <w:rPr>
                      <w:sz w:val="32"/>
                      <w:szCs w:val="32"/>
                    </w:rPr>
                    <w:t>the Midwest</w:t>
                  </w:r>
                  <w:r w:rsidRPr="008778F0">
                    <w:rPr>
                      <w:sz w:val="32"/>
                      <w:szCs w:val="32"/>
                    </w:rPr>
                    <w:t xml:space="preserve"> over </w:t>
                  </w:r>
                  <w:r>
                    <w:rPr>
                      <w:sz w:val="32"/>
                      <w:szCs w:val="32"/>
                    </w:rPr>
                    <w:t xml:space="preserve">the </w:t>
                  </w:r>
                  <w:r w:rsidRPr="008778F0">
                    <w:rPr>
                      <w:sz w:val="32"/>
                      <w:szCs w:val="32"/>
                    </w:rPr>
                    <w:t>years</w:t>
                  </w:r>
                </w:p>
                <w:p w14:paraId="1ED63CCD" w14:textId="77777777" w:rsidR="00770DAD" w:rsidRPr="00376BC6" w:rsidRDefault="00770DAD" w:rsidP="00CF7E3B">
                  <w:pPr>
                    <w:rPr>
                      <w:b/>
                      <w:color w:val="E36C0A"/>
                      <w:sz w:val="32"/>
                      <w:szCs w:val="32"/>
                    </w:rPr>
                  </w:pPr>
                </w:p>
                <w:p w14:paraId="1BE75818" w14:textId="77777777" w:rsidR="00770DAD" w:rsidRPr="008778F0" w:rsidRDefault="00770DAD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Maturity:</w:t>
                  </w:r>
                </w:p>
                <w:p w14:paraId="152B5F79" w14:textId="77777777" w:rsidR="00770DAD" w:rsidRPr="000A6A0D" w:rsidRDefault="00770DAD" w:rsidP="00AE1B27">
                  <w:pPr>
                    <w:pStyle w:val="ListParagraph"/>
                    <w:numPr>
                      <w:ilvl w:val="0"/>
                      <w:numId w:val="10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10.3</w:t>
                  </w:r>
                  <w:r w:rsidRPr="008778F0">
                    <w:rPr>
                      <w:sz w:val="32"/>
                      <w:szCs w:val="32"/>
                    </w:rPr>
                    <w:t xml:space="preserve"> nodes to first bloom</w:t>
                  </w:r>
                </w:p>
                <w:p w14:paraId="3BFA54C3" w14:textId="77777777" w:rsidR="00770DAD" w:rsidRPr="000A6A0D" w:rsidRDefault="00770DAD" w:rsidP="000A6A0D">
                  <w:pPr>
                    <w:numPr>
                      <w:ilvl w:val="0"/>
                      <w:numId w:val="10"/>
                    </w:numPr>
                    <w:ind w:left="360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10.6</w:t>
                  </w:r>
                  <w:r w:rsidRPr="000A6A0D">
                    <w:rPr>
                      <w:bCs/>
                      <w:sz w:val="32"/>
                      <w:szCs w:val="32"/>
                    </w:rPr>
                    <w:t xml:space="preserve"> total nodes</w:t>
                  </w:r>
                </w:p>
                <w:p w14:paraId="0D929256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10"/>
                    </w:numPr>
                    <w:ind w:left="360"/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1</w:t>
                  </w:r>
                  <w:r>
                    <w:rPr>
                      <w:sz w:val="32"/>
                      <w:szCs w:val="32"/>
                    </w:rPr>
                    <w:t>300</w:t>
                  </w:r>
                  <w:r w:rsidRPr="008778F0">
                    <w:rPr>
                      <w:sz w:val="32"/>
                      <w:szCs w:val="32"/>
                    </w:rPr>
                    <w:t xml:space="preserve"> heat units to harvest </w:t>
                  </w:r>
                </w:p>
                <w:p w14:paraId="4B04AA62" w14:textId="77777777" w:rsidR="00770DAD" w:rsidRPr="008778F0" w:rsidRDefault="00770DAD" w:rsidP="00CF7E3B">
                  <w:pPr>
                    <w:rPr>
                      <w:b/>
                      <w:sz w:val="32"/>
                      <w:szCs w:val="32"/>
                    </w:rPr>
                  </w:pPr>
                </w:p>
                <w:p w14:paraId="0D0953D6" w14:textId="77777777" w:rsidR="00770DAD" w:rsidRPr="008778F0" w:rsidRDefault="00770DAD" w:rsidP="00CF7E3B">
                  <w:pPr>
                    <w:rPr>
                      <w:b/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Plant Traits:</w:t>
                  </w:r>
                </w:p>
                <w:p w14:paraId="39E1F13D" w14:textId="2FAFFE4B" w:rsidR="00770DAD" w:rsidRPr="008778F0" w:rsidRDefault="000E4F3C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Ind</w:t>
                  </w:r>
                  <w:r w:rsidR="00770DAD" w:rsidRPr="008778F0">
                    <w:rPr>
                      <w:sz w:val="32"/>
                      <w:szCs w:val="32"/>
                    </w:rPr>
                    <w:t>eterminant plant type</w:t>
                  </w:r>
                </w:p>
                <w:p w14:paraId="2BF0895A" w14:textId="77777777" w:rsidR="00770DAD" w:rsidRDefault="00770DAD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Canopy height of 11” </w:t>
                  </w:r>
                </w:p>
                <w:p w14:paraId="45D21384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Total vine length of 13”</w:t>
                  </w:r>
                </w:p>
                <w:p w14:paraId="27439648" w14:textId="0659BBD0" w:rsidR="00770DAD" w:rsidRPr="008778F0" w:rsidRDefault="000E4F3C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proofErr w:type="spellStart"/>
                  <w:r>
                    <w:rPr>
                      <w:sz w:val="32"/>
                      <w:szCs w:val="32"/>
                    </w:rPr>
                    <w:t>Afila</w:t>
                  </w:r>
                  <w:proofErr w:type="spellEnd"/>
                  <w:r w:rsidR="00770DAD" w:rsidRPr="008778F0">
                    <w:rPr>
                      <w:sz w:val="32"/>
                      <w:szCs w:val="32"/>
                    </w:rPr>
                    <w:t xml:space="preserve"> leaf type</w:t>
                  </w:r>
                </w:p>
                <w:p w14:paraId="66E90E23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11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Typically, 2 pods per node, about 2.</w:t>
                  </w:r>
                  <w:r>
                    <w:rPr>
                      <w:sz w:val="32"/>
                      <w:szCs w:val="32"/>
                    </w:rPr>
                    <w:t>14</w:t>
                  </w:r>
                  <w:r w:rsidRPr="008778F0">
                    <w:rPr>
                      <w:sz w:val="32"/>
                      <w:szCs w:val="32"/>
                    </w:rPr>
                    <w:t>” long</w:t>
                  </w:r>
                </w:p>
                <w:p w14:paraId="15D04795" w14:textId="77777777" w:rsidR="00770DAD" w:rsidRPr="00376BC6" w:rsidRDefault="00770DAD" w:rsidP="00296D5E">
                  <w:pPr>
                    <w:pStyle w:val="ListParagraph"/>
                    <w:rPr>
                      <w:color w:val="E36C0A"/>
                      <w:sz w:val="32"/>
                      <w:szCs w:val="32"/>
                    </w:rPr>
                  </w:pPr>
                </w:p>
                <w:p w14:paraId="7256E40F" w14:textId="77777777" w:rsidR="00770DAD" w:rsidRPr="008778F0" w:rsidRDefault="00770DAD" w:rsidP="00296D5E">
                  <w:pPr>
                    <w:rPr>
                      <w:sz w:val="32"/>
                      <w:szCs w:val="32"/>
                    </w:rPr>
                  </w:pPr>
                  <w:r w:rsidRPr="008778F0">
                    <w:rPr>
                      <w:b/>
                      <w:sz w:val="32"/>
                      <w:szCs w:val="32"/>
                    </w:rPr>
                    <w:t>Berries</w:t>
                  </w:r>
                </w:p>
                <w:p w14:paraId="0A7817DA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Average sieve size of </w:t>
                  </w:r>
                  <w:r>
                    <w:rPr>
                      <w:sz w:val="32"/>
                      <w:szCs w:val="32"/>
                    </w:rPr>
                    <w:t>4.1</w:t>
                  </w:r>
                </w:p>
                <w:p w14:paraId="3C37B82C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>Medium green color</w:t>
                  </w:r>
                </w:p>
                <w:p w14:paraId="40A14FBE" w14:textId="77777777" w:rsidR="00770DAD" w:rsidRPr="008778F0" w:rsidRDefault="00770DAD" w:rsidP="00AE1B27">
                  <w:pPr>
                    <w:pStyle w:val="ListParagraph"/>
                    <w:numPr>
                      <w:ilvl w:val="0"/>
                      <w:numId w:val="12"/>
                    </w:numPr>
                    <w:ind w:left="360"/>
                    <w:rPr>
                      <w:sz w:val="32"/>
                      <w:szCs w:val="32"/>
                    </w:rPr>
                  </w:pPr>
                  <w:r w:rsidRPr="008778F0">
                    <w:rPr>
                      <w:sz w:val="32"/>
                      <w:szCs w:val="32"/>
                    </w:rPr>
                    <w:t xml:space="preserve">Number of </w:t>
                  </w:r>
                  <w:proofErr w:type="gramStart"/>
                  <w:r w:rsidRPr="008778F0">
                    <w:rPr>
                      <w:sz w:val="32"/>
                      <w:szCs w:val="32"/>
                    </w:rPr>
                    <w:t>berries/po</w:t>
                  </w:r>
                  <w:r>
                    <w:rPr>
                      <w:sz w:val="32"/>
                      <w:szCs w:val="32"/>
                    </w:rPr>
                    <w:t>d</w:t>
                  </w:r>
                  <w:proofErr w:type="gramEnd"/>
                  <w:r w:rsidRPr="008778F0">
                    <w:rPr>
                      <w:sz w:val="32"/>
                      <w:szCs w:val="32"/>
                    </w:rPr>
                    <w:t xml:space="preserve">: </w:t>
                  </w:r>
                  <w:r>
                    <w:rPr>
                      <w:sz w:val="32"/>
                      <w:szCs w:val="32"/>
                    </w:rPr>
                    <w:t>4.6</w:t>
                  </w:r>
                </w:p>
              </w:txbxContent>
            </v:textbox>
          </v:shape>
        </w:pict>
      </w:r>
    </w:p>
    <w:p w14:paraId="2C49457C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11FB7F5D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7851DA0A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7726A7DE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102E1C4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69BE842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629ED77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3187BEA1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3FA8FC82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0EBCEC8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168BA68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9C3E2E7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AE47775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9C7AA0C" w14:textId="77777777" w:rsidR="00770DAD" w:rsidRDefault="00000000" w:rsidP="007932BD">
      <w:pPr>
        <w:pStyle w:val="NormalWeb"/>
      </w:pPr>
      <w:r>
        <w:rPr>
          <w:noProof/>
        </w:rPr>
        <w:pict w14:anchorId="0F7BCC97">
          <v:shape id="_x0000_s2080" type="#_x0000_t202" style="position:absolute;margin-left:265.2pt;margin-top:41.35pt;width:288.6pt;height:201pt;z-index:251801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" stroked="f">
            <v:textbox style="mso-next-textbox:#_x0000_s2080">
              <w:txbxContent>
                <w:p w14:paraId="631FF7E7" w14:textId="77777777" w:rsidR="00770DAD" w:rsidRPr="00CC5711" w:rsidRDefault="00770DAD">
                  <w:pPr>
                    <w:rPr>
                      <w:b/>
                      <w:color w:val="000000"/>
                      <w:sz w:val="32"/>
                    </w:rPr>
                  </w:pPr>
                  <w:r w:rsidRPr="00CC5711">
                    <w:rPr>
                      <w:b/>
                      <w:color w:val="000000"/>
                      <w:sz w:val="32"/>
                    </w:rPr>
                    <w:t>Description:</w:t>
                  </w:r>
                  <w:r w:rsidRPr="00CC5711">
                    <w:rPr>
                      <w:noProof/>
                      <w:color w:val="000000"/>
                    </w:rPr>
                    <w:t xml:space="preserve"> </w:t>
                  </w:r>
                </w:p>
                <w:p w14:paraId="5C7644BD" w14:textId="58DFBE25" w:rsidR="00770DAD" w:rsidRPr="00CC5711" w:rsidRDefault="00770DAD">
                  <w:pPr>
                    <w:rPr>
                      <w:color w:val="000000"/>
                      <w:sz w:val="32"/>
                    </w:rPr>
                  </w:pPr>
                  <w:r w:rsidRPr="00CC5711">
                    <w:rPr>
                      <w:color w:val="000000"/>
                      <w:sz w:val="32"/>
                    </w:rPr>
                    <w:t xml:space="preserve">Early maturing </w:t>
                  </w:r>
                  <w:r w:rsidR="000E4F3C">
                    <w:rPr>
                      <w:color w:val="000000"/>
                      <w:sz w:val="32"/>
                    </w:rPr>
                    <w:t>in</w:t>
                  </w:r>
                  <w:r w:rsidRPr="00CC5711">
                    <w:rPr>
                      <w:color w:val="000000"/>
                      <w:sz w:val="32"/>
                    </w:rPr>
                    <w:t xml:space="preserve">determinant variety of </w:t>
                  </w:r>
                  <w:proofErr w:type="spellStart"/>
                  <w:r w:rsidR="000E4F3C">
                    <w:rPr>
                      <w:color w:val="000000"/>
                      <w:sz w:val="32"/>
                    </w:rPr>
                    <w:t>afila</w:t>
                  </w:r>
                  <w:proofErr w:type="spellEnd"/>
                  <w:r w:rsidRPr="00CC5711">
                    <w:rPr>
                      <w:color w:val="000000"/>
                      <w:sz w:val="32"/>
                    </w:rPr>
                    <w:t xml:space="preserve"> leaf type.</w:t>
                  </w:r>
                </w:p>
                <w:p w14:paraId="4037EF1C" w14:textId="77777777" w:rsidR="00770DAD" w:rsidRPr="00CC5711" w:rsidRDefault="00770DAD" w:rsidP="00BE572F">
                  <w:pPr>
                    <w:rPr>
                      <w:b/>
                      <w:color w:val="000000"/>
                      <w:sz w:val="31"/>
                      <w:szCs w:val="31"/>
                    </w:rPr>
                  </w:pPr>
                </w:p>
                <w:p w14:paraId="3CDCE6F4" w14:textId="77777777" w:rsidR="00770DAD" w:rsidRPr="00CC5711" w:rsidRDefault="00770DAD" w:rsidP="00BE572F">
                  <w:pPr>
                    <w:rPr>
                      <w:b/>
                      <w:color w:val="000000"/>
                      <w:sz w:val="32"/>
                      <w:szCs w:val="32"/>
                    </w:rPr>
                  </w:pPr>
                  <w:r w:rsidRPr="00CC5711">
                    <w:rPr>
                      <w:b/>
                      <w:color w:val="000000"/>
                      <w:sz w:val="32"/>
                      <w:szCs w:val="32"/>
                    </w:rPr>
                    <w:t>Resistance:</w:t>
                  </w:r>
                </w:p>
                <w:p w14:paraId="0194FA0F" w14:textId="77777777" w:rsidR="00770DAD" w:rsidRPr="00CC5711" w:rsidRDefault="00770DAD" w:rsidP="00770DAD">
                  <w:pPr>
                    <w:pStyle w:val="ListParagraph"/>
                    <w:numPr>
                      <w:ilvl w:val="0"/>
                      <w:numId w:val="19"/>
                    </w:numPr>
                    <w:ind w:left="360"/>
                    <w:rPr>
                      <w:color w:val="000000"/>
                      <w:sz w:val="32"/>
                      <w:szCs w:val="32"/>
                    </w:rPr>
                  </w:pPr>
                  <w:r w:rsidRPr="00CC5711">
                    <w:rPr>
                      <w:color w:val="000000"/>
                      <w:sz w:val="32"/>
                      <w:szCs w:val="32"/>
                    </w:rPr>
                    <w:t>Tolerant to powdery mildew.</w:t>
                  </w:r>
                </w:p>
                <w:p w14:paraId="4B49B5A4" w14:textId="77777777" w:rsidR="00770DAD" w:rsidRPr="00FB291B" w:rsidRDefault="00770DAD">
                  <w:pPr>
                    <w:rPr>
                      <w:color w:val="002060"/>
                      <w:sz w:val="32"/>
                    </w:rPr>
                  </w:pPr>
                </w:p>
                <w:p w14:paraId="65CA2427" w14:textId="77777777" w:rsidR="00770DAD" w:rsidRPr="00FB291B" w:rsidRDefault="00770DAD">
                  <w:pPr>
                    <w:rPr>
                      <w:color w:val="002060"/>
                      <w:sz w:val="32"/>
                    </w:rPr>
                  </w:pPr>
                </w:p>
              </w:txbxContent>
            </v:textbox>
          </v:shape>
        </w:pict>
      </w:r>
    </w:p>
    <w:p w14:paraId="4BD344C2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3019B60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6FB25DA1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8BEECB1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3F8B0ECE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4C3B9C5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73BA9899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87D2436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53E3048E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4732ACBA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7E19400C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29BAFC74" w14:textId="77777777" w:rsidR="00770DAD" w:rsidRDefault="00770DAD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</w:p>
    <w:p w14:paraId="0573BDCB" w14:textId="77777777" w:rsidR="00770DAD" w:rsidRDefault="00000000" w:rsidP="001864F8">
      <w:pPr>
        <w:tabs>
          <w:tab w:val="left" w:pos="3384"/>
          <w:tab w:val="left" w:pos="5928"/>
        </w:tabs>
        <w:rPr>
          <w:rFonts w:ascii="Arial" w:hAnsi="Arial"/>
          <w:sz w:val="32"/>
        </w:rPr>
      </w:pPr>
      <w:r>
        <w:rPr>
          <w:noProof/>
        </w:rPr>
        <w:lastRenderedPageBreak/>
        <w:pict w14:anchorId="1B647701">
          <v:shape id="_x0000_s2083" type="#_x0000_t75" alt="A blue text on a white background&#10;&#10;AI-generated content may be incorrect." style="position:absolute;margin-left:0;margin-top:18.35pt;width:250.5pt;height:31.6pt;z-index:251804160;visibility:visible;mso-position-horizontal-relative:margin;mso-width-relative:margin;mso-height-relative:margin">
            <v:imagedata r:id="rId21" o:title="A blue text on a white background&#10;&#10;AI-generated content may be incorrect"/>
            <w10:wrap anchorx="margin"/>
          </v:shape>
        </w:pict>
      </w:r>
    </w:p>
    <w:p w14:paraId="4444CB72" w14:textId="77777777" w:rsidR="00770DAD" w:rsidRPr="00D90F6C" w:rsidRDefault="00770DAD" w:rsidP="00D90F6C">
      <w:pPr>
        <w:rPr>
          <w:rFonts w:ascii="Arial" w:hAnsi="Arial"/>
          <w:sz w:val="32"/>
        </w:rPr>
      </w:pPr>
    </w:p>
    <w:p w14:paraId="1E3D9ED2" w14:textId="77777777" w:rsidR="00770DAD" w:rsidRPr="00D90F6C" w:rsidRDefault="00770DAD" w:rsidP="00D90F6C">
      <w:pPr>
        <w:rPr>
          <w:rFonts w:ascii="Arial" w:hAnsi="Arial"/>
          <w:sz w:val="32"/>
        </w:rPr>
      </w:pPr>
    </w:p>
    <w:p w14:paraId="3D029FED" w14:textId="77777777" w:rsidR="00770DAD" w:rsidRDefault="00770DAD" w:rsidP="00560DEB">
      <w:pPr>
        <w:pStyle w:val="NoSpacing"/>
        <w:jc w:val="center"/>
        <w:rPr>
          <w:b/>
          <w:color w:val="0070C0"/>
          <w:sz w:val="40"/>
          <w:szCs w:val="40"/>
        </w:rPr>
      </w:pPr>
    </w:p>
    <w:p w14:paraId="28BE256F" w14:textId="77777777" w:rsidR="00770DAD" w:rsidRPr="00042C8E" w:rsidRDefault="00770DAD" w:rsidP="00560DEB">
      <w:pPr>
        <w:pStyle w:val="NoSpacing"/>
        <w:jc w:val="center"/>
        <w:rPr>
          <w:b/>
          <w:sz w:val="40"/>
          <w:szCs w:val="40"/>
        </w:rPr>
      </w:pPr>
      <w:r w:rsidRPr="00042C8E">
        <w:rPr>
          <w:b/>
          <w:sz w:val="40"/>
          <w:szCs w:val="40"/>
        </w:rPr>
        <w:t xml:space="preserve">Green Pea Variety </w:t>
      </w:r>
      <w:r>
        <w:rPr>
          <w:b/>
          <w:sz w:val="40"/>
          <w:szCs w:val="40"/>
        </w:rPr>
        <w:t>Austin</w:t>
      </w:r>
      <w:r w:rsidRPr="00042C8E">
        <w:rPr>
          <w:b/>
          <w:sz w:val="40"/>
          <w:szCs w:val="40"/>
        </w:rPr>
        <w:t xml:space="preserve"> </w:t>
      </w:r>
    </w:p>
    <w:p w14:paraId="21AEE11A" w14:textId="77777777" w:rsidR="00770DAD" w:rsidRPr="00560DEB" w:rsidRDefault="00770DAD" w:rsidP="00560DEB">
      <w:pPr>
        <w:pStyle w:val="NoSpacing"/>
        <w:jc w:val="center"/>
        <w:rPr>
          <w:b/>
          <w:sz w:val="32"/>
          <w:szCs w:val="32"/>
        </w:rPr>
      </w:pPr>
      <w:r w:rsidRPr="00560DEB">
        <w:rPr>
          <w:b/>
          <w:sz w:val="32"/>
          <w:szCs w:val="32"/>
        </w:rPr>
        <w:t>Technical Data</w:t>
      </w:r>
    </w:p>
    <w:p w14:paraId="4CFE6AC0" w14:textId="77777777" w:rsidR="00770DAD" w:rsidRDefault="00770DAD" w:rsidP="00E805CA">
      <w:pPr>
        <w:tabs>
          <w:tab w:val="left" w:pos="1308"/>
          <w:tab w:val="right" w:pos="4707"/>
        </w:tabs>
        <w:rPr>
          <w:rFonts w:ascii="Arial" w:hAnsi="Arial"/>
          <w:sz w:val="32"/>
        </w:rPr>
      </w:pPr>
    </w:p>
    <w:p w14:paraId="57522C74" w14:textId="77777777" w:rsidR="00770DAD" w:rsidRDefault="00770DAD" w:rsidP="00E805CA">
      <w:pPr>
        <w:tabs>
          <w:tab w:val="left" w:pos="1308"/>
          <w:tab w:val="right" w:pos="4707"/>
        </w:tabs>
        <w:rPr>
          <w:rFonts w:ascii="Arial" w:hAnsi="Arial"/>
          <w:sz w:val="32"/>
        </w:rPr>
      </w:pPr>
    </w:p>
    <w:p w14:paraId="06803CC7" w14:textId="77777777" w:rsidR="00770DAD" w:rsidRPr="001C1FC0" w:rsidRDefault="00770DAD" w:rsidP="00560DEB">
      <w:pPr>
        <w:pStyle w:val="NoSpacing"/>
        <w:ind w:left="810" w:hanging="810"/>
        <w:rPr>
          <w:b/>
          <w:sz w:val="28"/>
          <w:szCs w:val="28"/>
        </w:rPr>
      </w:pPr>
      <w:r w:rsidRPr="001C1FC0">
        <w:rPr>
          <w:b/>
          <w:sz w:val="28"/>
          <w:szCs w:val="28"/>
        </w:rPr>
        <w:t>Features and Advantages</w:t>
      </w:r>
    </w:p>
    <w:p w14:paraId="00A86195" w14:textId="77777777" w:rsidR="00770DAD" w:rsidRPr="00057816" w:rsidRDefault="00770DAD" w:rsidP="00940878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proofErr w:type="gramStart"/>
      <w:r w:rsidRPr="00057816">
        <w:rPr>
          <w:sz w:val="28"/>
          <w:szCs w:val="28"/>
        </w:rPr>
        <w:t>Early-season</w:t>
      </w:r>
      <w:proofErr w:type="gramEnd"/>
      <w:r w:rsidRPr="00057816">
        <w:rPr>
          <w:sz w:val="28"/>
          <w:szCs w:val="28"/>
        </w:rPr>
        <w:t xml:space="preserve"> pea</w:t>
      </w:r>
      <w:r>
        <w:rPr>
          <w:sz w:val="28"/>
          <w:szCs w:val="28"/>
        </w:rPr>
        <w:t xml:space="preserve"> variety</w:t>
      </w:r>
    </w:p>
    <w:p w14:paraId="56B448F3" w14:textId="77777777" w:rsidR="00770DAD" w:rsidRPr="00057816" w:rsidRDefault="00770DAD" w:rsidP="00940878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r w:rsidRPr="00057816">
        <w:rPr>
          <w:sz w:val="28"/>
          <w:szCs w:val="28"/>
        </w:rPr>
        <w:t xml:space="preserve">Competitive yield </w:t>
      </w:r>
    </w:p>
    <w:p w14:paraId="5D5F787B" w14:textId="77777777" w:rsidR="00770DAD" w:rsidRPr="00057816" w:rsidRDefault="00770DAD" w:rsidP="00057816">
      <w:pPr>
        <w:pStyle w:val="ListParagraph"/>
        <w:numPr>
          <w:ilvl w:val="0"/>
          <w:numId w:val="8"/>
        </w:numPr>
        <w:ind w:left="360"/>
        <w:rPr>
          <w:b/>
          <w:sz w:val="28"/>
          <w:szCs w:val="28"/>
        </w:rPr>
      </w:pPr>
      <w:r w:rsidRPr="00057816">
        <w:rPr>
          <w:sz w:val="28"/>
          <w:szCs w:val="28"/>
        </w:rPr>
        <w:t>Moderately resistant to root rot</w:t>
      </w:r>
    </w:p>
    <w:p w14:paraId="329DE2B2" w14:textId="77777777" w:rsidR="00770DAD" w:rsidRPr="00940878" w:rsidRDefault="00770DAD" w:rsidP="00560DEB">
      <w:pPr>
        <w:pStyle w:val="NoSpacing"/>
        <w:ind w:left="810" w:hanging="810"/>
        <w:rPr>
          <w:bCs/>
          <w:sz w:val="32"/>
        </w:rPr>
      </w:pPr>
    </w:p>
    <w:p w14:paraId="6E0EA299" w14:textId="77777777" w:rsidR="00770DAD" w:rsidRDefault="00770DAD" w:rsidP="00560DEB">
      <w:pPr>
        <w:pStyle w:val="NoSpacing"/>
        <w:rPr>
          <w:b/>
          <w:sz w:val="32"/>
        </w:rPr>
      </w:pPr>
    </w:p>
    <w:p w14:paraId="4280C2EA" w14:textId="77777777" w:rsidR="00770DAD" w:rsidRPr="00940878" w:rsidRDefault="00770DAD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Plant Characteristics: </w:t>
      </w:r>
    </w:p>
    <w:p w14:paraId="60C2643F" w14:textId="22C58766" w:rsidR="00770DAD" w:rsidRPr="003228F9" w:rsidRDefault="00770DAD" w:rsidP="00560DEB">
      <w:pPr>
        <w:pStyle w:val="NoSpacing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Canopy </w:t>
      </w:r>
      <w:r w:rsidRPr="00940878">
        <w:rPr>
          <w:b/>
          <w:sz w:val="28"/>
          <w:szCs w:val="28"/>
        </w:rPr>
        <w:t xml:space="preserve">Height: </w:t>
      </w:r>
      <w:r>
        <w:rPr>
          <w:bCs/>
          <w:sz w:val="28"/>
          <w:szCs w:val="28"/>
        </w:rPr>
        <w:t>11”</w:t>
      </w: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Vine Length: </w:t>
      </w:r>
      <w:r w:rsidRPr="003228F9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3</w:t>
      </w:r>
      <w:r w:rsidRPr="003228F9">
        <w:rPr>
          <w:bCs/>
          <w:sz w:val="28"/>
          <w:szCs w:val="28"/>
        </w:rPr>
        <w:t>”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 xml:space="preserve">Leaf Type: </w:t>
      </w:r>
      <w:proofErr w:type="spellStart"/>
      <w:r>
        <w:rPr>
          <w:bCs/>
          <w:sz w:val="28"/>
          <w:szCs w:val="28"/>
        </w:rPr>
        <w:t>Afila</w:t>
      </w:r>
      <w:proofErr w:type="spellEnd"/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Pr="00940878">
        <w:rPr>
          <w:b/>
          <w:sz w:val="28"/>
          <w:szCs w:val="28"/>
        </w:rPr>
        <w:t xml:space="preserve">Vine Type: </w:t>
      </w:r>
      <w:r w:rsidR="000E4F3C">
        <w:rPr>
          <w:bCs/>
          <w:sz w:val="28"/>
          <w:szCs w:val="28"/>
        </w:rPr>
        <w:t>Ind</w:t>
      </w:r>
      <w:r w:rsidRPr="00940878">
        <w:rPr>
          <w:bCs/>
          <w:sz w:val="28"/>
          <w:szCs w:val="28"/>
        </w:rPr>
        <w:t>eterminant</w:t>
      </w:r>
      <w:r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>Foliage color:</w:t>
      </w:r>
      <w:r w:rsidRPr="00940878">
        <w:rPr>
          <w:bCs/>
          <w:sz w:val="28"/>
          <w:szCs w:val="28"/>
        </w:rPr>
        <w:t xml:space="preserve"> </w:t>
      </w:r>
      <w:r w:rsidR="000E4F3C">
        <w:rPr>
          <w:bCs/>
          <w:sz w:val="28"/>
          <w:szCs w:val="28"/>
        </w:rPr>
        <w:t xml:space="preserve">Medium </w:t>
      </w:r>
      <w:r w:rsidRPr="00940878">
        <w:rPr>
          <w:bCs/>
          <w:sz w:val="28"/>
          <w:szCs w:val="28"/>
        </w:rPr>
        <w:t>Green</w:t>
      </w:r>
      <w:r w:rsidRPr="00940878"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>Pod color:</w:t>
      </w:r>
      <w:r w:rsidRPr="00940878">
        <w:rPr>
          <w:bCs/>
          <w:sz w:val="28"/>
          <w:szCs w:val="28"/>
        </w:rPr>
        <w:t xml:space="preserve"> </w:t>
      </w:r>
      <w:r w:rsidR="000E4F3C">
        <w:rPr>
          <w:bCs/>
          <w:sz w:val="28"/>
          <w:szCs w:val="28"/>
        </w:rPr>
        <w:t xml:space="preserve">Medium </w:t>
      </w:r>
      <w:r w:rsidRPr="00940878">
        <w:rPr>
          <w:bCs/>
          <w:sz w:val="28"/>
          <w:szCs w:val="28"/>
        </w:rPr>
        <w:t>Green</w:t>
      </w:r>
      <w:r w:rsidRPr="00940878">
        <w:rPr>
          <w:b/>
          <w:sz w:val="28"/>
          <w:szCs w:val="28"/>
        </w:rPr>
        <w:t xml:space="preserve"> </w:t>
      </w:r>
      <w:r w:rsidRPr="0094087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</w:t>
      </w:r>
      <w:r w:rsidRPr="00940878">
        <w:rPr>
          <w:b/>
          <w:sz w:val="28"/>
          <w:szCs w:val="28"/>
        </w:rPr>
        <w:t>Pods per node: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ab/>
      </w:r>
      <w:r w:rsidRPr="00940878">
        <w:rPr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ab/>
        <w:t xml:space="preserve">Pod Length: </w:t>
      </w:r>
      <w:r>
        <w:rPr>
          <w:bCs/>
          <w:sz w:val="28"/>
          <w:szCs w:val="28"/>
        </w:rPr>
        <w:t>2.14”</w:t>
      </w: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  <w:t xml:space="preserve">Berries per pod: </w:t>
      </w:r>
      <w:r>
        <w:rPr>
          <w:bCs/>
          <w:sz w:val="28"/>
          <w:szCs w:val="28"/>
        </w:rPr>
        <w:t>4.6</w:t>
      </w:r>
    </w:p>
    <w:p w14:paraId="1C8CAB8A" w14:textId="77777777" w:rsidR="00770DAD" w:rsidRPr="00940878" w:rsidRDefault="00770DAD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ab/>
      </w:r>
      <w:r w:rsidRPr="00940878">
        <w:rPr>
          <w:b/>
          <w:sz w:val="28"/>
          <w:szCs w:val="28"/>
        </w:rPr>
        <w:tab/>
      </w:r>
    </w:p>
    <w:p w14:paraId="5B9DA120" w14:textId="77777777" w:rsidR="00770DAD" w:rsidRPr="00940878" w:rsidRDefault="00770DAD" w:rsidP="00560DEB">
      <w:pPr>
        <w:pStyle w:val="NoSpacing"/>
        <w:rPr>
          <w:b/>
          <w:sz w:val="28"/>
          <w:szCs w:val="28"/>
        </w:rPr>
      </w:pPr>
    </w:p>
    <w:p w14:paraId="493B3A37" w14:textId="77777777" w:rsidR="00770DAD" w:rsidRPr="00940878" w:rsidRDefault="00770DAD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Plant Description: </w:t>
      </w:r>
    </w:p>
    <w:p w14:paraId="003537E9" w14:textId="66B35971" w:rsidR="00770DAD" w:rsidRPr="00940878" w:rsidRDefault="00770DAD" w:rsidP="00560D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Austin</w:t>
      </w:r>
      <w:r w:rsidRPr="00940878">
        <w:rPr>
          <w:sz w:val="28"/>
          <w:szCs w:val="28"/>
        </w:rPr>
        <w:t xml:space="preserve"> is a</w:t>
      </w:r>
      <w:r>
        <w:rPr>
          <w:sz w:val="28"/>
          <w:szCs w:val="28"/>
        </w:rPr>
        <w:t>n early</w:t>
      </w:r>
      <w:r w:rsidRPr="00940878">
        <w:rPr>
          <w:sz w:val="28"/>
          <w:szCs w:val="28"/>
        </w:rPr>
        <w:t xml:space="preserve">-season </w:t>
      </w:r>
      <w:r>
        <w:rPr>
          <w:sz w:val="28"/>
          <w:szCs w:val="28"/>
        </w:rPr>
        <w:t>shell</w:t>
      </w:r>
      <w:r w:rsidRPr="00940878">
        <w:rPr>
          <w:sz w:val="28"/>
          <w:szCs w:val="28"/>
        </w:rPr>
        <w:t xml:space="preserve"> pea </w:t>
      </w:r>
      <w:r>
        <w:rPr>
          <w:sz w:val="28"/>
          <w:szCs w:val="28"/>
        </w:rPr>
        <w:t xml:space="preserve">variety </w:t>
      </w:r>
      <w:r w:rsidRPr="00940878">
        <w:rPr>
          <w:sz w:val="28"/>
          <w:szCs w:val="28"/>
        </w:rPr>
        <w:t xml:space="preserve">with </w:t>
      </w:r>
      <w:r>
        <w:rPr>
          <w:sz w:val="28"/>
          <w:szCs w:val="28"/>
        </w:rPr>
        <w:t>good</w:t>
      </w:r>
      <w:r w:rsidRPr="00940878">
        <w:rPr>
          <w:sz w:val="28"/>
          <w:szCs w:val="28"/>
        </w:rPr>
        <w:t xml:space="preserve"> yield. </w:t>
      </w:r>
      <w:r>
        <w:rPr>
          <w:sz w:val="28"/>
          <w:szCs w:val="28"/>
        </w:rPr>
        <w:t>Austin</w:t>
      </w:r>
      <w:r w:rsidRPr="00940878">
        <w:rPr>
          <w:sz w:val="28"/>
          <w:szCs w:val="28"/>
        </w:rPr>
        <w:t xml:space="preserve"> possesses </w:t>
      </w:r>
      <w:r>
        <w:rPr>
          <w:sz w:val="28"/>
          <w:szCs w:val="28"/>
        </w:rPr>
        <w:t>tolerance to powdery mildew. Austin</w:t>
      </w:r>
      <w:r w:rsidRPr="00940878">
        <w:rPr>
          <w:sz w:val="28"/>
          <w:szCs w:val="28"/>
        </w:rPr>
        <w:t xml:space="preserve"> berries are medium green in color with an </w:t>
      </w:r>
      <w:proofErr w:type="gramStart"/>
      <w:r w:rsidRPr="00940878">
        <w:rPr>
          <w:sz w:val="28"/>
          <w:szCs w:val="28"/>
        </w:rPr>
        <w:t>average sieve</w:t>
      </w:r>
      <w:proofErr w:type="gramEnd"/>
      <w:r w:rsidRPr="00940878">
        <w:rPr>
          <w:sz w:val="28"/>
          <w:szCs w:val="28"/>
        </w:rPr>
        <w:t xml:space="preserve"> size of </w:t>
      </w:r>
      <w:r>
        <w:rPr>
          <w:sz w:val="28"/>
          <w:szCs w:val="28"/>
        </w:rPr>
        <w:t>4.1</w:t>
      </w:r>
      <w:r w:rsidRPr="00940878">
        <w:rPr>
          <w:sz w:val="28"/>
          <w:szCs w:val="28"/>
        </w:rPr>
        <w:t xml:space="preserve"> while maintaining </w:t>
      </w:r>
      <w:r w:rsidR="000E4F3C">
        <w:rPr>
          <w:sz w:val="28"/>
          <w:szCs w:val="28"/>
        </w:rPr>
        <w:t xml:space="preserve">freezing and </w:t>
      </w:r>
      <w:r>
        <w:rPr>
          <w:sz w:val="28"/>
          <w:szCs w:val="28"/>
        </w:rPr>
        <w:t xml:space="preserve">canning </w:t>
      </w:r>
      <w:r w:rsidRPr="00940878">
        <w:rPr>
          <w:sz w:val="28"/>
          <w:szCs w:val="28"/>
        </w:rPr>
        <w:t xml:space="preserve">quality. </w:t>
      </w:r>
    </w:p>
    <w:p w14:paraId="14AE96A7" w14:textId="77777777" w:rsidR="00770DAD" w:rsidRPr="00940878" w:rsidRDefault="00770DAD" w:rsidP="00560DEB">
      <w:pPr>
        <w:pStyle w:val="NoSpacing"/>
        <w:rPr>
          <w:sz w:val="28"/>
          <w:szCs w:val="28"/>
        </w:rPr>
      </w:pPr>
    </w:p>
    <w:p w14:paraId="08D63035" w14:textId="4EF50332" w:rsidR="00770DAD" w:rsidRPr="003573F3" w:rsidRDefault="00770DAD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Disease Responses: </w:t>
      </w:r>
      <w:r>
        <w:rPr>
          <w:bCs/>
          <w:sz w:val="28"/>
          <w:szCs w:val="28"/>
        </w:rPr>
        <w:t>Tolerant to powdery mildew</w:t>
      </w:r>
      <w:r w:rsidR="000E4F3C">
        <w:rPr>
          <w:bCs/>
          <w:sz w:val="28"/>
          <w:szCs w:val="28"/>
        </w:rPr>
        <w:t>, moderately resistant to root rot.</w:t>
      </w:r>
    </w:p>
    <w:p w14:paraId="1C041131" w14:textId="77777777" w:rsidR="00770DAD" w:rsidRPr="00940878" w:rsidRDefault="00770DAD" w:rsidP="00560DEB">
      <w:pPr>
        <w:pStyle w:val="NoSpacing"/>
        <w:rPr>
          <w:b/>
          <w:sz w:val="28"/>
          <w:szCs w:val="28"/>
        </w:rPr>
      </w:pPr>
    </w:p>
    <w:p w14:paraId="631449B7" w14:textId="77777777" w:rsidR="00770DAD" w:rsidRPr="00940878" w:rsidRDefault="00770DAD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Maturity: </w:t>
      </w:r>
    </w:p>
    <w:p w14:paraId="1C5CD763" w14:textId="77777777" w:rsidR="00770DAD" w:rsidRPr="00940878" w:rsidRDefault="00770DAD" w:rsidP="00560DEB">
      <w:pPr>
        <w:pStyle w:val="NoSpacing"/>
        <w:rPr>
          <w:b/>
          <w:bCs/>
          <w:sz w:val="28"/>
          <w:szCs w:val="28"/>
        </w:rPr>
      </w:pPr>
      <w:r w:rsidRPr="00940878">
        <w:rPr>
          <w:b/>
          <w:sz w:val="28"/>
          <w:szCs w:val="28"/>
        </w:rPr>
        <w:t xml:space="preserve">Emergence: </w:t>
      </w:r>
      <w:r w:rsidRPr="00940878">
        <w:rPr>
          <w:bCs/>
          <w:sz w:val="28"/>
          <w:szCs w:val="28"/>
        </w:rPr>
        <w:t>Normal</w:t>
      </w:r>
      <w:r w:rsidRPr="00940878">
        <w:rPr>
          <w:sz w:val="28"/>
          <w:szCs w:val="28"/>
        </w:rPr>
        <w:tab/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HU to 1</w:t>
      </w:r>
      <w:r w:rsidRPr="00940878">
        <w:rPr>
          <w:b/>
          <w:bCs/>
          <w:sz w:val="28"/>
          <w:szCs w:val="28"/>
          <w:vertAlign w:val="superscript"/>
        </w:rPr>
        <w:t>st</w:t>
      </w:r>
      <w:r w:rsidRPr="00940878">
        <w:rPr>
          <w:b/>
          <w:bCs/>
          <w:sz w:val="28"/>
          <w:szCs w:val="28"/>
        </w:rPr>
        <w:t xml:space="preserve"> Bloom: </w:t>
      </w:r>
      <w:r>
        <w:rPr>
          <w:sz w:val="28"/>
          <w:szCs w:val="28"/>
        </w:rPr>
        <w:t>745</w:t>
      </w:r>
      <w:r w:rsidRPr="00940878">
        <w:rPr>
          <w:b/>
          <w:bCs/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ab/>
        <w:t xml:space="preserve">HU to 80% Bloom: </w:t>
      </w:r>
      <w:r>
        <w:rPr>
          <w:sz w:val="28"/>
          <w:szCs w:val="28"/>
        </w:rPr>
        <w:t>800</w:t>
      </w:r>
      <w:r w:rsidRPr="00940878">
        <w:rPr>
          <w:b/>
          <w:bCs/>
          <w:sz w:val="28"/>
          <w:szCs w:val="28"/>
        </w:rPr>
        <w:tab/>
      </w:r>
    </w:p>
    <w:p w14:paraId="30BFA5A4" w14:textId="77777777" w:rsidR="00770DAD" w:rsidRPr="00940878" w:rsidRDefault="00770DAD" w:rsidP="00560DEB">
      <w:pPr>
        <w:pStyle w:val="NoSpacing"/>
        <w:rPr>
          <w:b/>
          <w:bCs/>
          <w:sz w:val="28"/>
          <w:szCs w:val="28"/>
        </w:rPr>
      </w:pPr>
      <w:r w:rsidRPr="00940878">
        <w:rPr>
          <w:b/>
          <w:bCs/>
          <w:sz w:val="28"/>
          <w:szCs w:val="28"/>
        </w:rPr>
        <w:t xml:space="preserve">HU to Maturity: </w:t>
      </w:r>
      <w:r>
        <w:rPr>
          <w:sz w:val="28"/>
          <w:szCs w:val="28"/>
        </w:rPr>
        <w:t>1300</w:t>
      </w:r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ab/>
        <w:t xml:space="preserve">Harvestability: </w:t>
      </w:r>
      <w:proofErr w:type="gramStart"/>
      <w:r w:rsidRPr="00940878">
        <w:rPr>
          <w:sz w:val="28"/>
          <w:szCs w:val="28"/>
        </w:rPr>
        <w:t>Good</w:t>
      </w:r>
      <w:r w:rsidRPr="00940878">
        <w:rPr>
          <w:b/>
          <w:bCs/>
          <w:sz w:val="28"/>
          <w:szCs w:val="28"/>
        </w:rPr>
        <w:tab/>
        <w:t xml:space="preserve"> </w:t>
      </w:r>
      <w:r w:rsidRPr="00940878">
        <w:rPr>
          <w:b/>
          <w:bCs/>
          <w:sz w:val="28"/>
          <w:szCs w:val="28"/>
        </w:rPr>
        <w:tab/>
      </w:r>
      <w:r w:rsidRPr="00940878">
        <w:rPr>
          <w:b/>
          <w:sz w:val="28"/>
          <w:szCs w:val="28"/>
        </w:rPr>
        <w:t>Sieve</w:t>
      </w:r>
      <w:proofErr w:type="gramEnd"/>
      <w:r w:rsidRPr="00940878">
        <w:rPr>
          <w:b/>
          <w:sz w:val="28"/>
          <w:szCs w:val="28"/>
        </w:rPr>
        <w:t xml:space="preserve"> Size at Maturity:</w:t>
      </w:r>
      <w:r w:rsidRPr="0094087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40878">
        <w:rPr>
          <w:b/>
          <w:sz w:val="28"/>
          <w:szCs w:val="28"/>
        </w:rPr>
        <w:t xml:space="preserve">        </w:t>
      </w:r>
    </w:p>
    <w:p w14:paraId="434252A7" w14:textId="77777777" w:rsidR="00770DAD" w:rsidRPr="00940878" w:rsidRDefault="00770DAD" w:rsidP="00560DEB">
      <w:pPr>
        <w:pStyle w:val="NoSpacing"/>
        <w:rPr>
          <w:b/>
          <w:sz w:val="28"/>
          <w:szCs w:val="28"/>
        </w:rPr>
      </w:pPr>
    </w:p>
    <w:p w14:paraId="6269B4D8" w14:textId="77777777" w:rsidR="00770DAD" w:rsidRPr="00940878" w:rsidRDefault="00770DAD" w:rsidP="00560DEB">
      <w:pPr>
        <w:pStyle w:val="NoSpacing"/>
        <w:rPr>
          <w:b/>
          <w:sz w:val="28"/>
          <w:szCs w:val="28"/>
        </w:rPr>
      </w:pPr>
      <w:r w:rsidRPr="00940878">
        <w:rPr>
          <w:b/>
          <w:sz w:val="28"/>
          <w:szCs w:val="28"/>
        </w:rPr>
        <w:t xml:space="preserve">Dry Seed Characteristics: </w:t>
      </w:r>
    </w:p>
    <w:p w14:paraId="0C4BBD0E" w14:textId="77777777" w:rsidR="00770DAD" w:rsidRPr="00940878" w:rsidRDefault="00770DAD" w:rsidP="00560DEB">
      <w:pPr>
        <w:pStyle w:val="NoSpacing"/>
        <w:rPr>
          <w:sz w:val="28"/>
          <w:szCs w:val="28"/>
        </w:rPr>
      </w:pPr>
      <w:r w:rsidRPr="00940878">
        <w:rPr>
          <w:b/>
          <w:bCs/>
          <w:sz w:val="28"/>
          <w:szCs w:val="28"/>
        </w:rPr>
        <w:t xml:space="preserve">Seed Shape: </w:t>
      </w:r>
      <w:r>
        <w:rPr>
          <w:sz w:val="28"/>
          <w:szCs w:val="28"/>
        </w:rPr>
        <w:t>Irregular</w:t>
      </w:r>
      <w:r w:rsidRPr="0094087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Seed Surface</w:t>
      </w:r>
      <w:r w:rsidRPr="00940878">
        <w:rPr>
          <w:sz w:val="28"/>
          <w:szCs w:val="28"/>
        </w:rPr>
        <w:t>: Wrinkled</w:t>
      </w:r>
      <w:r w:rsidRPr="00940878">
        <w:rPr>
          <w:sz w:val="28"/>
          <w:szCs w:val="28"/>
        </w:rPr>
        <w:tab/>
      </w:r>
      <w:r w:rsidRPr="0094087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Seed Luster</w:t>
      </w:r>
      <w:r w:rsidRPr="00940878">
        <w:rPr>
          <w:sz w:val="28"/>
          <w:szCs w:val="28"/>
        </w:rPr>
        <w:t>: Dull</w:t>
      </w:r>
    </w:p>
    <w:p w14:paraId="50A07BDB" w14:textId="77777777" w:rsidR="00770DAD" w:rsidRPr="00890151" w:rsidRDefault="00770DAD" w:rsidP="00940878">
      <w:pPr>
        <w:pStyle w:val="NoSpacing"/>
        <w:rPr>
          <w:b/>
          <w:bCs/>
          <w:sz w:val="28"/>
          <w:szCs w:val="28"/>
        </w:rPr>
      </w:pPr>
      <w:r w:rsidRPr="00940878">
        <w:rPr>
          <w:b/>
          <w:bCs/>
          <w:sz w:val="28"/>
          <w:szCs w:val="28"/>
        </w:rPr>
        <w:t>Color Pattern</w:t>
      </w:r>
      <w:r w:rsidRPr="00940878">
        <w:rPr>
          <w:sz w:val="28"/>
          <w:szCs w:val="28"/>
        </w:rPr>
        <w:t xml:space="preserve">: </w:t>
      </w:r>
      <w:proofErr w:type="spellStart"/>
      <w:r w:rsidRPr="00940878">
        <w:rPr>
          <w:sz w:val="28"/>
          <w:szCs w:val="28"/>
        </w:rPr>
        <w:t>Mo</w:t>
      </w:r>
      <w:r>
        <w:rPr>
          <w:sz w:val="28"/>
          <w:szCs w:val="28"/>
        </w:rPr>
        <w:t>nocolor</w:t>
      </w:r>
      <w:proofErr w:type="spellEnd"/>
      <w:r w:rsidRPr="00940878">
        <w:rPr>
          <w:sz w:val="28"/>
          <w:szCs w:val="28"/>
        </w:rPr>
        <w:tab/>
      </w:r>
      <w:r w:rsidRPr="00940878">
        <w:rPr>
          <w:b/>
          <w:bCs/>
          <w:sz w:val="28"/>
          <w:szCs w:val="28"/>
        </w:rPr>
        <w:t>Primary Color</w:t>
      </w:r>
      <w:r w:rsidRPr="00940878">
        <w:rPr>
          <w:sz w:val="28"/>
          <w:szCs w:val="28"/>
        </w:rPr>
        <w:t xml:space="preserve">: </w:t>
      </w:r>
      <w:r>
        <w:rPr>
          <w:sz w:val="28"/>
          <w:szCs w:val="28"/>
        </w:rPr>
        <w:t>Creamy white</w:t>
      </w:r>
      <w:r w:rsidRPr="0094087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90151">
        <w:rPr>
          <w:b/>
          <w:bCs/>
          <w:sz w:val="28"/>
          <w:szCs w:val="28"/>
        </w:rPr>
        <w:t>No. Seeds/</w:t>
      </w:r>
      <w:proofErr w:type="spellStart"/>
      <w:r w:rsidRPr="00890151">
        <w:rPr>
          <w:b/>
          <w:bCs/>
          <w:sz w:val="28"/>
          <w:szCs w:val="28"/>
        </w:rPr>
        <w:t>lb</w:t>
      </w:r>
      <w:proofErr w:type="spellEnd"/>
      <w:r w:rsidRPr="00890151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2415</w:t>
      </w:r>
    </w:p>
    <w:p w14:paraId="4F9B50AC" w14:textId="77777777" w:rsidR="00770DAD" w:rsidRDefault="00770DAD"/>
    <w:p w14:paraId="0B26D524" w14:textId="77777777" w:rsidR="00770DAD" w:rsidRDefault="00770DAD"/>
    <w:p w14:paraId="76D53BD5" w14:textId="77777777" w:rsidR="00770DAD" w:rsidRDefault="00770DAD"/>
    <w:p w14:paraId="65DD8607" w14:textId="77777777" w:rsidR="00770DAD" w:rsidRDefault="00770DAD"/>
    <w:p w14:paraId="0227EE42" w14:textId="77777777" w:rsidR="00770DAD" w:rsidRDefault="00770DAD"/>
    <w:p w14:paraId="0A09759D" w14:textId="77777777" w:rsidR="00770DAD" w:rsidRDefault="00770DAD"/>
    <w:p w14:paraId="73F80227" w14:textId="77777777" w:rsidR="00770DAD" w:rsidRDefault="00770DAD"/>
    <w:p w14:paraId="550A284F" w14:textId="77777777" w:rsidR="00EC41FA" w:rsidRDefault="00EC41FA">
      <w:r>
        <w:rPr>
          <w:noProof/>
        </w:rPr>
        <w:lastRenderedPageBreak/>
        <w:drawing>
          <wp:anchor distT="0" distB="0" distL="114300" distR="114300" simplePos="0" relativeHeight="251744768" behindDoc="0" locked="0" layoutInCell="1" allowOverlap="1" wp14:anchorId="57A6967F" wp14:editId="07858B37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3181350" cy="401311"/>
            <wp:effectExtent l="0" t="0" r="0" b="0"/>
            <wp:wrapNone/>
            <wp:docPr id="729950183" name="Picture 729950183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0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B946EE" w14:textId="77777777" w:rsidR="00EC41FA" w:rsidRDefault="00EC41FA"/>
    <w:p w14:paraId="04C53E3D" w14:textId="77777777" w:rsidR="00EC41FA" w:rsidRDefault="00EC41FA" w:rsidP="0082470D">
      <w:pPr>
        <w:rPr>
          <w:rFonts w:ascii="Arial" w:hAnsi="Arial"/>
          <w:b/>
          <w:sz w:val="32"/>
        </w:rPr>
        <w:sectPr w:rsidR="00EC41FA" w:rsidSect="00EC41FA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type w:val="continuous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509EFC81" w14:textId="77777777" w:rsidR="00EC41FA" w:rsidRDefault="00EC41FA" w:rsidP="00CF7E3B">
      <w:pPr>
        <w:rPr>
          <w:rFonts w:ascii="Arial" w:hAnsi="Arial"/>
          <w:sz w:val="32"/>
        </w:rPr>
      </w:pPr>
    </w:p>
    <w:p w14:paraId="7E49CF3B" w14:textId="77777777" w:rsidR="00EC41FA" w:rsidRPr="009F1AC0" w:rsidRDefault="00EC41FA" w:rsidP="00387F9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 w:rsidRPr="009F1AC0">
        <w:rPr>
          <w:rFonts w:cstheme="minorHAnsi"/>
          <w:b/>
          <w:bCs/>
          <w:sz w:val="44"/>
          <w:szCs w:val="44"/>
        </w:rPr>
        <w:t xml:space="preserve">Green Pea Variety </w:t>
      </w:r>
    </w:p>
    <w:p w14:paraId="709FF9A0" w14:textId="75A2A21A" w:rsidR="00EC41FA" w:rsidRPr="008C15B7" w:rsidRDefault="00EC41FA" w:rsidP="008C15B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 w:rsidRPr="009F1AC0">
        <w:rPr>
          <w:rFonts w:cstheme="minorHAnsi"/>
          <w:b/>
          <w:bCs/>
          <w:sz w:val="44"/>
          <w:szCs w:val="44"/>
        </w:rPr>
        <w:t>518</w:t>
      </w:r>
      <w:r>
        <w:rPr>
          <w:noProof/>
        </w:rPr>
        <w:drawing>
          <wp:anchor distT="0" distB="0" distL="114300" distR="114300" simplePos="0" relativeHeight="251742720" behindDoc="0" locked="0" layoutInCell="1" allowOverlap="1" wp14:anchorId="69E058D8" wp14:editId="0998EC6A">
            <wp:simplePos x="0" y="0"/>
            <wp:positionH relativeFrom="column">
              <wp:posOffset>3131820</wp:posOffset>
            </wp:positionH>
            <wp:positionV relativeFrom="paragraph">
              <wp:posOffset>525780</wp:posOffset>
            </wp:positionV>
            <wp:extent cx="3629706" cy="3055620"/>
            <wp:effectExtent l="0" t="0" r="8890" b="0"/>
            <wp:wrapNone/>
            <wp:docPr id="256885074" name="Picture 1" descr="A close-up of a pea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885074" name="Picture 1" descr="A close-up of a pea plan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45000" r="-277"/>
                    <a:stretch/>
                  </pic:blipFill>
                  <pic:spPr bwMode="auto">
                    <a:xfrm>
                      <a:off x="0" y="0"/>
                      <a:ext cx="3629706" cy="30556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385E3E" w14:textId="7B31B022" w:rsidR="00EC41FA" w:rsidRPr="009F1AC0" w:rsidRDefault="00286CEB" w:rsidP="00D90F6C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69916D2C" wp14:editId="6E5765FF">
                <wp:simplePos x="0" y="0"/>
                <wp:positionH relativeFrom="column">
                  <wp:posOffset>-165100</wp:posOffset>
                </wp:positionH>
                <wp:positionV relativeFrom="paragraph">
                  <wp:posOffset>166370</wp:posOffset>
                </wp:positionV>
                <wp:extent cx="3164205" cy="6756400"/>
                <wp:effectExtent l="0" t="0" r="0" b="6350"/>
                <wp:wrapNone/>
                <wp:docPr id="16849879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675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D279B" w14:textId="77777777" w:rsidR="00EC41FA" w:rsidRPr="00141C89" w:rsidRDefault="00EC41FA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141C89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6B955506" w14:textId="77777777" w:rsidR="00EC41FA" w:rsidRPr="00141C89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bookmarkStart w:id="20" w:name="_Hlk161667215"/>
                            <w:r w:rsidRPr="00141C89">
                              <w:rPr>
                                <w:sz w:val="31"/>
                                <w:szCs w:val="31"/>
                              </w:rPr>
                              <w:t>2</w:t>
                            </w:r>
                            <w:r w:rsidRPr="00141C89">
                              <w:rPr>
                                <w:sz w:val="31"/>
                                <w:szCs w:val="31"/>
                                <w:vertAlign w:val="superscript"/>
                              </w:rPr>
                              <w:t>nd</w:t>
                            </w:r>
                            <w:r w:rsidRPr="00141C89">
                              <w:rPr>
                                <w:sz w:val="31"/>
                                <w:szCs w:val="31"/>
                              </w:rPr>
                              <w:t xml:space="preserve"> Early variety</w:t>
                            </w:r>
                          </w:p>
                          <w:p w14:paraId="5AEBC0C9" w14:textId="77777777" w:rsidR="00EC41FA" w:rsidRPr="00141C89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141C89">
                              <w:rPr>
                                <w:sz w:val="31"/>
                                <w:szCs w:val="31"/>
                              </w:rPr>
                              <w:t xml:space="preserve">Competitive yield, particularly under irrigated crops </w:t>
                            </w:r>
                          </w:p>
                          <w:p w14:paraId="214FD7BB" w14:textId="7992D483" w:rsidR="00EC41FA" w:rsidRPr="00141C89" w:rsidRDefault="000E4F3C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High level of r</w:t>
                            </w:r>
                            <w:r w:rsidRPr="00141C89">
                              <w:rPr>
                                <w:sz w:val="31"/>
                                <w:szCs w:val="31"/>
                              </w:rPr>
                              <w:t>esistanc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e</w:t>
                            </w:r>
                            <w:r w:rsidR="00EC41FA" w:rsidRPr="00141C89">
                              <w:rPr>
                                <w:sz w:val="31"/>
                                <w:szCs w:val="31"/>
                              </w:rPr>
                              <w:t xml:space="preserve"> to Aphanomyces and Fusarium root rot and foliar diseases</w:t>
                            </w:r>
                          </w:p>
                          <w:bookmarkEnd w:id="20"/>
                          <w:p w14:paraId="0F13EC51" w14:textId="77777777" w:rsidR="00EC41FA" w:rsidRPr="00141C89" w:rsidRDefault="00EC41FA" w:rsidP="00CF7E3B">
                            <w:pPr>
                              <w:pStyle w:val="ListParagraph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0A5D8891" w14:textId="77777777" w:rsidR="00EC41FA" w:rsidRPr="00141C89" w:rsidRDefault="00EC41FA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141C89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414CCB70" w14:textId="4D5964F5" w:rsidR="00EC41FA" w:rsidRPr="00141C89" w:rsidRDefault="000E4F3C" w:rsidP="00096A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bookmarkStart w:id="21" w:name="_Hlk161667438"/>
                            <w:proofErr w:type="spellStart"/>
                            <w:r>
                              <w:rPr>
                                <w:sz w:val="31"/>
                                <w:szCs w:val="31"/>
                              </w:rPr>
                              <w:t>Excelletn</w:t>
                            </w:r>
                            <w:proofErr w:type="spellEnd"/>
                            <w:r w:rsidR="00EC41FA" w:rsidRPr="00141C89">
                              <w:rPr>
                                <w:sz w:val="31"/>
                                <w:szCs w:val="31"/>
                              </w:rPr>
                              <w:t xml:space="preserve"> yield performer </w:t>
                            </w:r>
                            <w:bookmarkEnd w:id="21"/>
                            <w:r w:rsidR="00EC41FA" w:rsidRPr="00141C89">
                              <w:rPr>
                                <w:sz w:val="31"/>
                                <w:szCs w:val="31"/>
                              </w:rPr>
                              <w:t>in Midwest trials and attractive sieve size averaging 3.9</w:t>
                            </w:r>
                            <w:r w:rsidR="00EC41FA">
                              <w:rPr>
                                <w:sz w:val="31"/>
                                <w:szCs w:val="31"/>
                              </w:rPr>
                              <w:t>9</w:t>
                            </w:r>
                            <w:r w:rsidR="00EC41FA" w:rsidRPr="00141C89">
                              <w:rPr>
                                <w:sz w:val="31"/>
                                <w:szCs w:val="31"/>
                              </w:rPr>
                              <w:t xml:space="preserve"> over years tested.</w:t>
                            </w:r>
                          </w:p>
                          <w:p w14:paraId="3A255A56" w14:textId="77777777" w:rsidR="00EC41FA" w:rsidRPr="00141C89" w:rsidRDefault="00EC41FA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46075621" w14:textId="77777777" w:rsidR="00EC41FA" w:rsidRPr="00141C89" w:rsidRDefault="00EC41FA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141C89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2280155E" w14:textId="77777777" w:rsidR="00EC41FA" w:rsidRPr="00D14429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bookmarkStart w:id="22" w:name="_Hlk161667252"/>
                            <w:r w:rsidRPr="00141C89">
                              <w:rPr>
                                <w:sz w:val="31"/>
                                <w:szCs w:val="31"/>
                              </w:rPr>
                              <w:t>12 nodes to first bloom</w:t>
                            </w:r>
                          </w:p>
                          <w:p w14:paraId="26C087C6" w14:textId="77777777" w:rsidR="00EC41FA" w:rsidRPr="00D14429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Cs/>
                                <w:sz w:val="31"/>
                                <w:szCs w:val="31"/>
                              </w:rPr>
                            </w:pPr>
                            <w:r w:rsidRPr="00D14429">
                              <w:rPr>
                                <w:bCs/>
                                <w:sz w:val="31"/>
                                <w:szCs w:val="31"/>
                              </w:rPr>
                              <w:t>13 total nodes</w:t>
                            </w:r>
                          </w:p>
                          <w:p w14:paraId="43257B7D" w14:textId="566E4337" w:rsidR="00EC41FA" w:rsidRPr="00141C89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bookmarkStart w:id="23" w:name="_Hlk160566746"/>
                            <w:bookmarkEnd w:id="22"/>
                            <w:r w:rsidRPr="00141C89">
                              <w:rPr>
                                <w:sz w:val="31"/>
                                <w:szCs w:val="31"/>
                              </w:rPr>
                              <w:t>14</w:t>
                            </w:r>
                            <w:bookmarkEnd w:id="23"/>
                            <w:r w:rsidR="00CD2A0A">
                              <w:rPr>
                                <w:sz w:val="31"/>
                                <w:szCs w:val="31"/>
                              </w:rPr>
                              <w:t>4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0</w:t>
                            </w:r>
                            <w:r w:rsidRPr="00141C89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0FFF4BF8" w14:textId="77777777" w:rsidR="00EC41FA" w:rsidRPr="00141C89" w:rsidRDefault="00EC41FA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50122F9A" w14:textId="77777777" w:rsidR="00EC41FA" w:rsidRPr="00141C89" w:rsidRDefault="00EC41FA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141C89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64B8FDDC" w14:textId="77777777" w:rsidR="00EC41FA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bookmarkStart w:id="24" w:name="_Hlk161667709"/>
                            <w:r w:rsidRPr="00141C89">
                              <w:rPr>
                                <w:sz w:val="31"/>
                                <w:szCs w:val="31"/>
                              </w:rPr>
                              <w:t>Canopy height of 1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2.8</w:t>
                            </w:r>
                            <w:r w:rsidRPr="00141C89">
                              <w:rPr>
                                <w:sz w:val="31"/>
                                <w:szCs w:val="31"/>
                              </w:rPr>
                              <w:t xml:space="preserve">” </w:t>
                            </w:r>
                          </w:p>
                          <w:p w14:paraId="27EFD5BD" w14:textId="77777777" w:rsidR="00EC41FA" w:rsidRPr="00141C89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Vine length of 13.6”</w:t>
                            </w:r>
                          </w:p>
                          <w:bookmarkEnd w:id="24"/>
                          <w:p w14:paraId="36E76DF5" w14:textId="77777777" w:rsidR="00EC41FA" w:rsidRPr="00141C89" w:rsidRDefault="00EC41FA" w:rsidP="00447D2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141C89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141C89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67720F9E" w14:textId="77777777" w:rsidR="00EC41FA" w:rsidRPr="00141C89" w:rsidRDefault="00EC41FA" w:rsidP="00F55FB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141C89">
                              <w:rPr>
                                <w:sz w:val="31"/>
                                <w:szCs w:val="31"/>
                              </w:rPr>
                              <w:t>Typically, 2-3 pods per node</w:t>
                            </w:r>
                          </w:p>
                          <w:p w14:paraId="1DCE0268" w14:textId="77777777" w:rsidR="00EC41FA" w:rsidRPr="00141C89" w:rsidRDefault="00EC41FA" w:rsidP="00296D5E">
                            <w:pPr>
                              <w:pStyle w:val="ListParagraph"/>
                              <w:rPr>
                                <w:sz w:val="31"/>
                                <w:szCs w:val="31"/>
                              </w:rPr>
                            </w:pPr>
                          </w:p>
                          <w:p w14:paraId="033F19BD" w14:textId="77777777" w:rsidR="00EC41FA" w:rsidRPr="00141C89" w:rsidRDefault="00EC41FA" w:rsidP="00296D5E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 w:rsidRPr="00141C89"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26CB25DA" w14:textId="77777777" w:rsidR="00EC41FA" w:rsidRPr="00141C89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bookmarkStart w:id="25" w:name="_Hlk161667936"/>
                            <w:r w:rsidRPr="00141C89">
                              <w:rPr>
                                <w:sz w:val="31"/>
                                <w:szCs w:val="31"/>
                              </w:rPr>
                              <w:t>Average sieve size of 3.9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9</w:t>
                            </w:r>
                          </w:p>
                          <w:p w14:paraId="5A77ECE5" w14:textId="77777777" w:rsidR="00EC41FA" w:rsidRPr="00141C89" w:rsidRDefault="00EC41FA" w:rsidP="00CF7E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141C89">
                              <w:rPr>
                                <w:sz w:val="31"/>
                                <w:szCs w:val="31"/>
                              </w:rPr>
                              <w:t>Medium green color</w:t>
                            </w:r>
                          </w:p>
                          <w:bookmarkEnd w:id="25"/>
                          <w:p w14:paraId="45C7EFB9" w14:textId="77777777" w:rsidR="00EC41FA" w:rsidRDefault="00EC41FA" w:rsidP="00AE4CDF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</w:p>
                          <w:p w14:paraId="6074662D" w14:textId="77777777" w:rsidR="00286CEB" w:rsidRDefault="00286CEB" w:rsidP="00AE4CDF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</w:p>
                          <w:p w14:paraId="2100D3C1" w14:textId="77777777" w:rsidR="00286CEB" w:rsidRPr="00141C89" w:rsidRDefault="00286CEB" w:rsidP="00AE4CDF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16D2C" id="_x0000_s1028" type="#_x0000_t202" style="position:absolute;margin-left:-13pt;margin-top:13.1pt;width:249.15pt;height:532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" stroked="f">
                <v:textbox>
                  <w:txbxContent>
                    <w:p w14:paraId="796D279B" w14:textId="77777777" w:rsidR="00EC41FA" w:rsidRPr="00141C89" w:rsidRDefault="00EC41FA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141C89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6B955506" w14:textId="77777777" w:rsidR="00EC41FA" w:rsidRPr="00141C89" w:rsidRDefault="00EC41FA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bookmarkStart w:id="26" w:name="_Hlk161667215"/>
                      <w:r w:rsidRPr="00141C89">
                        <w:rPr>
                          <w:sz w:val="31"/>
                          <w:szCs w:val="31"/>
                        </w:rPr>
                        <w:t>2</w:t>
                      </w:r>
                      <w:r w:rsidRPr="00141C89">
                        <w:rPr>
                          <w:sz w:val="31"/>
                          <w:szCs w:val="31"/>
                          <w:vertAlign w:val="superscript"/>
                        </w:rPr>
                        <w:t>nd</w:t>
                      </w:r>
                      <w:r w:rsidRPr="00141C89">
                        <w:rPr>
                          <w:sz w:val="31"/>
                          <w:szCs w:val="31"/>
                        </w:rPr>
                        <w:t xml:space="preserve"> Early variety</w:t>
                      </w:r>
                    </w:p>
                    <w:p w14:paraId="5AEBC0C9" w14:textId="77777777" w:rsidR="00EC41FA" w:rsidRPr="00141C89" w:rsidRDefault="00EC41FA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141C89">
                        <w:rPr>
                          <w:sz w:val="31"/>
                          <w:szCs w:val="31"/>
                        </w:rPr>
                        <w:t xml:space="preserve">Competitive yield, particularly under irrigated crops </w:t>
                      </w:r>
                    </w:p>
                    <w:p w14:paraId="214FD7BB" w14:textId="7992D483" w:rsidR="00EC41FA" w:rsidRPr="00141C89" w:rsidRDefault="000E4F3C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High level of r</w:t>
                      </w:r>
                      <w:r w:rsidRPr="00141C89">
                        <w:rPr>
                          <w:sz w:val="31"/>
                          <w:szCs w:val="31"/>
                        </w:rPr>
                        <w:t>esistanc</w:t>
                      </w:r>
                      <w:r>
                        <w:rPr>
                          <w:sz w:val="31"/>
                          <w:szCs w:val="31"/>
                        </w:rPr>
                        <w:t>e</w:t>
                      </w:r>
                      <w:r w:rsidR="00EC41FA" w:rsidRPr="00141C89">
                        <w:rPr>
                          <w:sz w:val="31"/>
                          <w:szCs w:val="31"/>
                        </w:rPr>
                        <w:t xml:space="preserve"> to Aphanomyces and Fusarium root rot and foliar diseases</w:t>
                      </w:r>
                    </w:p>
                    <w:bookmarkEnd w:id="26"/>
                    <w:p w14:paraId="0F13EC51" w14:textId="77777777" w:rsidR="00EC41FA" w:rsidRPr="00141C89" w:rsidRDefault="00EC41FA" w:rsidP="00CF7E3B">
                      <w:pPr>
                        <w:pStyle w:val="ListParagraph"/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0A5D8891" w14:textId="77777777" w:rsidR="00EC41FA" w:rsidRPr="00141C89" w:rsidRDefault="00EC41FA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141C89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414CCB70" w14:textId="4D5964F5" w:rsidR="00EC41FA" w:rsidRPr="00141C89" w:rsidRDefault="000E4F3C" w:rsidP="00096A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bookmarkStart w:id="27" w:name="_Hlk161667438"/>
                      <w:proofErr w:type="spellStart"/>
                      <w:r>
                        <w:rPr>
                          <w:sz w:val="31"/>
                          <w:szCs w:val="31"/>
                        </w:rPr>
                        <w:t>Excelletn</w:t>
                      </w:r>
                      <w:proofErr w:type="spellEnd"/>
                      <w:r w:rsidR="00EC41FA" w:rsidRPr="00141C89">
                        <w:rPr>
                          <w:sz w:val="31"/>
                          <w:szCs w:val="31"/>
                        </w:rPr>
                        <w:t xml:space="preserve"> yield performer </w:t>
                      </w:r>
                      <w:bookmarkEnd w:id="27"/>
                      <w:r w:rsidR="00EC41FA" w:rsidRPr="00141C89">
                        <w:rPr>
                          <w:sz w:val="31"/>
                          <w:szCs w:val="31"/>
                        </w:rPr>
                        <w:t>in Midwest trials and attractive sieve size averaging 3.9</w:t>
                      </w:r>
                      <w:r w:rsidR="00EC41FA">
                        <w:rPr>
                          <w:sz w:val="31"/>
                          <w:szCs w:val="31"/>
                        </w:rPr>
                        <w:t>9</w:t>
                      </w:r>
                      <w:r w:rsidR="00EC41FA" w:rsidRPr="00141C89">
                        <w:rPr>
                          <w:sz w:val="31"/>
                          <w:szCs w:val="31"/>
                        </w:rPr>
                        <w:t xml:space="preserve"> over years tested.</w:t>
                      </w:r>
                    </w:p>
                    <w:p w14:paraId="3A255A56" w14:textId="77777777" w:rsidR="00EC41FA" w:rsidRPr="00141C89" w:rsidRDefault="00EC41FA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46075621" w14:textId="77777777" w:rsidR="00EC41FA" w:rsidRPr="00141C89" w:rsidRDefault="00EC41FA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141C89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2280155E" w14:textId="77777777" w:rsidR="00EC41FA" w:rsidRPr="00D14429" w:rsidRDefault="00EC41FA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bookmarkStart w:id="28" w:name="_Hlk161667252"/>
                      <w:r w:rsidRPr="00141C89">
                        <w:rPr>
                          <w:sz w:val="31"/>
                          <w:szCs w:val="31"/>
                        </w:rPr>
                        <w:t>12 nodes to first bloom</w:t>
                      </w:r>
                    </w:p>
                    <w:p w14:paraId="26C087C6" w14:textId="77777777" w:rsidR="00EC41FA" w:rsidRPr="00D14429" w:rsidRDefault="00EC41FA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Cs/>
                          <w:sz w:val="31"/>
                          <w:szCs w:val="31"/>
                        </w:rPr>
                      </w:pPr>
                      <w:r w:rsidRPr="00D14429">
                        <w:rPr>
                          <w:bCs/>
                          <w:sz w:val="31"/>
                          <w:szCs w:val="31"/>
                        </w:rPr>
                        <w:t>13 total nodes</w:t>
                      </w:r>
                    </w:p>
                    <w:p w14:paraId="43257B7D" w14:textId="566E4337" w:rsidR="00EC41FA" w:rsidRPr="00141C89" w:rsidRDefault="00EC41FA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bookmarkStart w:id="29" w:name="_Hlk160566746"/>
                      <w:bookmarkEnd w:id="28"/>
                      <w:r w:rsidRPr="00141C89">
                        <w:rPr>
                          <w:sz w:val="31"/>
                          <w:szCs w:val="31"/>
                        </w:rPr>
                        <w:t>14</w:t>
                      </w:r>
                      <w:bookmarkEnd w:id="29"/>
                      <w:r w:rsidR="00CD2A0A">
                        <w:rPr>
                          <w:sz w:val="31"/>
                          <w:szCs w:val="31"/>
                        </w:rPr>
                        <w:t>4</w:t>
                      </w:r>
                      <w:r>
                        <w:rPr>
                          <w:sz w:val="31"/>
                          <w:szCs w:val="31"/>
                        </w:rPr>
                        <w:t>0</w:t>
                      </w:r>
                      <w:r w:rsidRPr="00141C89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0FFF4BF8" w14:textId="77777777" w:rsidR="00EC41FA" w:rsidRPr="00141C89" w:rsidRDefault="00EC41FA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50122F9A" w14:textId="77777777" w:rsidR="00EC41FA" w:rsidRPr="00141C89" w:rsidRDefault="00EC41FA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141C89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64B8FDDC" w14:textId="77777777" w:rsidR="00EC41FA" w:rsidRDefault="00EC41FA" w:rsidP="00CF7E3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bookmarkStart w:id="30" w:name="_Hlk161667709"/>
                      <w:r w:rsidRPr="00141C89">
                        <w:rPr>
                          <w:sz w:val="31"/>
                          <w:szCs w:val="31"/>
                        </w:rPr>
                        <w:t>Canopy height of 1</w:t>
                      </w:r>
                      <w:r>
                        <w:rPr>
                          <w:sz w:val="31"/>
                          <w:szCs w:val="31"/>
                        </w:rPr>
                        <w:t>2.8</w:t>
                      </w:r>
                      <w:r w:rsidRPr="00141C89">
                        <w:rPr>
                          <w:sz w:val="31"/>
                          <w:szCs w:val="31"/>
                        </w:rPr>
                        <w:t xml:space="preserve">” </w:t>
                      </w:r>
                    </w:p>
                    <w:p w14:paraId="27EFD5BD" w14:textId="77777777" w:rsidR="00EC41FA" w:rsidRPr="00141C89" w:rsidRDefault="00EC41FA" w:rsidP="00CF7E3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Vine length of 13.6”</w:t>
                      </w:r>
                    </w:p>
                    <w:bookmarkEnd w:id="30"/>
                    <w:p w14:paraId="36E76DF5" w14:textId="77777777" w:rsidR="00EC41FA" w:rsidRPr="00141C89" w:rsidRDefault="00EC41FA" w:rsidP="00447D2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141C89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141C89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67720F9E" w14:textId="77777777" w:rsidR="00EC41FA" w:rsidRPr="00141C89" w:rsidRDefault="00EC41FA" w:rsidP="00F55FB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141C89">
                        <w:rPr>
                          <w:sz w:val="31"/>
                          <w:szCs w:val="31"/>
                        </w:rPr>
                        <w:t>Typically, 2-3 pods per node</w:t>
                      </w:r>
                    </w:p>
                    <w:p w14:paraId="1DCE0268" w14:textId="77777777" w:rsidR="00EC41FA" w:rsidRPr="00141C89" w:rsidRDefault="00EC41FA" w:rsidP="00296D5E">
                      <w:pPr>
                        <w:pStyle w:val="ListParagraph"/>
                        <w:rPr>
                          <w:sz w:val="31"/>
                          <w:szCs w:val="31"/>
                        </w:rPr>
                      </w:pPr>
                    </w:p>
                    <w:p w14:paraId="033F19BD" w14:textId="77777777" w:rsidR="00EC41FA" w:rsidRPr="00141C89" w:rsidRDefault="00EC41FA" w:rsidP="00296D5E">
                      <w:pPr>
                        <w:rPr>
                          <w:sz w:val="31"/>
                          <w:szCs w:val="31"/>
                        </w:rPr>
                      </w:pPr>
                      <w:r w:rsidRPr="00141C89"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26CB25DA" w14:textId="77777777" w:rsidR="00EC41FA" w:rsidRPr="00141C89" w:rsidRDefault="00EC41FA" w:rsidP="00CF7E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bookmarkStart w:id="31" w:name="_Hlk161667936"/>
                      <w:r w:rsidRPr="00141C89">
                        <w:rPr>
                          <w:sz w:val="31"/>
                          <w:szCs w:val="31"/>
                        </w:rPr>
                        <w:t>Average sieve size of 3.9</w:t>
                      </w:r>
                      <w:r>
                        <w:rPr>
                          <w:sz w:val="31"/>
                          <w:szCs w:val="31"/>
                        </w:rPr>
                        <w:t>9</w:t>
                      </w:r>
                    </w:p>
                    <w:p w14:paraId="5A77ECE5" w14:textId="77777777" w:rsidR="00EC41FA" w:rsidRPr="00141C89" w:rsidRDefault="00EC41FA" w:rsidP="00CF7E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141C89">
                        <w:rPr>
                          <w:sz w:val="31"/>
                          <w:szCs w:val="31"/>
                        </w:rPr>
                        <w:t>Medium green color</w:t>
                      </w:r>
                    </w:p>
                    <w:bookmarkEnd w:id="31"/>
                    <w:p w14:paraId="45C7EFB9" w14:textId="77777777" w:rsidR="00EC41FA" w:rsidRDefault="00EC41FA" w:rsidP="00AE4CDF">
                      <w:pPr>
                        <w:rPr>
                          <w:sz w:val="31"/>
                          <w:szCs w:val="31"/>
                        </w:rPr>
                      </w:pPr>
                    </w:p>
                    <w:p w14:paraId="6074662D" w14:textId="77777777" w:rsidR="00286CEB" w:rsidRDefault="00286CEB" w:rsidP="00AE4CDF">
                      <w:pPr>
                        <w:rPr>
                          <w:sz w:val="31"/>
                          <w:szCs w:val="31"/>
                        </w:rPr>
                      </w:pPr>
                    </w:p>
                    <w:p w14:paraId="2100D3C1" w14:textId="77777777" w:rsidR="00286CEB" w:rsidRPr="00141C89" w:rsidRDefault="00286CEB" w:rsidP="00AE4CDF">
                      <w:pPr>
                        <w:rPr>
                          <w:sz w:val="31"/>
                          <w:szCs w:val="3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8458C0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0D4D8AA1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72CC03E6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17BE7E5A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0201F67A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20594724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1C0AF8FD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6BFEC245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276FD265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07E733F4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4BC0C127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3CBEC0C5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7CF629F8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1FB301AB" wp14:editId="65160712">
                <wp:simplePos x="0" y="0"/>
                <wp:positionH relativeFrom="column">
                  <wp:posOffset>3057277</wp:posOffset>
                </wp:positionH>
                <wp:positionV relativeFrom="paragraph">
                  <wp:posOffset>120788</wp:posOffset>
                </wp:positionV>
                <wp:extent cx="3840480" cy="4341412"/>
                <wp:effectExtent l="0" t="0" r="7620" b="2540"/>
                <wp:wrapNone/>
                <wp:docPr id="1893800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4341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39D579" w14:textId="77777777" w:rsidR="00EC41FA" w:rsidRPr="00C435CD" w:rsidRDefault="00EC41FA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C435CD"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29BF5647" w14:textId="77777777" w:rsidR="00EC41FA" w:rsidRPr="009F1AC0" w:rsidRDefault="00EC41FA" w:rsidP="00AE4CDF">
                            <w:pPr>
                              <w:rPr>
                                <w:color w:val="E36C0A" w:themeColor="accent6" w:themeShade="BF"/>
                                <w:sz w:val="32"/>
                              </w:rPr>
                            </w:pPr>
                            <w:r w:rsidRPr="00C435CD">
                              <w:rPr>
                                <w:sz w:val="32"/>
                              </w:rPr>
                              <w:t xml:space="preserve">518 is a second early garden pea variety with superior yield. 518 possesses a solid root rot resistance and overall disease resistance package well suited against fungal pathogens in the Midwest and Pacific </w:t>
                            </w:r>
                            <w:r w:rsidRPr="00EF2D84">
                              <w:rPr>
                                <w:sz w:val="32"/>
                              </w:rPr>
                              <w:t>Northwest. The berries are medium green in color with an average sieve size of 3.9</w:t>
                            </w:r>
                            <w:r>
                              <w:rPr>
                                <w:sz w:val="32"/>
                              </w:rPr>
                              <w:t>9</w:t>
                            </w:r>
                            <w:r w:rsidRPr="00EF2D84">
                              <w:rPr>
                                <w:sz w:val="32"/>
                              </w:rPr>
                              <w:t xml:space="preserve"> while maintain high quality for freezing and canning. </w:t>
                            </w:r>
                          </w:p>
                          <w:p w14:paraId="2C5DBB09" w14:textId="77777777" w:rsidR="00EC41FA" w:rsidRPr="009F1AC0" w:rsidRDefault="00EC41FA" w:rsidP="00AE4CDF">
                            <w:pPr>
                              <w:rPr>
                                <w:color w:val="E36C0A" w:themeColor="accent6" w:themeShade="BF"/>
                                <w:sz w:val="32"/>
                              </w:rPr>
                            </w:pPr>
                          </w:p>
                          <w:p w14:paraId="22DD088F" w14:textId="77777777" w:rsidR="00EC41FA" w:rsidRPr="00C435CD" w:rsidRDefault="00EC41FA" w:rsidP="00AE4CDF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C435CD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 w:rsidRPr="00C435CD">
                              <w:rPr>
                                <w:sz w:val="32"/>
                              </w:rPr>
                              <w:t xml:space="preserve"> </w:t>
                            </w:r>
                            <w:r w:rsidRPr="00C435CD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149E29F2" w14:textId="5B04FCC2" w:rsidR="00EC41FA" w:rsidRPr="00C435CD" w:rsidRDefault="000E4F3C" w:rsidP="00C435C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 xml:space="preserve">High level of resistance to </w:t>
                            </w:r>
                            <w:r w:rsidR="00EC41FA" w:rsidRPr="00C435CD">
                              <w:rPr>
                                <w:sz w:val="31"/>
                                <w:szCs w:val="31"/>
                              </w:rPr>
                              <w:t>Aphanomyces and Fusarium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 xml:space="preserve"> root rot.  </w:t>
                            </w:r>
                            <w:r w:rsidR="00EC41FA" w:rsidRPr="00C435CD">
                              <w:rPr>
                                <w:sz w:val="31"/>
                                <w:szCs w:val="31"/>
                              </w:rPr>
                              <w:t>Fusarium wilt resistant</w:t>
                            </w:r>
                          </w:p>
                          <w:p w14:paraId="12BBF425" w14:textId="77777777" w:rsidR="00EC41FA" w:rsidRPr="00C435CD" w:rsidRDefault="00EC41FA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C435CD">
                              <w:rPr>
                                <w:sz w:val="31"/>
                                <w:szCs w:val="31"/>
                              </w:rPr>
                              <w:t>Powdery mildew resistant</w:t>
                            </w:r>
                          </w:p>
                          <w:p w14:paraId="4F91F101" w14:textId="77777777" w:rsidR="00EC41FA" w:rsidRPr="00C435CD" w:rsidRDefault="00EC41FA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2"/>
                              </w:rPr>
                            </w:pPr>
                            <w:r w:rsidRPr="00C435CD">
                              <w:rPr>
                                <w:sz w:val="31"/>
                                <w:szCs w:val="31"/>
                              </w:rPr>
                              <w:t>Resistant to Ascochyta Blight</w:t>
                            </w:r>
                          </w:p>
                          <w:p w14:paraId="2CD78ABB" w14:textId="77777777" w:rsidR="00EC41FA" w:rsidRPr="00C435CD" w:rsidRDefault="00EC41FA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2"/>
                              </w:rPr>
                            </w:pPr>
                            <w:r w:rsidRPr="00C435CD">
                              <w:rPr>
                                <w:sz w:val="31"/>
                                <w:szCs w:val="31"/>
                              </w:rPr>
                              <w:t>Resistant to Pea Enation Mosaic Virus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301AB" id="_x0000_s1029" type="#_x0000_t202" style="position:absolute;margin-left:240.75pt;margin-top:9.5pt;width:302.4pt;height:341.8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" stroked="f">
                <v:textbox>
                  <w:txbxContent>
                    <w:p w14:paraId="3439D579" w14:textId="77777777" w:rsidR="00EC41FA" w:rsidRPr="00C435CD" w:rsidRDefault="00EC41FA">
                      <w:pPr>
                        <w:rPr>
                          <w:b/>
                          <w:sz w:val="32"/>
                        </w:rPr>
                      </w:pPr>
                      <w:r w:rsidRPr="00C435CD"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29BF5647" w14:textId="77777777" w:rsidR="00EC41FA" w:rsidRPr="009F1AC0" w:rsidRDefault="00EC41FA" w:rsidP="00AE4CDF">
                      <w:pPr>
                        <w:rPr>
                          <w:color w:val="E36C0A" w:themeColor="accent6" w:themeShade="BF"/>
                          <w:sz w:val="32"/>
                        </w:rPr>
                      </w:pPr>
                      <w:r w:rsidRPr="00C435CD">
                        <w:rPr>
                          <w:sz w:val="32"/>
                        </w:rPr>
                        <w:t xml:space="preserve">518 is a second early garden pea variety with superior yield. 518 possesses a solid root rot resistance and overall disease resistance package well suited against fungal pathogens in the Midwest and Pacific </w:t>
                      </w:r>
                      <w:r w:rsidRPr="00EF2D84">
                        <w:rPr>
                          <w:sz w:val="32"/>
                        </w:rPr>
                        <w:t>Northwest. The berries are medium green in color with an average sieve size of 3.9</w:t>
                      </w:r>
                      <w:r>
                        <w:rPr>
                          <w:sz w:val="32"/>
                        </w:rPr>
                        <w:t>9</w:t>
                      </w:r>
                      <w:r w:rsidRPr="00EF2D84">
                        <w:rPr>
                          <w:sz w:val="32"/>
                        </w:rPr>
                        <w:t xml:space="preserve"> while maintain high quality for freezing and canning. </w:t>
                      </w:r>
                    </w:p>
                    <w:p w14:paraId="2C5DBB09" w14:textId="77777777" w:rsidR="00EC41FA" w:rsidRPr="009F1AC0" w:rsidRDefault="00EC41FA" w:rsidP="00AE4CDF">
                      <w:pPr>
                        <w:rPr>
                          <w:color w:val="E36C0A" w:themeColor="accent6" w:themeShade="BF"/>
                          <w:sz w:val="32"/>
                        </w:rPr>
                      </w:pPr>
                    </w:p>
                    <w:p w14:paraId="22DD088F" w14:textId="77777777" w:rsidR="00EC41FA" w:rsidRPr="00C435CD" w:rsidRDefault="00EC41FA" w:rsidP="00AE4CDF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C435CD">
                        <w:rPr>
                          <w:b/>
                          <w:bCs/>
                          <w:sz w:val="32"/>
                        </w:rPr>
                        <w:t>Disease</w:t>
                      </w:r>
                      <w:r w:rsidRPr="00C435CD">
                        <w:rPr>
                          <w:sz w:val="32"/>
                        </w:rPr>
                        <w:t xml:space="preserve"> </w:t>
                      </w:r>
                      <w:r w:rsidRPr="00C435CD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149E29F2" w14:textId="5B04FCC2" w:rsidR="00EC41FA" w:rsidRPr="00C435CD" w:rsidRDefault="000E4F3C" w:rsidP="00C435C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 xml:space="preserve">High level of resistance to </w:t>
                      </w:r>
                      <w:r w:rsidR="00EC41FA" w:rsidRPr="00C435CD">
                        <w:rPr>
                          <w:sz w:val="31"/>
                          <w:szCs w:val="31"/>
                        </w:rPr>
                        <w:t>Aphanomyces and Fusarium</w:t>
                      </w:r>
                      <w:r>
                        <w:rPr>
                          <w:sz w:val="31"/>
                          <w:szCs w:val="31"/>
                        </w:rPr>
                        <w:t xml:space="preserve"> root rot.  </w:t>
                      </w:r>
                      <w:r w:rsidR="00EC41FA" w:rsidRPr="00C435CD">
                        <w:rPr>
                          <w:sz w:val="31"/>
                          <w:szCs w:val="31"/>
                        </w:rPr>
                        <w:t>Fusarium wilt resistant</w:t>
                      </w:r>
                    </w:p>
                    <w:p w14:paraId="12BBF425" w14:textId="77777777" w:rsidR="00EC41FA" w:rsidRPr="00C435CD" w:rsidRDefault="00EC41FA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 w:rsidRPr="00C435CD">
                        <w:rPr>
                          <w:sz w:val="31"/>
                          <w:szCs w:val="31"/>
                        </w:rPr>
                        <w:t>Powdery mildew resistant</w:t>
                      </w:r>
                    </w:p>
                    <w:p w14:paraId="4F91F101" w14:textId="77777777" w:rsidR="00EC41FA" w:rsidRPr="00C435CD" w:rsidRDefault="00EC41FA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2"/>
                        </w:rPr>
                      </w:pPr>
                      <w:r w:rsidRPr="00C435CD">
                        <w:rPr>
                          <w:sz w:val="31"/>
                          <w:szCs w:val="31"/>
                        </w:rPr>
                        <w:t>Resistant to Ascochyta Blight</w:t>
                      </w:r>
                    </w:p>
                    <w:p w14:paraId="2CD78ABB" w14:textId="77777777" w:rsidR="00EC41FA" w:rsidRPr="00C435CD" w:rsidRDefault="00EC41FA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2"/>
                        </w:rPr>
                      </w:pPr>
                      <w:r w:rsidRPr="00C435CD">
                        <w:rPr>
                          <w:sz w:val="31"/>
                          <w:szCs w:val="31"/>
                        </w:rPr>
                        <w:t>Resistant to Pea Enation Mosaic Virus</w:t>
                      </w:r>
                    </w:p>
                  </w:txbxContent>
                </v:textbox>
              </v:shape>
            </w:pict>
          </mc:Fallback>
        </mc:AlternateContent>
      </w:r>
    </w:p>
    <w:p w14:paraId="0AB4F839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5BA35030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23482518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21C3D386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7096924B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5B77468C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09DA5A14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18BE765A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5DCF204D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6E17205B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084142F7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4AB2B39B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44A10BCA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714E0CFC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5A55201F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0EBE39C7" w14:textId="77777777" w:rsidR="00EC41FA" w:rsidRPr="009F1AC0" w:rsidRDefault="00EC41FA" w:rsidP="00D90F6C">
      <w:pPr>
        <w:rPr>
          <w:rFonts w:ascii="Arial" w:hAnsi="Arial"/>
          <w:color w:val="E36C0A" w:themeColor="accent6" w:themeShade="BF"/>
          <w:sz w:val="32"/>
        </w:rPr>
      </w:pPr>
    </w:p>
    <w:p w14:paraId="5A4BF4EB" w14:textId="77777777" w:rsidR="00286CEB" w:rsidRDefault="00286CEB" w:rsidP="008151F9">
      <w:pPr>
        <w:rPr>
          <w:b/>
          <w:color w:val="E36C0A" w:themeColor="accent6" w:themeShade="BF"/>
          <w:sz w:val="28"/>
        </w:rPr>
      </w:pPr>
    </w:p>
    <w:p w14:paraId="2205D3BB" w14:textId="77777777" w:rsidR="00286CEB" w:rsidRDefault="00286CEB" w:rsidP="008151F9">
      <w:pPr>
        <w:rPr>
          <w:b/>
          <w:color w:val="E36C0A" w:themeColor="accent6" w:themeShade="BF"/>
          <w:sz w:val="28"/>
        </w:rPr>
      </w:pPr>
    </w:p>
    <w:p w14:paraId="32BB4C14" w14:textId="2EFFAFBE" w:rsidR="00EC41FA" w:rsidRPr="009F1AC0" w:rsidRDefault="00EC41FA" w:rsidP="008151F9">
      <w:pPr>
        <w:rPr>
          <w:b/>
          <w:color w:val="E36C0A" w:themeColor="accent6" w:themeShade="BF"/>
          <w:sz w:val="28"/>
        </w:rPr>
      </w:pPr>
      <w:r w:rsidRPr="009F1AC0">
        <w:rPr>
          <w:b/>
          <w:color w:val="E36C0A" w:themeColor="accent6" w:themeShade="BF"/>
          <w:sz w:val="28"/>
        </w:rPr>
        <w:lastRenderedPageBreak/>
        <w:t xml:space="preserve">   </w:t>
      </w:r>
      <w:r>
        <w:rPr>
          <w:noProof/>
        </w:rPr>
        <w:drawing>
          <wp:anchor distT="0" distB="0" distL="114300" distR="114300" simplePos="0" relativeHeight="251745792" behindDoc="0" locked="0" layoutInCell="1" allowOverlap="1" wp14:anchorId="75D26AE9" wp14:editId="20F2391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3181350" cy="401311"/>
            <wp:effectExtent l="0" t="0" r="0" b="0"/>
            <wp:wrapNone/>
            <wp:docPr id="514823010" name="Picture 514823010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0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1AC0">
        <w:rPr>
          <w:b/>
          <w:color w:val="E36C0A" w:themeColor="accent6" w:themeShade="BF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626B5D" w14:textId="77777777" w:rsidR="00EC41FA" w:rsidRPr="009F1AC0" w:rsidRDefault="00EC41FA" w:rsidP="008151F9">
      <w:pPr>
        <w:pStyle w:val="NoSpacing"/>
        <w:jc w:val="center"/>
        <w:rPr>
          <w:b/>
          <w:color w:val="E36C0A" w:themeColor="accent6" w:themeShade="BF"/>
          <w:sz w:val="24"/>
          <w:szCs w:val="24"/>
        </w:rPr>
      </w:pPr>
    </w:p>
    <w:p w14:paraId="18BDAF4C" w14:textId="77777777" w:rsidR="00EC41FA" w:rsidRPr="009F1AC0" w:rsidRDefault="00EC41FA" w:rsidP="008151F9">
      <w:pPr>
        <w:pStyle w:val="NoSpacing"/>
        <w:jc w:val="center"/>
        <w:rPr>
          <w:b/>
          <w:color w:val="E36C0A" w:themeColor="accent6" w:themeShade="BF"/>
          <w:sz w:val="24"/>
          <w:szCs w:val="24"/>
        </w:rPr>
      </w:pPr>
    </w:p>
    <w:p w14:paraId="3FFAA84A" w14:textId="77777777" w:rsidR="00EC41FA" w:rsidRPr="009F1AC0" w:rsidRDefault="00EC41FA" w:rsidP="008151F9">
      <w:pPr>
        <w:pStyle w:val="NoSpacing"/>
        <w:jc w:val="center"/>
        <w:rPr>
          <w:b/>
          <w:color w:val="E36C0A" w:themeColor="accent6" w:themeShade="BF"/>
          <w:sz w:val="24"/>
          <w:szCs w:val="24"/>
        </w:rPr>
      </w:pPr>
    </w:p>
    <w:p w14:paraId="0E16E2C5" w14:textId="77777777" w:rsidR="00EC41FA" w:rsidRPr="00B72247" w:rsidRDefault="00EC41FA" w:rsidP="008151F9">
      <w:pPr>
        <w:pStyle w:val="NoSpacing"/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43744" behindDoc="0" locked="0" layoutInCell="1" allowOverlap="1" wp14:anchorId="07A63FB8" wp14:editId="0FE7310A">
            <wp:simplePos x="0" y="0"/>
            <wp:positionH relativeFrom="column">
              <wp:posOffset>4665735</wp:posOffset>
            </wp:positionH>
            <wp:positionV relativeFrom="paragraph">
              <wp:posOffset>285750</wp:posOffset>
            </wp:positionV>
            <wp:extent cx="1936799" cy="1934063"/>
            <wp:effectExtent l="0" t="0" r="6350" b="9525"/>
            <wp:wrapNone/>
            <wp:docPr id="1067796277" name="Picture 1" descr="A pile of green p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796277" name="Picture 1" descr="A pile of green peas&#10;&#10;Description automatically generated"/>
                    <pic:cNvPicPr/>
                  </pic:nvPicPr>
                  <pic:blipFill>
                    <a:blip r:embed="rId31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ackgroundRemoval t="5000" b="96852" l="4251" r="96488">
                                  <a14:foregroundMark x1="22181" y1="11481" x2="22181" y2="11481"/>
                                  <a14:foregroundMark x1="33087" y1="9074" x2="33087" y2="9074"/>
                                  <a14:foregroundMark x1="43993" y1="7222" x2="43993" y2="7222"/>
                                  <a14:foregroundMark x1="51941" y1="6481" x2="51941" y2="6481"/>
                                  <a14:foregroundMark x1="45102" y1="5000" x2="45102" y2="5000"/>
                                  <a14:foregroundMark x1="56007" y1="5000" x2="56007" y2="5000"/>
                                  <a14:foregroundMark x1="87800" y1="20926" x2="87800" y2="20926"/>
                                  <a14:foregroundMark x1="92606" y1="25926" x2="92606" y2="25926"/>
                                  <a14:foregroundMark x1="95933" y1="38333" x2="95933" y2="38333"/>
                                  <a14:foregroundMark x1="96488" y1="49815" x2="96488" y2="49815"/>
                                  <a14:foregroundMark x1="92791" y1="55926" x2="92791" y2="55926"/>
                                  <a14:foregroundMark x1="92606" y1="67037" x2="92606" y2="67037"/>
                                  <a14:foregroundMark x1="73198" y1="90000" x2="73198" y2="90000"/>
                                  <a14:foregroundMark x1="58965" y1="90370" x2="58965" y2="90370"/>
                                  <a14:foregroundMark x1="60998" y1="97222" x2="60998" y2="97222"/>
                                  <a14:foregroundMark x1="49353" y1="95000" x2="50092" y2="95000"/>
                                  <a14:foregroundMark x1="8133" y1="67593" x2="8133" y2="67593"/>
                                  <a14:foregroundMark x1="4251" y1="61111" x2="4251" y2="61111"/>
                                  <a14:foregroundMark x1="4251" y1="68333" x2="4251" y2="68333"/>
                                  <a14:backgroundMark x1="7763" y1="8889" x2="7763" y2="8889"/>
                                  <a14:backgroundMark x1="81331" y1="6296" x2="81331" y2="629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99" cy="1934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2247">
        <w:rPr>
          <w:b/>
          <w:sz w:val="40"/>
          <w:szCs w:val="40"/>
        </w:rPr>
        <w:t xml:space="preserve">Green Pea Variety </w:t>
      </w:r>
      <w:r>
        <w:rPr>
          <w:b/>
          <w:sz w:val="40"/>
          <w:szCs w:val="40"/>
        </w:rPr>
        <w:t>51</w:t>
      </w:r>
      <w:r w:rsidRPr="00B72247">
        <w:rPr>
          <w:b/>
          <w:sz w:val="40"/>
          <w:szCs w:val="40"/>
        </w:rPr>
        <w:t xml:space="preserve">8                                                         </w:t>
      </w:r>
      <w:r w:rsidRPr="00B72247">
        <w:rPr>
          <w:b/>
          <w:sz w:val="32"/>
          <w:szCs w:val="32"/>
        </w:rPr>
        <w:t>Technical Data</w:t>
      </w:r>
    </w:p>
    <w:p w14:paraId="1F0668C6" w14:textId="77777777" w:rsidR="00EC41FA" w:rsidRPr="009F1AC0" w:rsidRDefault="00EC41FA" w:rsidP="008151F9">
      <w:pPr>
        <w:pStyle w:val="NoSpacing"/>
        <w:rPr>
          <w:b/>
          <w:color w:val="E36C0A" w:themeColor="accent6" w:themeShade="BF"/>
          <w:sz w:val="32"/>
        </w:rPr>
      </w:pPr>
    </w:p>
    <w:p w14:paraId="53EE392A" w14:textId="77777777" w:rsidR="00EC41FA" w:rsidRPr="009F1AC0" w:rsidRDefault="00EC41FA" w:rsidP="008151F9">
      <w:pPr>
        <w:pStyle w:val="NoSpacing"/>
        <w:ind w:left="810" w:hanging="810"/>
        <w:rPr>
          <w:b/>
          <w:color w:val="E36C0A" w:themeColor="accent6" w:themeShade="BF"/>
          <w:sz w:val="32"/>
        </w:rPr>
      </w:pPr>
    </w:p>
    <w:p w14:paraId="7513D3CD" w14:textId="77777777" w:rsidR="00EC41FA" w:rsidRPr="00C34813" w:rsidRDefault="00EC41FA" w:rsidP="008151F9">
      <w:pPr>
        <w:pStyle w:val="NoSpacing"/>
        <w:spacing w:line="276" w:lineRule="auto"/>
        <w:ind w:left="810" w:hanging="810"/>
        <w:rPr>
          <w:b/>
          <w:sz w:val="28"/>
          <w:szCs w:val="28"/>
        </w:rPr>
      </w:pPr>
      <w:r w:rsidRPr="00C34813">
        <w:rPr>
          <w:b/>
          <w:sz w:val="28"/>
          <w:szCs w:val="28"/>
        </w:rPr>
        <w:t>Features and Advantages</w:t>
      </w:r>
    </w:p>
    <w:p w14:paraId="14B14D9F" w14:textId="2BCF66DA" w:rsidR="00EC41FA" w:rsidRPr="00C34813" w:rsidRDefault="00EC41FA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C34813">
        <w:rPr>
          <w:bCs/>
          <w:sz w:val="28"/>
          <w:szCs w:val="28"/>
        </w:rPr>
        <w:t>•</w:t>
      </w:r>
      <w:r w:rsidRPr="00C34813">
        <w:rPr>
          <w:bCs/>
          <w:sz w:val="28"/>
          <w:szCs w:val="28"/>
        </w:rPr>
        <w:tab/>
        <w:t>2</w:t>
      </w:r>
      <w:r w:rsidRPr="00C34813">
        <w:rPr>
          <w:bCs/>
          <w:sz w:val="28"/>
          <w:szCs w:val="28"/>
          <w:vertAlign w:val="superscript"/>
        </w:rPr>
        <w:t>nd</w:t>
      </w:r>
      <w:r w:rsidRPr="00C34813">
        <w:rPr>
          <w:bCs/>
          <w:sz w:val="28"/>
          <w:szCs w:val="28"/>
        </w:rPr>
        <w:t xml:space="preserve"> Early Garden </w:t>
      </w:r>
      <w:r w:rsidR="000E4F3C">
        <w:rPr>
          <w:bCs/>
          <w:sz w:val="28"/>
          <w:szCs w:val="28"/>
        </w:rPr>
        <w:t xml:space="preserve">shell </w:t>
      </w:r>
      <w:r w:rsidRPr="00C34813">
        <w:rPr>
          <w:bCs/>
          <w:sz w:val="28"/>
          <w:szCs w:val="28"/>
        </w:rPr>
        <w:t>pea</w:t>
      </w:r>
      <w:r w:rsidR="000E4F3C">
        <w:rPr>
          <w:bCs/>
          <w:sz w:val="28"/>
          <w:szCs w:val="28"/>
        </w:rPr>
        <w:t xml:space="preserve"> variety</w:t>
      </w:r>
    </w:p>
    <w:p w14:paraId="70FB80D6" w14:textId="3B17776E" w:rsidR="00EC41FA" w:rsidRPr="00C34813" w:rsidRDefault="00EC41FA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C34813">
        <w:rPr>
          <w:bCs/>
          <w:sz w:val="28"/>
          <w:szCs w:val="28"/>
        </w:rPr>
        <w:t>•</w:t>
      </w:r>
      <w:r w:rsidRPr="00C34813">
        <w:rPr>
          <w:bCs/>
          <w:sz w:val="28"/>
          <w:szCs w:val="28"/>
        </w:rPr>
        <w:tab/>
      </w:r>
      <w:proofErr w:type="spellStart"/>
      <w:r w:rsidR="000E4F3C">
        <w:rPr>
          <w:bCs/>
          <w:sz w:val="28"/>
          <w:szCs w:val="28"/>
        </w:rPr>
        <w:t>Excelletn</w:t>
      </w:r>
      <w:proofErr w:type="spellEnd"/>
      <w:r w:rsidRPr="00C34813">
        <w:rPr>
          <w:bCs/>
          <w:sz w:val="28"/>
          <w:szCs w:val="28"/>
        </w:rPr>
        <w:t xml:space="preserve"> yields</w:t>
      </w:r>
    </w:p>
    <w:p w14:paraId="7B8A74CB" w14:textId="5914DF7B" w:rsidR="00EC41FA" w:rsidRPr="00C34813" w:rsidRDefault="00EC41FA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C34813">
        <w:rPr>
          <w:bCs/>
          <w:sz w:val="28"/>
          <w:szCs w:val="28"/>
        </w:rPr>
        <w:t>•</w:t>
      </w:r>
      <w:r w:rsidRPr="00C34813">
        <w:rPr>
          <w:bCs/>
          <w:sz w:val="28"/>
          <w:szCs w:val="28"/>
        </w:rPr>
        <w:tab/>
      </w:r>
      <w:r w:rsidR="000E4F3C">
        <w:rPr>
          <w:bCs/>
          <w:sz w:val="28"/>
          <w:szCs w:val="28"/>
        </w:rPr>
        <w:t>High level of resistance</w:t>
      </w:r>
      <w:r w:rsidRPr="00C34813">
        <w:rPr>
          <w:bCs/>
          <w:sz w:val="28"/>
          <w:szCs w:val="28"/>
        </w:rPr>
        <w:t xml:space="preserve"> to root rot and foliar diseases</w:t>
      </w:r>
    </w:p>
    <w:p w14:paraId="09AF950C" w14:textId="77777777" w:rsidR="00EC41FA" w:rsidRPr="009F1AC0" w:rsidRDefault="00EC41FA" w:rsidP="008151F9">
      <w:pPr>
        <w:pStyle w:val="NoSpacing"/>
        <w:spacing w:line="276" w:lineRule="auto"/>
        <w:ind w:left="360" w:hanging="360"/>
        <w:rPr>
          <w:bCs/>
          <w:color w:val="E36C0A" w:themeColor="accent6" w:themeShade="BF"/>
          <w:sz w:val="28"/>
          <w:szCs w:val="28"/>
        </w:rPr>
      </w:pPr>
    </w:p>
    <w:p w14:paraId="2FF5A63B" w14:textId="77777777" w:rsidR="00EC41FA" w:rsidRPr="00C34813" w:rsidRDefault="00EC41FA" w:rsidP="008151F9">
      <w:pPr>
        <w:pStyle w:val="NoSpacing"/>
        <w:spacing w:line="276" w:lineRule="auto"/>
        <w:rPr>
          <w:b/>
          <w:sz w:val="28"/>
          <w:szCs w:val="28"/>
        </w:rPr>
      </w:pPr>
      <w:r w:rsidRPr="00C34813">
        <w:rPr>
          <w:b/>
          <w:sz w:val="28"/>
          <w:szCs w:val="28"/>
        </w:rPr>
        <w:t xml:space="preserve">Plant Characteristics: </w:t>
      </w:r>
    </w:p>
    <w:p w14:paraId="7DF6FA19" w14:textId="77777777" w:rsidR="00EC41FA" w:rsidRDefault="00EC41FA" w:rsidP="008151F9">
      <w:pPr>
        <w:pStyle w:val="NoSpacing"/>
        <w:spacing w:line="276" w:lineRule="auto"/>
        <w:rPr>
          <w:b/>
          <w:color w:val="E36C0A" w:themeColor="accent6" w:themeShade="BF"/>
          <w:sz w:val="28"/>
          <w:szCs w:val="28"/>
        </w:rPr>
      </w:pPr>
      <w:r w:rsidRPr="00C34813">
        <w:rPr>
          <w:b/>
          <w:sz w:val="28"/>
          <w:szCs w:val="28"/>
        </w:rPr>
        <w:t xml:space="preserve">Plant Height: </w:t>
      </w:r>
      <w:r>
        <w:rPr>
          <w:bCs/>
          <w:sz w:val="28"/>
          <w:szCs w:val="28"/>
        </w:rPr>
        <w:t>12.8”</w:t>
      </w:r>
      <w:r>
        <w:rPr>
          <w:bCs/>
          <w:sz w:val="28"/>
          <w:szCs w:val="28"/>
        </w:rPr>
        <w:tab/>
      </w:r>
      <w:r w:rsidRPr="00C34813">
        <w:rPr>
          <w:bCs/>
          <w:sz w:val="28"/>
          <w:szCs w:val="28"/>
        </w:rPr>
        <w:t xml:space="preserve"> </w:t>
      </w:r>
      <w:r w:rsidRPr="00C34813">
        <w:rPr>
          <w:b/>
          <w:sz w:val="28"/>
          <w:szCs w:val="28"/>
        </w:rPr>
        <w:tab/>
      </w:r>
      <w:bookmarkStart w:id="32" w:name="_Hlk161667807"/>
      <w:r w:rsidRPr="008C15B7">
        <w:rPr>
          <w:b/>
          <w:bCs/>
          <w:sz w:val="31"/>
          <w:szCs w:val="31"/>
        </w:rPr>
        <w:t>Vine length</w:t>
      </w:r>
      <w:r>
        <w:rPr>
          <w:sz w:val="31"/>
          <w:szCs w:val="31"/>
        </w:rPr>
        <w:t>: 13.6”</w:t>
      </w:r>
      <w:r>
        <w:rPr>
          <w:sz w:val="31"/>
          <w:szCs w:val="31"/>
        </w:rPr>
        <w:tab/>
      </w:r>
      <w:r>
        <w:rPr>
          <w:sz w:val="31"/>
          <w:szCs w:val="31"/>
        </w:rPr>
        <w:tab/>
      </w:r>
      <w:r>
        <w:rPr>
          <w:sz w:val="31"/>
          <w:szCs w:val="31"/>
        </w:rPr>
        <w:tab/>
      </w:r>
      <w:r w:rsidRPr="00C34813">
        <w:rPr>
          <w:b/>
          <w:sz w:val="28"/>
          <w:szCs w:val="28"/>
        </w:rPr>
        <w:t xml:space="preserve">Leaf Type: </w:t>
      </w:r>
      <w:proofErr w:type="spellStart"/>
      <w:r w:rsidRPr="00C34813">
        <w:rPr>
          <w:bCs/>
          <w:sz w:val="28"/>
          <w:szCs w:val="28"/>
        </w:rPr>
        <w:t>Afila</w:t>
      </w:r>
      <w:proofErr w:type="spellEnd"/>
      <w:r w:rsidRPr="00C34813">
        <w:rPr>
          <w:b/>
          <w:sz w:val="28"/>
          <w:szCs w:val="28"/>
        </w:rPr>
        <w:tab/>
      </w:r>
    </w:p>
    <w:p w14:paraId="06E59B07" w14:textId="77777777" w:rsidR="00EC41FA" w:rsidRDefault="00EC41FA" w:rsidP="008151F9">
      <w:pPr>
        <w:pStyle w:val="NoSpacing"/>
        <w:spacing w:line="276" w:lineRule="auto"/>
        <w:rPr>
          <w:b/>
          <w:color w:val="E36C0A" w:themeColor="accent6" w:themeShade="BF"/>
          <w:sz w:val="28"/>
          <w:szCs w:val="28"/>
        </w:rPr>
      </w:pPr>
      <w:r w:rsidRPr="00F80152">
        <w:rPr>
          <w:b/>
          <w:sz w:val="28"/>
          <w:szCs w:val="28"/>
        </w:rPr>
        <w:t xml:space="preserve">Vine Type: </w:t>
      </w:r>
      <w:r w:rsidRPr="00F80152">
        <w:rPr>
          <w:bCs/>
          <w:sz w:val="28"/>
          <w:szCs w:val="28"/>
        </w:rPr>
        <w:t>Indeterminant</w:t>
      </w:r>
      <w:r w:rsidRPr="00F80152">
        <w:rPr>
          <w:bCs/>
          <w:sz w:val="28"/>
          <w:szCs w:val="28"/>
        </w:rPr>
        <w:tab/>
      </w:r>
      <w:r w:rsidRPr="00BB09B5">
        <w:rPr>
          <w:b/>
          <w:sz w:val="28"/>
          <w:szCs w:val="28"/>
        </w:rPr>
        <w:t>Foliage color:</w:t>
      </w:r>
      <w:r w:rsidRPr="00BB09B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medium </w:t>
      </w:r>
      <w:r w:rsidRPr="00BB09B5">
        <w:rPr>
          <w:bCs/>
          <w:sz w:val="28"/>
          <w:szCs w:val="28"/>
        </w:rPr>
        <w:t>green</w:t>
      </w:r>
      <w:r w:rsidRPr="009F1AC0">
        <w:rPr>
          <w:bCs/>
          <w:color w:val="E36C0A" w:themeColor="accent6" w:themeShade="BF"/>
          <w:sz w:val="28"/>
          <w:szCs w:val="28"/>
        </w:rPr>
        <w:tab/>
      </w:r>
      <w:r>
        <w:rPr>
          <w:bCs/>
          <w:color w:val="E36C0A" w:themeColor="accent6" w:themeShade="BF"/>
          <w:sz w:val="28"/>
          <w:szCs w:val="28"/>
        </w:rPr>
        <w:tab/>
      </w:r>
      <w:r w:rsidRPr="00BB09B5">
        <w:rPr>
          <w:b/>
          <w:sz w:val="28"/>
          <w:szCs w:val="28"/>
        </w:rPr>
        <w:t>Pod color:</w:t>
      </w:r>
      <w:r w:rsidRPr="00BB09B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med. </w:t>
      </w:r>
      <w:r w:rsidRPr="00BB09B5">
        <w:rPr>
          <w:bCs/>
          <w:sz w:val="28"/>
          <w:szCs w:val="28"/>
        </w:rPr>
        <w:t>green</w:t>
      </w:r>
      <w:r w:rsidRPr="00BB09B5">
        <w:rPr>
          <w:b/>
          <w:sz w:val="28"/>
          <w:szCs w:val="28"/>
        </w:rPr>
        <w:t xml:space="preserve"> </w:t>
      </w:r>
    </w:p>
    <w:p w14:paraId="31791E75" w14:textId="5EF38434" w:rsidR="00EC41FA" w:rsidRPr="00C34813" w:rsidRDefault="00EC41FA" w:rsidP="008151F9">
      <w:pPr>
        <w:pStyle w:val="NoSpacing"/>
        <w:spacing w:line="276" w:lineRule="auto"/>
        <w:rPr>
          <w:bCs/>
          <w:color w:val="E36C0A" w:themeColor="accent6" w:themeShade="BF"/>
          <w:sz w:val="28"/>
          <w:szCs w:val="28"/>
        </w:rPr>
      </w:pPr>
      <w:r w:rsidRPr="00BB09B5">
        <w:rPr>
          <w:b/>
          <w:sz w:val="28"/>
          <w:szCs w:val="28"/>
        </w:rPr>
        <w:t xml:space="preserve">Pods per node: </w:t>
      </w:r>
      <w:r w:rsidRPr="00BB09B5">
        <w:rPr>
          <w:bCs/>
          <w:sz w:val="28"/>
          <w:szCs w:val="28"/>
        </w:rPr>
        <w:t>2-3</w:t>
      </w:r>
      <w:r w:rsidRPr="009F1AC0">
        <w:rPr>
          <w:bCs/>
          <w:color w:val="E36C0A" w:themeColor="accent6" w:themeShade="BF"/>
          <w:sz w:val="28"/>
          <w:szCs w:val="28"/>
        </w:rPr>
        <w:tab/>
      </w:r>
      <w:r>
        <w:rPr>
          <w:bCs/>
          <w:color w:val="E36C0A" w:themeColor="accent6" w:themeShade="BF"/>
          <w:sz w:val="28"/>
          <w:szCs w:val="28"/>
        </w:rPr>
        <w:tab/>
      </w:r>
      <w:r w:rsidRPr="00BB09B5">
        <w:rPr>
          <w:b/>
          <w:sz w:val="28"/>
          <w:szCs w:val="28"/>
        </w:rPr>
        <w:t xml:space="preserve">Pod Length: </w:t>
      </w:r>
      <w:r>
        <w:rPr>
          <w:bCs/>
          <w:sz w:val="28"/>
          <w:szCs w:val="28"/>
        </w:rPr>
        <w:t>3</w:t>
      </w:r>
      <w:bookmarkEnd w:id="32"/>
      <w:r w:rsidR="009F75C0">
        <w:rPr>
          <w:bCs/>
          <w:sz w:val="28"/>
          <w:szCs w:val="28"/>
        </w:rPr>
        <w:t>”</w:t>
      </w:r>
      <w:r w:rsidRPr="009F1AC0">
        <w:rPr>
          <w:b/>
          <w:color w:val="E36C0A" w:themeColor="accent6" w:themeShade="BF"/>
          <w:sz w:val="28"/>
          <w:szCs w:val="28"/>
        </w:rPr>
        <w:tab/>
      </w:r>
      <w:r w:rsidRPr="009F1AC0">
        <w:rPr>
          <w:b/>
          <w:color w:val="E36C0A" w:themeColor="accent6" w:themeShade="BF"/>
          <w:sz w:val="28"/>
          <w:szCs w:val="28"/>
        </w:rPr>
        <w:tab/>
      </w:r>
      <w:r>
        <w:rPr>
          <w:b/>
          <w:color w:val="E36C0A" w:themeColor="accent6" w:themeShade="BF"/>
          <w:sz w:val="28"/>
          <w:szCs w:val="28"/>
        </w:rPr>
        <w:tab/>
      </w:r>
      <w:bookmarkStart w:id="33" w:name="_Hlk161667990"/>
      <w:r>
        <w:rPr>
          <w:b/>
          <w:color w:val="E36C0A" w:themeColor="accent6" w:themeShade="BF"/>
          <w:sz w:val="28"/>
          <w:szCs w:val="28"/>
        </w:rPr>
        <w:tab/>
      </w:r>
      <w:r w:rsidRPr="00BB09B5">
        <w:rPr>
          <w:b/>
          <w:sz w:val="28"/>
          <w:szCs w:val="28"/>
        </w:rPr>
        <w:t xml:space="preserve">Berries per pod: </w:t>
      </w:r>
      <w:bookmarkEnd w:id="33"/>
      <w:r>
        <w:rPr>
          <w:bCs/>
          <w:sz w:val="28"/>
          <w:szCs w:val="28"/>
        </w:rPr>
        <w:t>5.1</w:t>
      </w:r>
    </w:p>
    <w:p w14:paraId="0E9229DA" w14:textId="77777777" w:rsidR="00EC41FA" w:rsidRPr="009F1AC0" w:rsidRDefault="00EC41FA" w:rsidP="008151F9">
      <w:pPr>
        <w:pStyle w:val="NoSpacing"/>
        <w:spacing w:line="276" w:lineRule="auto"/>
        <w:rPr>
          <w:b/>
          <w:color w:val="E36C0A" w:themeColor="accent6" w:themeShade="BF"/>
          <w:sz w:val="28"/>
          <w:szCs w:val="28"/>
        </w:rPr>
      </w:pPr>
      <w:r w:rsidRPr="009F1AC0">
        <w:rPr>
          <w:b/>
          <w:color w:val="E36C0A" w:themeColor="accent6" w:themeShade="BF"/>
          <w:sz w:val="28"/>
          <w:szCs w:val="28"/>
        </w:rPr>
        <w:tab/>
      </w:r>
      <w:r w:rsidRPr="009F1AC0">
        <w:rPr>
          <w:b/>
          <w:color w:val="E36C0A" w:themeColor="accent6" w:themeShade="BF"/>
          <w:sz w:val="28"/>
          <w:szCs w:val="28"/>
        </w:rPr>
        <w:tab/>
      </w:r>
    </w:p>
    <w:p w14:paraId="185C3E47" w14:textId="77777777" w:rsidR="00EC41FA" w:rsidRPr="00BB09B5" w:rsidRDefault="00EC41FA" w:rsidP="008151F9">
      <w:pPr>
        <w:pStyle w:val="NoSpacing"/>
        <w:spacing w:line="276" w:lineRule="auto"/>
        <w:rPr>
          <w:b/>
          <w:sz w:val="28"/>
          <w:szCs w:val="28"/>
        </w:rPr>
      </w:pPr>
      <w:r w:rsidRPr="00BB09B5">
        <w:rPr>
          <w:b/>
          <w:sz w:val="28"/>
          <w:szCs w:val="28"/>
        </w:rPr>
        <w:t xml:space="preserve">Plant Description: </w:t>
      </w:r>
    </w:p>
    <w:p w14:paraId="25CDF878" w14:textId="46E84CCF" w:rsidR="00EC41FA" w:rsidRDefault="00EC41FA" w:rsidP="008151F9">
      <w:pPr>
        <w:spacing w:line="276" w:lineRule="auto"/>
        <w:rPr>
          <w:sz w:val="28"/>
          <w:szCs w:val="28"/>
        </w:rPr>
      </w:pPr>
      <w:r w:rsidRPr="00BB09B5">
        <w:rPr>
          <w:sz w:val="28"/>
          <w:szCs w:val="28"/>
        </w:rPr>
        <w:t xml:space="preserve">518 is a second early garden pea with superior yield. 518 possesses a superior disease resistance package well suited against fungal pathogens in the Midwest and Pacific Northwest. The berries are medium green in color with an </w:t>
      </w:r>
      <w:proofErr w:type="gramStart"/>
      <w:r w:rsidRPr="00BB09B5">
        <w:rPr>
          <w:sz w:val="28"/>
          <w:szCs w:val="28"/>
        </w:rPr>
        <w:t>average sieve</w:t>
      </w:r>
      <w:proofErr w:type="gramEnd"/>
      <w:r w:rsidRPr="00BB09B5">
        <w:rPr>
          <w:sz w:val="28"/>
          <w:szCs w:val="28"/>
        </w:rPr>
        <w:t xml:space="preserve"> size of 3.9</w:t>
      </w:r>
      <w:r>
        <w:rPr>
          <w:sz w:val="28"/>
          <w:szCs w:val="28"/>
        </w:rPr>
        <w:t>9</w:t>
      </w:r>
      <w:r w:rsidRPr="00BB09B5">
        <w:rPr>
          <w:sz w:val="28"/>
          <w:szCs w:val="28"/>
        </w:rPr>
        <w:t xml:space="preserve"> while maintaining high </w:t>
      </w:r>
      <w:r w:rsidR="000E4F3C">
        <w:rPr>
          <w:sz w:val="28"/>
          <w:szCs w:val="28"/>
        </w:rPr>
        <w:t xml:space="preserve">freezing and </w:t>
      </w:r>
      <w:r>
        <w:rPr>
          <w:sz w:val="28"/>
          <w:szCs w:val="28"/>
        </w:rPr>
        <w:t xml:space="preserve">canning </w:t>
      </w:r>
      <w:r w:rsidRPr="00BB09B5">
        <w:rPr>
          <w:sz w:val="28"/>
          <w:szCs w:val="28"/>
        </w:rPr>
        <w:t xml:space="preserve">quality. </w:t>
      </w:r>
    </w:p>
    <w:p w14:paraId="69C1E2CA" w14:textId="77777777" w:rsidR="00EC41FA" w:rsidRPr="00BB09B5" w:rsidRDefault="00EC41FA" w:rsidP="008151F9">
      <w:pPr>
        <w:spacing w:line="276" w:lineRule="auto"/>
        <w:rPr>
          <w:sz w:val="28"/>
          <w:szCs w:val="28"/>
        </w:rPr>
      </w:pPr>
    </w:p>
    <w:p w14:paraId="4E265F5C" w14:textId="0D0681AA" w:rsidR="00EC41FA" w:rsidRPr="00BB09B5" w:rsidRDefault="00EC41FA" w:rsidP="008151F9">
      <w:pPr>
        <w:pStyle w:val="NoSpacing"/>
        <w:spacing w:line="276" w:lineRule="auto"/>
        <w:rPr>
          <w:b/>
          <w:sz w:val="28"/>
          <w:szCs w:val="28"/>
        </w:rPr>
      </w:pPr>
      <w:r w:rsidRPr="00BB09B5">
        <w:rPr>
          <w:b/>
          <w:sz w:val="28"/>
          <w:szCs w:val="28"/>
        </w:rPr>
        <w:t xml:space="preserve">Disease Responses: </w:t>
      </w:r>
      <w:bookmarkStart w:id="34" w:name="_Hlk161668016"/>
      <w:r w:rsidR="000E4F3C" w:rsidRPr="000E4F3C">
        <w:rPr>
          <w:bCs/>
          <w:sz w:val="28"/>
          <w:szCs w:val="28"/>
        </w:rPr>
        <w:t>High level of r</w:t>
      </w:r>
      <w:r w:rsidRPr="000E4F3C">
        <w:rPr>
          <w:bCs/>
          <w:sz w:val="28"/>
          <w:szCs w:val="28"/>
        </w:rPr>
        <w:t>esista</w:t>
      </w:r>
      <w:r w:rsidR="000E4F3C" w:rsidRPr="000E4F3C">
        <w:rPr>
          <w:bCs/>
          <w:sz w:val="28"/>
          <w:szCs w:val="28"/>
        </w:rPr>
        <w:t>nce</w:t>
      </w:r>
      <w:r w:rsidRPr="00BB09B5">
        <w:rPr>
          <w:bCs/>
          <w:sz w:val="28"/>
          <w:szCs w:val="28"/>
        </w:rPr>
        <w:t xml:space="preserve"> to Aphanomyces and Fusarium root rot, Powdery Mildew, Ascochyta Blight and Pea Enation Mosaic Virus</w:t>
      </w:r>
      <w:bookmarkEnd w:id="34"/>
    </w:p>
    <w:p w14:paraId="31252F8E" w14:textId="77777777" w:rsidR="00EC41FA" w:rsidRPr="009F1AC0" w:rsidRDefault="00EC41FA" w:rsidP="008151F9">
      <w:pPr>
        <w:pStyle w:val="NoSpacing"/>
        <w:spacing w:line="276" w:lineRule="auto"/>
        <w:rPr>
          <w:b/>
          <w:color w:val="E36C0A" w:themeColor="accent6" w:themeShade="BF"/>
          <w:sz w:val="28"/>
          <w:szCs w:val="28"/>
        </w:rPr>
      </w:pPr>
    </w:p>
    <w:p w14:paraId="7A9E19F9" w14:textId="77777777" w:rsidR="00EC41FA" w:rsidRPr="00EF2D84" w:rsidRDefault="00EC41FA" w:rsidP="008151F9">
      <w:pPr>
        <w:pStyle w:val="NoSpacing"/>
        <w:spacing w:line="276" w:lineRule="auto"/>
        <w:rPr>
          <w:b/>
          <w:sz w:val="28"/>
          <w:szCs w:val="28"/>
        </w:rPr>
      </w:pPr>
      <w:r w:rsidRPr="00EF2D84">
        <w:rPr>
          <w:b/>
          <w:sz w:val="28"/>
          <w:szCs w:val="28"/>
        </w:rPr>
        <w:t xml:space="preserve">Maturity: </w:t>
      </w:r>
    </w:p>
    <w:p w14:paraId="1E5758ED" w14:textId="23E07209" w:rsidR="00EC41FA" w:rsidRPr="00EF2D84" w:rsidRDefault="00EC41FA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EF2D84">
        <w:rPr>
          <w:b/>
          <w:sz w:val="28"/>
          <w:szCs w:val="28"/>
        </w:rPr>
        <w:t xml:space="preserve">Emergence: </w:t>
      </w:r>
      <w:r w:rsidR="000E4F3C">
        <w:rPr>
          <w:bCs/>
          <w:sz w:val="28"/>
          <w:szCs w:val="28"/>
        </w:rPr>
        <w:t>Excellent</w:t>
      </w:r>
      <w:r w:rsidRPr="00EF2D84">
        <w:rPr>
          <w:sz w:val="28"/>
          <w:szCs w:val="28"/>
        </w:rPr>
        <w:tab/>
      </w:r>
      <w:bookmarkStart w:id="35" w:name="_Hlk161667491"/>
      <w:r w:rsidRPr="00EF2D84">
        <w:rPr>
          <w:b/>
          <w:bCs/>
          <w:sz w:val="28"/>
          <w:szCs w:val="28"/>
        </w:rPr>
        <w:t>HU to 1</w:t>
      </w:r>
      <w:r w:rsidRPr="00EF2D84">
        <w:rPr>
          <w:b/>
          <w:bCs/>
          <w:sz w:val="28"/>
          <w:szCs w:val="28"/>
          <w:vertAlign w:val="superscript"/>
        </w:rPr>
        <w:t>st</w:t>
      </w:r>
      <w:r w:rsidRPr="00EF2D84">
        <w:rPr>
          <w:b/>
          <w:bCs/>
          <w:sz w:val="28"/>
          <w:szCs w:val="28"/>
        </w:rPr>
        <w:t xml:space="preserve"> Bloom: </w:t>
      </w:r>
      <w:r w:rsidRPr="00EF2D84">
        <w:rPr>
          <w:sz w:val="28"/>
          <w:szCs w:val="28"/>
        </w:rPr>
        <w:t>937</w:t>
      </w:r>
      <w:r w:rsidRPr="00EF2D84">
        <w:rPr>
          <w:b/>
          <w:bCs/>
          <w:sz w:val="28"/>
          <w:szCs w:val="28"/>
        </w:rPr>
        <w:tab/>
      </w:r>
      <w:r w:rsidRPr="00EF2D84">
        <w:rPr>
          <w:b/>
          <w:bCs/>
          <w:sz w:val="28"/>
          <w:szCs w:val="28"/>
        </w:rPr>
        <w:tab/>
        <w:t xml:space="preserve">HU to 80% Bloom: </w:t>
      </w:r>
      <w:r w:rsidRPr="00EF2D84">
        <w:rPr>
          <w:sz w:val="28"/>
          <w:szCs w:val="28"/>
        </w:rPr>
        <w:t>9</w:t>
      </w:r>
      <w:r>
        <w:rPr>
          <w:sz w:val="28"/>
          <w:szCs w:val="28"/>
        </w:rPr>
        <w:t>60</w:t>
      </w:r>
      <w:r w:rsidRPr="00EF2D84">
        <w:rPr>
          <w:sz w:val="28"/>
          <w:szCs w:val="28"/>
        </w:rPr>
        <w:tab/>
      </w:r>
      <w:r w:rsidRPr="00EF2D84">
        <w:rPr>
          <w:b/>
          <w:bCs/>
          <w:sz w:val="28"/>
          <w:szCs w:val="28"/>
        </w:rPr>
        <w:tab/>
      </w:r>
    </w:p>
    <w:p w14:paraId="17FB2C21" w14:textId="5562F349" w:rsidR="00EC41FA" w:rsidRPr="00EF2D84" w:rsidRDefault="00EC41FA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EF2D84">
        <w:rPr>
          <w:b/>
          <w:bCs/>
          <w:sz w:val="28"/>
          <w:szCs w:val="28"/>
        </w:rPr>
        <w:t xml:space="preserve">HU to Maturity: </w:t>
      </w:r>
      <w:r w:rsidRPr="00EF2D84">
        <w:rPr>
          <w:sz w:val="28"/>
          <w:szCs w:val="28"/>
        </w:rPr>
        <w:t>14</w:t>
      </w:r>
      <w:r w:rsidR="00CD2A0A">
        <w:rPr>
          <w:sz w:val="28"/>
          <w:szCs w:val="28"/>
        </w:rPr>
        <w:t>4</w:t>
      </w:r>
      <w:r w:rsidRPr="00EF2D84">
        <w:rPr>
          <w:sz w:val="28"/>
          <w:szCs w:val="28"/>
        </w:rPr>
        <w:t>0</w:t>
      </w:r>
      <w:bookmarkEnd w:id="35"/>
      <w:r w:rsidRPr="00EF2D84">
        <w:rPr>
          <w:sz w:val="28"/>
          <w:szCs w:val="28"/>
        </w:rPr>
        <w:tab/>
      </w:r>
      <w:r w:rsidRPr="00EF2D84">
        <w:rPr>
          <w:b/>
          <w:bCs/>
          <w:sz w:val="28"/>
          <w:szCs w:val="28"/>
        </w:rPr>
        <w:t xml:space="preserve">Harvestability: </w:t>
      </w:r>
      <w:proofErr w:type="gramStart"/>
      <w:r w:rsidRPr="00EF2D84">
        <w:rPr>
          <w:sz w:val="28"/>
          <w:szCs w:val="28"/>
        </w:rPr>
        <w:t>Good</w:t>
      </w:r>
      <w:r w:rsidRPr="00EF2D84">
        <w:rPr>
          <w:b/>
          <w:bCs/>
          <w:sz w:val="28"/>
          <w:szCs w:val="28"/>
        </w:rPr>
        <w:tab/>
        <w:t xml:space="preserve"> </w:t>
      </w:r>
      <w:r w:rsidRPr="00EF2D84">
        <w:rPr>
          <w:b/>
          <w:bCs/>
          <w:sz w:val="28"/>
          <w:szCs w:val="28"/>
        </w:rPr>
        <w:tab/>
      </w:r>
      <w:r w:rsidRPr="00EF2D84">
        <w:rPr>
          <w:b/>
          <w:sz w:val="28"/>
          <w:szCs w:val="28"/>
        </w:rPr>
        <w:t>Sieve</w:t>
      </w:r>
      <w:proofErr w:type="gramEnd"/>
      <w:r w:rsidRPr="00EF2D84">
        <w:rPr>
          <w:b/>
          <w:sz w:val="28"/>
          <w:szCs w:val="28"/>
        </w:rPr>
        <w:t xml:space="preserve"> Size at Maturity:</w:t>
      </w:r>
      <w:r w:rsidRPr="00EF2D84">
        <w:rPr>
          <w:b/>
          <w:bCs/>
          <w:sz w:val="28"/>
          <w:szCs w:val="28"/>
        </w:rPr>
        <w:t xml:space="preserve"> </w:t>
      </w:r>
      <w:r w:rsidRPr="00EF2D84">
        <w:rPr>
          <w:sz w:val="28"/>
          <w:szCs w:val="28"/>
        </w:rPr>
        <w:t>3.9</w:t>
      </w:r>
      <w:r w:rsidRPr="00EF2D84">
        <w:rPr>
          <w:b/>
          <w:sz w:val="28"/>
          <w:szCs w:val="28"/>
        </w:rPr>
        <w:t xml:space="preserve">        </w:t>
      </w:r>
    </w:p>
    <w:p w14:paraId="19D8B207" w14:textId="77777777" w:rsidR="00EC41FA" w:rsidRPr="009F1AC0" w:rsidRDefault="00EC41FA" w:rsidP="008151F9">
      <w:pPr>
        <w:pStyle w:val="NoSpacing"/>
        <w:spacing w:line="276" w:lineRule="auto"/>
        <w:rPr>
          <w:b/>
          <w:color w:val="E36C0A" w:themeColor="accent6" w:themeShade="BF"/>
          <w:sz w:val="28"/>
          <w:szCs w:val="28"/>
        </w:rPr>
      </w:pPr>
    </w:p>
    <w:p w14:paraId="29326753" w14:textId="77777777" w:rsidR="00EC41FA" w:rsidRPr="00EF2D84" w:rsidRDefault="00EC41FA" w:rsidP="008151F9">
      <w:pPr>
        <w:pStyle w:val="NoSpacing"/>
        <w:spacing w:line="276" w:lineRule="auto"/>
        <w:rPr>
          <w:b/>
          <w:sz w:val="28"/>
          <w:szCs w:val="28"/>
        </w:rPr>
      </w:pPr>
      <w:r w:rsidRPr="00EF2D84">
        <w:rPr>
          <w:b/>
          <w:sz w:val="28"/>
          <w:szCs w:val="28"/>
        </w:rPr>
        <w:t xml:space="preserve">Dry Seed Characteristics: </w:t>
      </w:r>
    </w:p>
    <w:p w14:paraId="0DB29826" w14:textId="77777777" w:rsidR="00EC41FA" w:rsidRPr="00077F3D" w:rsidRDefault="00EC41FA" w:rsidP="0078192C">
      <w:pPr>
        <w:pStyle w:val="NoSpacing"/>
        <w:spacing w:line="276" w:lineRule="auto"/>
        <w:rPr>
          <w:sz w:val="28"/>
          <w:szCs w:val="28"/>
        </w:rPr>
      </w:pPr>
      <w:bookmarkStart w:id="36" w:name="_Hlk161668128"/>
      <w:r w:rsidRPr="00077F3D">
        <w:rPr>
          <w:b/>
          <w:bCs/>
          <w:sz w:val="28"/>
          <w:szCs w:val="28"/>
        </w:rPr>
        <w:t xml:space="preserve">Seed Shape: </w:t>
      </w:r>
      <w:r w:rsidRPr="00077F3D">
        <w:rPr>
          <w:sz w:val="28"/>
          <w:szCs w:val="28"/>
        </w:rPr>
        <w:t>Oval</w:t>
      </w:r>
      <w:r w:rsidRPr="00077F3D">
        <w:rPr>
          <w:sz w:val="28"/>
          <w:szCs w:val="28"/>
        </w:rPr>
        <w:tab/>
      </w:r>
      <w:r w:rsidRPr="00077F3D">
        <w:rPr>
          <w:sz w:val="28"/>
          <w:szCs w:val="28"/>
        </w:rPr>
        <w:tab/>
      </w:r>
      <w:r w:rsidRPr="00077F3D">
        <w:rPr>
          <w:sz w:val="28"/>
          <w:szCs w:val="28"/>
        </w:rPr>
        <w:tab/>
      </w:r>
      <w:r w:rsidRPr="00077F3D">
        <w:rPr>
          <w:b/>
          <w:bCs/>
          <w:sz w:val="28"/>
          <w:szCs w:val="28"/>
        </w:rPr>
        <w:t>Seed Surface</w:t>
      </w:r>
      <w:r w:rsidRPr="00077F3D">
        <w:rPr>
          <w:sz w:val="28"/>
          <w:szCs w:val="28"/>
        </w:rPr>
        <w:t>: Wrinkled</w:t>
      </w:r>
      <w:r w:rsidRPr="00077F3D">
        <w:rPr>
          <w:sz w:val="28"/>
          <w:szCs w:val="28"/>
        </w:rPr>
        <w:tab/>
      </w:r>
      <w:r w:rsidRPr="00077F3D">
        <w:rPr>
          <w:sz w:val="28"/>
          <w:szCs w:val="28"/>
        </w:rPr>
        <w:tab/>
      </w:r>
      <w:r w:rsidRPr="00077F3D">
        <w:rPr>
          <w:b/>
          <w:bCs/>
          <w:sz w:val="28"/>
          <w:szCs w:val="28"/>
        </w:rPr>
        <w:t>Seed Luster</w:t>
      </w:r>
      <w:r w:rsidRPr="00077F3D">
        <w:rPr>
          <w:sz w:val="28"/>
          <w:szCs w:val="28"/>
        </w:rPr>
        <w:t xml:space="preserve">: Dull                         </w:t>
      </w:r>
      <w:r w:rsidRPr="00077F3D">
        <w:rPr>
          <w:b/>
          <w:bCs/>
          <w:sz w:val="28"/>
          <w:szCs w:val="28"/>
        </w:rPr>
        <w:t>Seed Color Pattern</w:t>
      </w:r>
      <w:r w:rsidRPr="00077F3D">
        <w:rPr>
          <w:sz w:val="28"/>
          <w:szCs w:val="28"/>
        </w:rPr>
        <w:t>: Bicolor</w:t>
      </w:r>
      <w:r w:rsidRPr="00077F3D">
        <w:rPr>
          <w:sz w:val="28"/>
          <w:szCs w:val="28"/>
        </w:rPr>
        <w:tab/>
      </w:r>
      <w:r w:rsidRPr="00077F3D">
        <w:rPr>
          <w:b/>
          <w:bCs/>
          <w:sz w:val="28"/>
          <w:szCs w:val="28"/>
        </w:rPr>
        <w:t>Primary Color</w:t>
      </w:r>
      <w:r w:rsidRPr="00077F3D">
        <w:rPr>
          <w:sz w:val="28"/>
          <w:szCs w:val="28"/>
        </w:rPr>
        <w:t xml:space="preserve">: Medium green </w:t>
      </w:r>
    </w:p>
    <w:p w14:paraId="178397BD" w14:textId="77777777" w:rsidR="00EC41FA" w:rsidRDefault="00EC41FA" w:rsidP="0078192C">
      <w:pPr>
        <w:pStyle w:val="NoSpacing"/>
        <w:spacing w:line="276" w:lineRule="auto"/>
        <w:rPr>
          <w:sz w:val="28"/>
          <w:szCs w:val="28"/>
        </w:rPr>
      </w:pPr>
      <w:r w:rsidRPr="00077F3D">
        <w:rPr>
          <w:b/>
          <w:bCs/>
          <w:sz w:val="28"/>
          <w:szCs w:val="28"/>
        </w:rPr>
        <w:t>Secondary Color</w:t>
      </w:r>
      <w:r w:rsidRPr="00077F3D">
        <w:rPr>
          <w:sz w:val="28"/>
          <w:szCs w:val="28"/>
        </w:rPr>
        <w:t xml:space="preserve">: Cream          </w:t>
      </w:r>
      <w:r w:rsidRPr="00077F3D">
        <w:rPr>
          <w:b/>
          <w:bCs/>
          <w:sz w:val="28"/>
          <w:szCs w:val="28"/>
        </w:rPr>
        <w:t>No. Seeds/</w:t>
      </w:r>
      <w:proofErr w:type="spellStart"/>
      <w:r w:rsidRPr="00077F3D">
        <w:rPr>
          <w:b/>
          <w:bCs/>
          <w:sz w:val="28"/>
          <w:szCs w:val="28"/>
        </w:rPr>
        <w:t>lb</w:t>
      </w:r>
      <w:proofErr w:type="spellEnd"/>
      <w:r w:rsidRPr="00077F3D">
        <w:rPr>
          <w:b/>
          <w:bCs/>
          <w:sz w:val="28"/>
          <w:szCs w:val="28"/>
        </w:rPr>
        <w:t xml:space="preserve">: </w:t>
      </w:r>
      <w:r w:rsidRPr="00077F3D">
        <w:rPr>
          <w:sz w:val="28"/>
          <w:szCs w:val="28"/>
        </w:rPr>
        <w:t>2</w:t>
      </w:r>
      <w:r>
        <w:rPr>
          <w:sz w:val="28"/>
          <w:szCs w:val="28"/>
        </w:rPr>
        <w:t>500</w:t>
      </w:r>
    </w:p>
    <w:bookmarkEnd w:id="36"/>
    <w:p w14:paraId="2E60EE66" w14:textId="77777777" w:rsidR="00EC41FA" w:rsidRPr="00077F3D" w:rsidRDefault="00EC41FA" w:rsidP="0078192C">
      <w:pPr>
        <w:pStyle w:val="NoSpacing"/>
        <w:spacing w:line="276" w:lineRule="auto"/>
        <w:rPr>
          <w:sz w:val="28"/>
          <w:szCs w:val="28"/>
        </w:rPr>
      </w:pPr>
    </w:p>
    <w:p w14:paraId="0309A398" w14:textId="77777777" w:rsidR="00EC41FA" w:rsidRDefault="00EC41FA"/>
    <w:p w14:paraId="10A72E6C" w14:textId="77777777" w:rsidR="00EC41FA" w:rsidRDefault="00EC41FA"/>
    <w:p w14:paraId="6F434A97" w14:textId="77777777" w:rsidR="00E84BCF" w:rsidRDefault="00E84BCF"/>
    <w:p w14:paraId="625F27CF" w14:textId="77777777" w:rsidR="00EC41FA" w:rsidRDefault="00EC41FA">
      <w:r>
        <w:rPr>
          <w:noProof/>
        </w:rPr>
        <w:drawing>
          <wp:anchor distT="0" distB="0" distL="114300" distR="114300" simplePos="0" relativeHeight="251753984" behindDoc="0" locked="0" layoutInCell="1" allowOverlap="1" wp14:anchorId="5144EAD8" wp14:editId="5BF2301E">
            <wp:simplePos x="0" y="0"/>
            <wp:positionH relativeFrom="column">
              <wp:posOffset>241301</wp:posOffset>
            </wp:positionH>
            <wp:positionV relativeFrom="paragraph">
              <wp:posOffset>-327660</wp:posOffset>
            </wp:positionV>
            <wp:extent cx="3181350" cy="401311"/>
            <wp:effectExtent l="0" t="0" r="0" b="0"/>
            <wp:wrapNone/>
            <wp:docPr id="2101775821" name="Picture 2101775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473" cy="419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87223D" w14:textId="77777777" w:rsidR="00EC41FA" w:rsidRDefault="00EC41FA"/>
    <w:p w14:paraId="16396989" w14:textId="77777777" w:rsidR="00EC41FA" w:rsidRDefault="00EC41FA"/>
    <w:p w14:paraId="33926B7C" w14:textId="77777777" w:rsidR="00EC41FA" w:rsidRPr="004E34D6" w:rsidRDefault="00EC41FA" w:rsidP="00D33A82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 w:rsidRPr="004E34D6">
        <w:rPr>
          <w:rFonts w:cstheme="minorHAnsi"/>
          <w:b/>
          <w:bCs/>
          <w:sz w:val="44"/>
          <w:szCs w:val="44"/>
        </w:rPr>
        <w:t xml:space="preserve">Green Pea Variety </w:t>
      </w:r>
    </w:p>
    <w:p w14:paraId="13324F2A" w14:textId="2A94E609" w:rsidR="00EC41FA" w:rsidRPr="004E34D6" w:rsidRDefault="00EC41FA" w:rsidP="00D33A82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 w:rsidRPr="004E34D6">
        <w:rPr>
          <w:rFonts w:cstheme="minorHAnsi"/>
          <w:b/>
          <w:bCs/>
          <w:sz w:val="44"/>
          <w:szCs w:val="44"/>
        </w:rPr>
        <w:t>8288</w:t>
      </w:r>
    </w:p>
    <w:p w14:paraId="0C13ACF1" w14:textId="6B524598" w:rsidR="00EC41FA" w:rsidRDefault="000E4F3C" w:rsidP="00284236">
      <w:pPr>
        <w:pStyle w:val="NormalWeb"/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62087BA4" wp14:editId="23DC4248">
                <wp:simplePos x="0" y="0"/>
                <wp:positionH relativeFrom="margin">
                  <wp:align>left</wp:align>
                </wp:positionH>
                <wp:positionV relativeFrom="paragraph">
                  <wp:posOffset>138099</wp:posOffset>
                </wp:positionV>
                <wp:extent cx="3164205" cy="7180028"/>
                <wp:effectExtent l="0" t="0" r="0" b="1905"/>
                <wp:wrapNone/>
                <wp:docPr id="12214286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7180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9A35F" w14:textId="77777777" w:rsidR="00EC41FA" w:rsidRPr="003A5BCF" w:rsidRDefault="00EC41FA" w:rsidP="00360EB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3A5BCF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6FAD2004" w14:textId="77777777" w:rsidR="00EC41FA" w:rsidRPr="003A5BCF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Mid-season</w:t>
                            </w:r>
                            <w:r w:rsidRPr="003A5BCF">
                              <w:rPr>
                                <w:sz w:val="31"/>
                                <w:szCs w:val="31"/>
                              </w:rPr>
                              <w:t xml:space="preserve"> pea</w:t>
                            </w:r>
                          </w:p>
                          <w:p w14:paraId="5FB2359C" w14:textId="1B04F06E" w:rsidR="00EC41FA" w:rsidRPr="003A5BCF" w:rsidRDefault="000E4F3C" w:rsidP="00360EB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EC41FA">
                              <w:rPr>
                                <w:sz w:val="31"/>
                                <w:szCs w:val="31"/>
                              </w:rPr>
                              <w:t xml:space="preserve"> yield vs. other mid-season varieties</w:t>
                            </w:r>
                          </w:p>
                          <w:p w14:paraId="52BF8926" w14:textId="63554723" w:rsidR="00EC41FA" w:rsidRPr="003A5BCF" w:rsidRDefault="000E4F3C" w:rsidP="00360EB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Strong r</w:t>
                            </w:r>
                            <w:r w:rsidR="00EC41FA" w:rsidRPr="003A5BCF">
                              <w:rPr>
                                <w:sz w:val="31"/>
                                <w:szCs w:val="31"/>
                              </w:rPr>
                              <w:t>esistan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ce</w:t>
                            </w:r>
                            <w:r w:rsidR="00EC41FA">
                              <w:rPr>
                                <w:sz w:val="31"/>
                                <w:szCs w:val="31"/>
                              </w:rPr>
                              <w:t xml:space="preserve"> to Aphanomyces and Fusarium root rot and foliar diseases</w:t>
                            </w:r>
                          </w:p>
                          <w:p w14:paraId="18FD4ABA" w14:textId="77777777" w:rsidR="00EC41FA" w:rsidRPr="003A5BCF" w:rsidRDefault="00EC41FA" w:rsidP="00360EBE">
                            <w:pPr>
                              <w:pStyle w:val="ListParagraph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482885D4" w14:textId="77777777" w:rsidR="00EC41FA" w:rsidRPr="003A5BCF" w:rsidRDefault="00EC41FA" w:rsidP="00360EB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3A5BCF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55A30210" w14:textId="4B903468" w:rsidR="00EC41FA" w:rsidRPr="00096A69" w:rsidRDefault="000E4F3C" w:rsidP="00360EB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EC41FA">
                              <w:rPr>
                                <w:sz w:val="31"/>
                                <w:szCs w:val="31"/>
                              </w:rPr>
                              <w:t xml:space="preserve"> yield performer in Midwest trials and attractive sieve size averaging 3.9 over years.</w:t>
                            </w:r>
                          </w:p>
                          <w:p w14:paraId="6992F6CD" w14:textId="77777777" w:rsidR="00EC41FA" w:rsidRPr="003A5BCF" w:rsidRDefault="00EC41FA" w:rsidP="00360EB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46131241" w14:textId="77777777" w:rsidR="00EC41FA" w:rsidRPr="003A5BCF" w:rsidRDefault="00EC41FA" w:rsidP="00360EB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3A5BCF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64B02426" w14:textId="77777777" w:rsidR="00EC41FA" w:rsidRPr="00DE5E83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 xml:space="preserve">13 </w:t>
                            </w:r>
                            <w:r w:rsidRPr="003A5BCF">
                              <w:rPr>
                                <w:sz w:val="31"/>
                                <w:szCs w:val="31"/>
                              </w:rPr>
                              <w:t>nodes to first bloom</w:t>
                            </w:r>
                          </w:p>
                          <w:p w14:paraId="5467AC28" w14:textId="77777777" w:rsidR="00EC41FA" w:rsidRPr="00DE5E83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Cs/>
                                <w:sz w:val="31"/>
                                <w:szCs w:val="31"/>
                              </w:rPr>
                            </w:pPr>
                            <w:r w:rsidRPr="00DE5E83">
                              <w:rPr>
                                <w:bCs/>
                                <w:sz w:val="31"/>
                                <w:szCs w:val="31"/>
                              </w:rPr>
                              <w:t>1</w:t>
                            </w:r>
                            <w:r>
                              <w:rPr>
                                <w:bCs/>
                                <w:sz w:val="31"/>
                                <w:szCs w:val="31"/>
                              </w:rPr>
                              <w:t xml:space="preserve">4.2 </w:t>
                            </w:r>
                            <w:r w:rsidRPr="00DE5E83">
                              <w:rPr>
                                <w:bCs/>
                                <w:sz w:val="31"/>
                                <w:szCs w:val="31"/>
                              </w:rPr>
                              <w:t>total nodes</w:t>
                            </w:r>
                          </w:p>
                          <w:p w14:paraId="28445905" w14:textId="2DDAFC83" w:rsidR="00EC41FA" w:rsidRPr="003A5BCF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 w:rsidR="001C16CE">
                              <w:rPr>
                                <w:sz w:val="31"/>
                                <w:szCs w:val="31"/>
                              </w:rPr>
                              <w:t>540</w:t>
                            </w:r>
                            <w:r w:rsidRPr="003A5BCF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6117CA2A" w14:textId="77777777" w:rsidR="00EC41FA" w:rsidRPr="003A5BCF" w:rsidRDefault="00EC41FA" w:rsidP="00360EB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68B393AF" w14:textId="77777777" w:rsidR="00EC41FA" w:rsidRPr="003A5BCF" w:rsidRDefault="00EC41FA" w:rsidP="00360EB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3A5BCF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4C358607" w14:textId="77777777" w:rsidR="00EC41FA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644B42">
                              <w:rPr>
                                <w:sz w:val="31"/>
                                <w:szCs w:val="31"/>
                              </w:rPr>
                              <w:t xml:space="preserve">Canopy height of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13</w:t>
                            </w:r>
                            <w:r w:rsidRPr="00644B42">
                              <w:rPr>
                                <w:sz w:val="31"/>
                                <w:szCs w:val="31"/>
                              </w:rPr>
                              <w:t>”</w:t>
                            </w:r>
                          </w:p>
                          <w:p w14:paraId="3C639222" w14:textId="77777777" w:rsidR="00EC41FA" w:rsidRPr="00644B42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Vine length of 16.5”</w:t>
                            </w:r>
                          </w:p>
                          <w:p w14:paraId="52EA0927" w14:textId="77777777" w:rsidR="00EC41FA" w:rsidRPr="00644B42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644B42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644B42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776DFF19" w14:textId="77777777" w:rsidR="00EC41FA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 xml:space="preserve">Typically, </w:t>
                            </w:r>
                            <w:r w:rsidRPr="00F55FB6">
                              <w:rPr>
                                <w:sz w:val="31"/>
                                <w:szCs w:val="31"/>
                              </w:rPr>
                              <w:t>2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-3 pods per node</w:t>
                            </w:r>
                          </w:p>
                          <w:p w14:paraId="4572B6B5" w14:textId="026284EB" w:rsidR="000E4F3C" w:rsidRDefault="000E4F3C" w:rsidP="00360E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2.2” pod length</w:t>
                            </w:r>
                          </w:p>
                          <w:p w14:paraId="51E04B6E" w14:textId="77777777" w:rsidR="00EC41FA" w:rsidRDefault="00EC41FA" w:rsidP="00360EBE">
                            <w:pPr>
                              <w:pStyle w:val="ListParagraph"/>
                              <w:rPr>
                                <w:sz w:val="31"/>
                                <w:szCs w:val="31"/>
                              </w:rPr>
                            </w:pPr>
                          </w:p>
                          <w:p w14:paraId="24BAA3CA" w14:textId="77777777" w:rsidR="00EC41FA" w:rsidRPr="001340DE" w:rsidRDefault="00EC41FA" w:rsidP="00360EBE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272A3448" w14:textId="77777777" w:rsidR="00EC41FA" w:rsidRPr="001340DE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1340DE">
                              <w:rPr>
                                <w:sz w:val="31"/>
                                <w:szCs w:val="31"/>
                              </w:rPr>
                              <w:t xml:space="preserve">Average sieve size of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 xml:space="preserve">3.9, </w:t>
                            </w:r>
                          </w:p>
                          <w:p w14:paraId="192474F7" w14:textId="77777777" w:rsidR="00EC41FA" w:rsidRPr="001340DE" w:rsidRDefault="00EC41FA" w:rsidP="00360EB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1340DE">
                              <w:rPr>
                                <w:sz w:val="31"/>
                                <w:szCs w:val="31"/>
                              </w:rPr>
                              <w:t>Medium green color</w:t>
                            </w:r>
                          </w:p>
                          <w:p w14:paraId="26A7F429" w14:textId="77777777" w:rsidR="00EC41FA" w:rsidRPr="00FD357C" w:rsidRDefault="00EC41FA" w:rsidP="0028423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5.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6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berries/pod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87BA4" id="_x0000_s1030" type="#_x0000_t202" style="position:absolute;margin-left:0;margin-top:10.85pt;width:249.15pt;height:565.35pt;z-index:251756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" stroked="f">
                <v:textbox>
                  <w:txbxContent>
                    <w:p w14:paraId="0069A35F" w14:textId="77777777" w:rsidR="00EC41FA" w:rsidRPr="003A5BCF" w:rsidRDefault="00EC41FA" w:rsidP="00360EB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3A5BCF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6FAD2004" w14:textId="77777777" w:rsidR="00EC41FA" w:rsidRPr="003A5BCF" w:rsidRDefault="00EC41FA" w:rsidP="00360EB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Mid-season</w:t>
                      </w:r>
                      <w:r w:rsidRPr="003A5BCF">
                        <w:rPr>
                          <w:sz w:val="31"/>
                          <w:szCs w:val="31"/>
                        </w:rPr>
                        <w:t xml:space="preserve"> pea</w:t>
                      </w:r>
                    </w:p>
                    <w:p w14:paraId="5FB2359C" w14:textId="1B04F06E" w:rsidR="00EC41FA" w:rsidRPr="003A5BCF" w:rsidRDefault="000E4F3C" w:rsidP="00360EB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EC41FA">
                        <w:rPr>
                          <w:sz w:val="31"/>
                          <w:szCs w:val="31"/>
                        </w:rPr>
                        <w:t xml:space="preserve"> yield vs. other mid-season varieties</w:t>
                      </w:r>
                    </w:p>
                    <w:p w14:paraId="52BF8926" w14:textId="63554723" w:rsidR="00EC41FA" w:rsidRPr="003A5BCF" w:rsidRDefault="000E4F3C" w:rsidP="00360EB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Strong r</w:t>
                      </w:r>
                      <w:r w:rsidR="00EC41FA" w:rsidRPr="003A5BCF">
                        <w:rPr>
                          <w:sz w:val="31"/>
                          <w:szCs w:val="31"/>
                        </w:rPr>
                        <w:t>esistan</w:t>
                      </w:r>
                      <w:r>
                        <w:rPr>
                          <w:sz w:val="31"/>
                          <w:szCs w:val="31"/>
                        </w:rPr>
                        <w:t>ce</w:t>
                      </w:r>
                      <w:r w:rsidR="00EC41FA">
                        <w:rPr>
                          <w:sz w:val="31"/>
                          <w:szCs w:val="31"/>
                        </w:rPr>
                        <w:t xml:space="preserve"> to Aphanomyces and Fusarium root rot and foliar diseases</w:t>
                      </w:r>
                    </w:p>
                    <w:p w14:paraId="18FD4ABA" w14:textId="77777777" w:rsidR="00EC41FA" w:rsidRPr="003A5BCF" w:rsidRDefault="00EC41FA" w:rsidP="00360EBE">
                      <w:pPr>
                        <w:pStyle w:val="ListParagraph"/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482885D4" w14:textId="77777777" w:rsidR="00EC41FA" w:rsidRPr="003A5BCF" w:rsidRDefault="00EC41FA" w:rsidP="00360EB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3A5BCF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55A30210" w14:textId="4B903468" w:rsidR="00EC41FA" w:rsidRPr="00096A69" w:rsidRDefault="000E4F3C" w:rsidP="00360EB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EC41FA">
                        <w:rPr>
                          <w:sz w:val="31"/>
                          <w:szCs w:val="31"/>
                        </w:rPr>
                        <w:t xml:space="preserve"> yield performer in Midwest trials and attractive sieve size averaging 3.9 over years.</w:t>
                      </w:r>
                    </w:p>
                    <w:p w14:paraId="6992F6CD" w14:textId="77777777" w:rsidR="00EC41FA" w:rsidRPr="003A5BCF" w:rsidRDefault="00EC41FA" w:rsidP="00360EBE">
                      <w:pPr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46131241" w14:textId="77777777" w:rsidR="00EC41FA" w:rsidRPr="003A5BCF" w:rsidRDefault="00EC41FA" w:rsidP="00360EB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3A5BCF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64B02426" w14:textId="77777777" w:rsidR="00EC41FA" w:rsidRPr="00DE5E83" w:rsidRDefault="00EC41FA" w:rsidP="00360EB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 xml:space="preserve">13 </w:t>
                      </w:r>
                      <w:r w:rsidRPr="003A5BCF">
                        <w:rPr>
                          <w:sz w:val="31"/>
                          <w:szCs w:val="31"/>
                        </w:rPr>
                        <w:t>nodes to first bloom</w:t>
                      </w:r>
                    </w:p>
                    <w:p w14:paraId="5467AC28" w14:textId="77777777" w:rsidR="00EC41FA" w:rsidRPr="00DE5E83" w:rsidRDefault="00EC41FA" w:rsidP="00360EB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Cs/>
                          <w:sz w:val="31"/>
                          <w:szCs w:val="31"/>
                        </w:rPr>
                      </w:pPr>
                      <w:r w:rsidRPr="00DE5E83">
                        <w:rPr>
                          <w:bCs/>
                          <w:sz w:val="31"/>
                          <w:szCs w:val="31"/>
                        </w:rPr>
                        <w:t>1</w:t>
                      </w:r>
                      <w:r>
                        <w:rPr>
                          <w:bCs/>
                          <w:sz w:val="31"/>
                          <w:szCs w:val="31"/>
                        </w:rPr>
                        <w:t xml:space="preserve">4.2 </w:t>
                      </w:r>
                      <w:r w:rsidRPr="00DE5E83">
                        <w:rPr>
                          <w:bCs/>
                          <w:sz w:val="31"/>
                          <w:szCs w:val="31"/>
                        </w:rPr>
                        <w:t>total nodes</w:t>
                      </w:r>
                    </w:p>
                    <w:p w14:paraId="28445905" w14:textId="2DDAFC83" w:rsidR="00EC41FA" w:rsidRPr="003A5BCF" w:rsidRDefault="00EC41FA" w:rsidP="00360EB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</w:t>
                      </w:r>
                      <w:r w:rsidR="001C16CE">
                        <w:rPr>
                          <w:sz w:val="31"/>
                          <w:szCs w:val="31"/>
                        </w:rPr>
                        <w:t>540</w:t>
                      </w:r>
                      <w:r w:rsidRPr="003A5BCF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6117CA2A" w14:textId="77777777" w:rsidR="00EC41FA" w:rsidRPr="003A5BCF" w:rsidRDefault="00EC41FA" w:rsidP="00360EBE">
                      <w:pPr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68B393AF" w14:textId="77777777" w:rsidR="00EC41FA" w:rsidRPr="003A5BCF" w:rsidRDefault="00EC41FA" w:rsidP="00360EB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3A5BCF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4C358607" w14:textId="77777777" w:rsidR="00EC41FA" w:rsidRDefault="00EC41FA" w:rsidP="00360E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644B42">
                        <w:rPr>
                          <w:sz w:val="31"/>
                          <w:szCs w:val="31"/>
                        </w:rPr>
                        <w:t xml:space="preserve">Canopy height of </w:t>
                      </w:r>
                      <w:r>
                        <w:rPr>
                          <w:sz w:val="31"/>
                          <w:szCs w:val="31"/>
                        </w:rPr>
                        <w:t>13</w:t>
                      </w:r>
                      <w:r w:rsidRPr="00644B42">
                        <w:rPr>
                          <w:sz w:val="31"/>
                          <w:szCs w:val="31"/>
                        </w:rPr>
                        <w:t>”</w:t>
                      </w:r>
                    </w:p>
                    <w:p w14:paraId="3C639222" w14:textId="77777777" w:rsidR="00EC41FA" w:rsidRPr="00644B42" w:rsidRDefault="00EC41FA" w:rsidP="00360E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Vine length of 16.5”</w:t>
                      </w:r>
                    </w:p>
                    <w:p w14:paraId="52EA0927" w14:textId="77777777" w:rsidR="00EC41FA" w:rsidRPr="00644B42" w:rsidRDefault="00EC41FA" w:rsidP="00360E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644B42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644B42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776DFF19" w14:textId="77777777" w:rsidR="00EC41FA" w:rsidRDefault="00EC41FA" w:rsidP="00360E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 xml:space="preserve">Typically, </w:t>
                      </w:r>
                      <w:r w:rsidRPr="00F55FB6">
                        <w:rPr>
                          <w:sz w:val="31"/>
                          <w:szCs w:val="31"/>
                        </w:rPr>
                        <w:t>2</w:t>
                      </w:r>
                      <w:r>
                        <w:rPr>
                          <w:sz w:val="31"/>
                          <w:szCs w:val="31"/>
                        </w:rPr>
                        <w:t>-3 pods per node</w:t>
                      </w:r>
                    </w:p>
                    <w:p w14:paraId="4572B6B5" w14:textId="026284EB" w:rsidR="000E4F3C" w:rsidRDefault="000E4F3C" w:rsidP="00360E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2.2” pod length</w:t>
                      </w:r>
                    </w:p>
                    <w:p w14:paraId="51E04B6E" w14:textId="77777777" w:rsidR="00EC41FA" w:rsidRDefault="00EC41FA" w:rsidP="00360EBE">
                      <w:pPr>
                        <w:pStyle w:val="ListParagraph"/>
                        <w:rPr>
                          <w:sz w:val="31"/>
                          <w:szCs w:val="31"/>
                        </w:rPr>
                      </w:pPr>
                    </w:p>
                    <w:p w14:paraId="24BAA3CA" w14:textId="77777777" w:rsidR="00EC41FA" w:rsidRPr="001340DE" w:rsidRDefault="00EC41FA" w:rsidP="00360EBE">
                      <w:p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272A3448" w14:textId="77777777" w:rsidR="00EC41FA" w:rsidRPr="001340DE" w:rsidRDefault="00EC41FA" w:rsidP="00360EB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1340DE">
                        <w:rPr>
                          <w:sz w:val="31"/>
                          <w:szCs w:val="31"/>
                        </w:rPr>
                        <w:t xml:space="preserve">Average sieve size of </w:t>
                      </w:r>
                      <w:r>
                        <w:rPr>
                          <w:sz w:val="31"/>
                          <w:szCs w:val="31"/>
                        </w:rPr>
                        <w:t xml:space="preserve">3.9, </w:t>
                      </w:r>
                    </w:p>
                    <w:p w14:paraId="192474F7" w14:textId="77777777" w:rsidR="00EC41FA" w:rsidRPr="001340DE" w:rsidRDefault="00EC41FA" w:rsidP="00360EB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1340DE">
                        <w:rPr>
                          <w:sz w:val="31"/>
                          <w:szCs w:val="31"/>
                        </w:rPr>
                        <w:t>Medium green color</w:t>
                      </w:r>
                    </w:p>
                    <w:p w14:paraId="26A7F429" w14:textId="77777777" w:rsidR="00EC41FA" w:rsidRPr="00FD357C" w:rsidRDefault="00EC41FA" w:rsidP="0028423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5.</w:t>
                      </w:r>
                      <w:r>
                        <w:rPr>
                          <w:sz w:val="31"/>
                          <w:szCs w:val="31"/>
                        </w:rPr>
                        <w:t>6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berries/pod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41FA">
        <w:rPr>
          <w:rFonts w:ascii="Arial" w:hAnsi="Arial"/>
          <w:noProof/>
          <w:sz w:val="32"/>
        </w:rPr>
        <w:drawing>
          <wp:anchor distT="0" distB="0" distL="114300" distR="114300" simplePos="0" relativeHeight="251758080" behindDoc="0" locked="0" layoutInCell="1" allowOverlap="1" wp14:anchorId="752CCBF5" wp14:editId="356747B4">
            <wp:simplePos x="0" y="0"/>
            <wp:positionH relativeFrom="margin">
              <wp:align>right</wp:align>
            </wp:positionH>
            <wp:positionV relativeFrom="paragraph">
              <wp:posOffset>14924</wp:posOffset>
            </wp:positionV>
            <wp:extent cx="3048635" cy="3623310"/>
            <wp:effectExtent l="0" t="1587" r="0" b="0"/>
            <wp:wrapNone/>
            <wp:docPr id="4" name="Picture 4" descr="A close-up of pea pods on a pla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-up of pea pods on a plant&#10;&#10;AI-generated content may be incorrect.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676"/>
                    <a:stretch/>
                  </pic:blipFill>
                  <pic:spPr bwMode="auto">
                    <a:xfrm rot="5400000">
                      <a:off x="0" y="0"/>
                      <a:ext cx="3048635" cy="36233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E533E" w14:textId="77777777" w:rsidR="00EC41FA" w:rsidRDefault="00EC41FA" w:rsidP="00284236">
      <w:pPr>
        <w:pStyle w:val="NormalWeb"/>
      </w:pPr>
    </w:p>
    <w:p w14:paraId="112C6C7C" w14:textId="77777777" w:rsidR="00EC41FA" w:rsidRDefault="00EC41FA" w:rsidP="00284236">
      <w:pPr>
        <w:pStyle w:val="NormalWeb"/>
      </w:pPr>
    </w:p>
    <w:p w14:paraId="704A874B" w14:textId="77777777" w:rsidR="00EC41FA" w:rsidRDefault="00EC41FA" w:rsidP="00284236">
      <w:pPr>
        <w:pStyle w:val="NormalWeb"/>
      </w:pPr>
    </w:p>
    <w:p w14:paraId="76353590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7254D61D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3BA6F9AA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0FC4D497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0D1C5291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12983083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7389CF07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08D83DA7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6AC1D7C1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297EE7C6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0812D2C3" wp14:editId="552C253B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3840480" cy="4114800"/>
                <wp:effectExtent l="0" t="0" r="7620" b="0"/>
                <wp:wrapNone/>
                <wp:docPr id="7136647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88814" w14:textId="77777777" w:rsidR="00EC41FA" w:rsidRDefault="00EC41FA" w:rsidP="00520DE2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2DA93F28" w14:textId="0D829D26" w:rsidR="00EC41FA" w:rsidRDefault="00EC41FA" w:rsidP="00520DE2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8288 is a mid-season garden pea with superior yield. 8288 possesses a</w:t>
                            </w:r>
                            <w:r w:rsidR="000E4F3C">
                              <w:rPr>
                                <w:sz w:val="32"/>
                              </w:rPr>
                              <w:t xml:space="preserve">n </w:t>
                            </w:r>
                            <w:proofErr w:type="gramStart"/>
                            <w:r w:rsidR="000E4F3C">
                              <w:rPr>
                                <w:sz w:val="32"/>
                              </w:rPr>
                              <w:t xml:space="preserve">excellent </w:t>
                            </w:r>
                            <w:r>
                              <w:rPr>
                                <w:sz w:val="32"/>
                              </w:rPr>
                              <w:t xml:space="preserve"> disease</w:t>
                            </w:r>
                            <w:proofErr w:type="gramEnd"/>
                            <w:r>
                              <w:rPr>
                                <w:sz w:val="32"/>
                              </w:rPr>
                              <w:t xml:space="preserve"> resistance package well suited against fungal pathogens in the Midwest and Pacific Northwest. The berries are</w:t>
                            </w:r>
                            <w:r w:rsidRPr="001340DE">
                              <w:rPr>
                                <w:sz w:val="32"/>
                              </w:rPr>
                              <w:t xml:space="preserve"> medium green in</w:t>
                            </w:r>
                            <w:r>
                              <w:rPr>
                                <w:sz w:val="32"/>
                              </w:rPr>
                              <w:t xml:space="preserve"> color with an average sieve size of 3.9 while maintain canning quality. </w:t>
                            </w:r>
                          </w:p>
                          <w:p w14:paraId="50E8BDD8" w14:textId="77777777" w:rsidR="00EC41FA" w:rsidRDefault="00EC41FA" w:rsidP="00520DE2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0BC7D8EB" w14:textId="77777777" w:rsidR="00EC41FA" w:rsidRPr="003A5BCF" w:rsidRDefault="00EC41FA" w:rsidP="00520DE2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AE4CDF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>
                              <w:rPr>
                                <w:sz w:val="32"/>
                              </w:rPr>
                              <w:t xml:space="preserve"> </w:t>
                            </w:r>
                            <w:r w:rsidRPr="003A5BCF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0CD973DC" w14:textId="525D5A60" w:rsidR="00EC41FA" w:rsidRDefault="000E4F3C" w:rsidP="00520DE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 xml:space="preserve">Strong resistance to </w:t>
                            </w:r>
                            <w:r w:rsidR="00EC41FA">
                              <w:rPr>
                                <w:sz w:val="31"/>
                                <w:szCs w:val="31"/>
                              </w:rPr>
                              <w:t xml:space="preserve">Aphanomyces and Fusarium Root rot </w:t>
                            </w:r>
                          </w:p>
                          <w:p w14:paraId="0D3E7326" w14:textId="77777777" w:rsidR="00EC41FA" w:rsidRDefault="00EC41FA" w:rsidP="00520DE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Fusarium wilt resistant</w:t>
                            </w:r>
                          </w:p>
                          <w:p w14:paraId="2FD4436F" w14:textId="77777777" w:rsidR="00EC41FA" w:rsidRDefault="00EC41FA" w:rsidP="00520DE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Powdery and Downy m</w:t>
                            </w:r>
                            <w:r w:rsidRPr="003A5BCF">
                              <w:rPr>
                                <w:sz w:val="31"/>
                                <w:szCs w:val="31"/>
                              </w:rPr>
                              <w:t>ildew resistant</w:t>
                            </w:r>
                          </w:p>
                          <w:p w14:paraId="7D2BCFDD" w14:textId="77777777" w:rsidR="00EC41FA" w:rsidRPr="00520DE2" w:rsidRDefault="00EC41FA" w:rsidP="00520DE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2"/>
                              </w:rPr>
                            </w:pPr>
                            <w:r w:rsidRPr="00AE4CDF">
                              <w:rPr>
                                <w:sz w:val="31"/>
                                <w:szCs w:val="31"/>
                              </w:rPr>
                              <w:t xml:space="preserve">Tolerance to </w:t>
                            </w:r>
                            <w:r w:rsidRPr="00AE4CDF">
                              <w:rPr>
                                <w:i/>
                                <w:sz w:val="31"/>
                                <w:szCs w:val="31"/>
                              </w:rPr>
                              <w:t xml:space="preserve">Fusarium </w:t>
                            </w:r>
                            <w:proofErr w:type="spellStart"/>
                            <w:r w:rsidRPr="00AE4CDF">
                              <w:rPr>
                                <w:i/>
                                <w:sz w:val="31"/>
                                <w:szCs w:val="31"/>
                              </w:rPr>
                              <w:t>solani</w:t>
                            </w:r>
                            <w:proofErr w:type="spellEnd"/>
                            <w:r w:rsidRPr="00AE4CDF">
                              <w:rPr>
                                <w:sz w:val="31"/>
                                <w:szCs w:val="3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2D2C3" id="_x0000_s1031" type="#_x0000_t202" style="position:absolute;margin-left:251.2pt;margin-top:3.05pt;width:302.4pt;height:324pt;z-index:251757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" stroked="f">
                <v:textbox>
                  <w:txbxContent>
                    <w:p w14:paraId="23988814" w14:textId="77777777" w:rsidR="00EC41FA" w:rsidRDefault="00EC41FA" w:rsidP="00520DE2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2DA93F28" w14:textId="0D829D26" w:rsidR="00EC41FA" w:rsidRDefault="00EC41FA" w:rsidP="00520DE2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8288 is a mid-season garden pea with superior yield. 8288 possesses a</w:t>
                      </w:r>
                      <w:r w:rsidR="000E4F3C">
                        <w:rPr>
                          <w:sz w:val="32"/>
                        </w:rPr>
                        <w:t xml:space="preserve">n </w:t>
                      </w:r>
                      <w:proofErr w:type="gramStart"/>
                      <w:r w:rsidR="000E4F3C">
                        <w:rPr>
                          <w:sz w:val="32"/>
                        </w:rPr>
                        <w:t xml:space="preserve">excellent </w:t>
                      </w:r>
                      <w:r>
                        <w:rPr>
                          <w:sz w:val="32"/>
                        </w:rPr>
                        <w:t xml:space="preserve"> disease</w:t>
                      </w:r>
                      <w:proofErr w:type="gramEnd"/>
                      <w:r>
                        <w:rPr>
                          <w:sz w:val="32"/>
                        </w:rPr>
                        <w:t xml:space="preserve"> resistance package well suited against fungal pathogens in the Midwest and Pacific Northwest. The berries are</w:t>
                      </w:r>
                      <w:r w:rsidRPr="001340DE">
                        <w:rPr>
                          <w:sz w:val="32"/>
                        </w:rPr>
                        <w:t xml:space="preserve"> medium green in</w:t>
                      </w:r>
                      <w:r>
                        <w:rPr>
                          <w:sz w:val="32"/>
                        </w:rPr>
                        <w:t xml:space="preserve"> color with an average sieve size of 3.9 while maintain canning quality. </w:t>
                      </w:r>
                    </w:p>
                    <w:p w14:paraId="50E8BDD8" w14:textId="77777777" w:rsidR="00EC41FA" w:rsidRDefault="00EC41FA" w:rsidP="00520DE2">
                      <w:pPr>
                        <w:rPr>
                          <w:sz w:val="32"/>
                        </w:rPr>
                      </w:pPr>
                    </w:p>
                    <w:p w14:paraId="0BC7D8EB" w14:textId="77777777" w:rsidR="00EC41FA" w:rsidRPr="003A5BCF" w:rsidRDefault="00EC41FA" w:rsidP="00520DE2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AE4CDF">
                        <w:rPr>
                          <w:b/>
                          <w:bCs/>
                          <w:sz w:val="32"/>
                        </w:rPr>
                        <w:t>Disease</w:t>
                      </w:r>
                      <w:r>
                        <w:rPr>
                          <w:sz w:val="32"/>
                        </w:rPr>
                        <w:t xml:space="preserve"> </w:t>
                      </w:r>
                      <w:r w:rsidRPr="003A5BCF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0CD973DC" w14:textId="525D5A60" w:rsidR="00EC41FA" w:rsidRDefault="000E4F3C" w:rsidP="00520DE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 xml:space="preserve">Strong resistance to </w:t>
                      </w:r>
                      <w:r w:rsidR="00EC41FA">
                        <w:rPr>
                          <w:sz w:val="31"/>
                          <w:szCs w:val="31"/>
                        </w:rPr>
                        <w:t xml:space="preserve">Aphanomyces and Fusarium Root rot </w:t>
                      </w:r>
                    </w:p>
                    <w:p w14:paraId="0D3E7326" w14:textId="77777777" w:rsidR="00EC41FA" w:rsidRDefault="00EC41FA" w:rsidP="00520DE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Fusarium wilt resistant</w:t>
                      </w:r>
                    </w:p>
                    <w:p w14:paraId="2FD4436F" w14:textId="77777777" w:rsidR="00EC41FA" w:rsidRDefault="00EC41FA" w:rsidP="00520DE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Powdery and Downy m</w:t>
                      </w:r>
                      <w:r w:rsidRPr="003A5BCF">
                        <w:rPr>
                          <w:sz w:val="31"/>
                          <w:szCs w:val="31"/>
                        </w:rPr>
                        <w:t>ildew resistant</w:t>
                      </w:r>
                    </w:p>
                    <w:p w14:paraId="7D2BCFDD" w14:textId="77777777" w:rsidR="00EC41FA" w:rsidRPr="00520DE2" w:rsidRDefault="00EC41FA" w:rsidP="00520DE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2"/>
                        </w:rPr>
                      </w:pPr>
                      <w:r w:rsidRPr="00AE4CDF">
                        <w:rPr>
                          <w:sz w:val="31"/>
                          <w:szCs w:val="31"/>
                        </w:rPr>
                        <w:t xml:space="preserve">Tolerance to </w:t>
                      </w:r>
                      <w:r w:rsidRPr="00AE4CDF">
                        <w:rPr>
                          <w:i/>
                          <w:sz w:val="31"/>
                          <w:szCs w:val="31"/>
                        </w:rPr>
                        <w:t xml:space="preserve">Fusarium </w:t>
                      </w:r>
                      <w:proofErr w:type="spellStart"/>
                      <w:r w:rsidRPr="00AE4CDF">
                        <w:rPr>
                          <w:i/>
                          <w:sz w:val="31"/>
                          <w:szCs w:val="31"/>
                        </w:rPr>
                        <w:t>solani</w:t>
                      </w:r>
                      <w:proofErr w:type="spellEnd"/>
                      <w:r w:rsidRPr="00AE4CDF">
                        <w:rPr>
                          <w:sz w:val="31"/>
                          <w:szCs w:val="31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8E568C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639AF480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4AA2C2D1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6118B07A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0B372F63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5F218E21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2556656D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7E7DCD7A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3B40BB14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3D55CE8D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1FE1BA5C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31B72BAC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5B132D90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09C7E37A" w14:textId="77777777" w:rsidR="00EC41FA" w:rsidRPr="009F1AC0" w:rsidRDefault="00EC41FA" w:rsidP="00284236">
      <w:pPr>
        <w:rPr>
          <w:rFonts w:ascii="Arial" w:hAnsi="Arial"/>
          <w:color w:val="E36C0A" w:themeColor="accent6" w:themeShade="BF"/>
          <w:sz w:val="32"/>
        </w:rPr>
      </w:pPr>
    </w:p>
    <w:p w14:paraId="546E83F4" w14:textId="77777777" w:rsidR="00EC41FA" w:rsidRPr="009A3F94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2EC9102B" w14:textId="77777777" w:rsidR="00EC41FA" w:rsidRDefault="00EC41FA" w:rsidP="00042DE7">
      <w:pPr>
        <w:pStyle w:val="NoSpacing"/>
        <w:rPr>
          <w:b/>
          <w:color w:val="984806" w:themeColor="accent6" w:themeShade="80"/>
          <w:sz w:val="24"/>
          <w:szCs w:val="24"/>
        </w:rPr>
      </w:pPr>
    </w:p>
    <w:p w14:paraId="727E0401" w14:textId="77777777" w:rsidR="00EC41FA" w:rsidRDefault="00EC41FA" w:rsidP="00042DE7">
      <w:pPr>
        <w:pStyle w:val="NoSpacing"/>
        <w:rPr>
          <w:b/>
          <w:color w:val="984806" w:themeColor="accent6" w:themeShade="8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5008" behindDoc="0" locked="0" layoutInCell="1" allowOverlap="1" wp14:anchorId="199D3096" wp14:editId="3E5DB067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3460750" cy="436557"/>
            <wp:effectExtent l="0" t="0" r="6350" b="1905"/>
            <wp:wrapNone/>
            <wp:docPr id="946556497" name="Picture 946556497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912331" name="Picture 1617912331" descr="A blue text on a white background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750" cy="436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C9804" w14:textId="77777777" w:rsidR="00EC41FA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4C10C2D2" w14:textId="77777777" w:rsidR="00EC41FA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3A0EC54F" w14:textId="77777777" w:rsidR="00EC41FA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63B44B6D" w14:textId="77777777" w:rsidR="00EC41FA" w:rsidRPr="009A3F94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16BE8BBD" w14:textId="39C1B14B" w:rsidR="00EC41FA" w:rsidRPr="00B72247" w:rsidRDefault="00EC41FA" w:rsidP="00284236">
      <w:pPr>
        <w:pStyle w:val="NoSpacing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Garden </w:t>
      </w:r>
      <w:r w:rsidRPr="00B72247">
        <w:rPr>
          <w:b/>
          <w:sz w:val="40"/>
          <w:szCs w:val="40"/>
        </w:rPr>
        <w:t xml:space="preserve">Pea Variety </w:t>
      </w:r>
      <w:r>
        <w:rPr>
          <w:b/>
          <w:sz w:val="40"/>
          <w:szCs w:val="40"/>
        </w:rPr>
        <w:t>8288</w:t>
      </w:r>
      <w:r w:rsidRPr="00B72247">
        <w:rPr>
          <w:b/>
          <w:sz w:val="40"/>
          <w:szCs w:val="40"/>
        </w:rPr>
        <w:t xml:space="preserve">                                                        </w:t>
      </w:r>
      <w:r>
        <w:rPr>
          <w:b/>
          <w:sz w:val="40"/>
          <w:szCs w:val="40"/>
        </w:rPr>
        <w:t xml:space="preserve"> </w:t>
      </w:r>
      <w:r w:rsidRPr="00B72247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>
        <w:rPr>
          <w:b/>
          <w:sz w:val="32"/>
          <w:szCs w:val="32"/>
        </w:rPr>
        <w:t>T</w:t>
      </w:r>
      <w:r w:rsidRPr="00B72247">
        <w:rPr>
          <w:b/>
          <w:sz w:val="32"/>
          <w:szCs w:val="32"/>
        </w:rPr>
        <w:t>echnical Data</w:t>
      </w:r>
    </w:p>
    <w:p w14:paraId="27037DCB" w14:textId="77777777" w:rsidR="00EC41FA" w:rsidRPr="009F1AC0" w:rsidRDefault="00EC41FA" w:rsidP="00284236">
      <w:pPr>
        <w:pStyle w:val="NoSpacing"/>
        <w:rPr>
          <w:b/>
          <w:color w:val="E36C0A" w:themeColor="accent6" w:themeShade="BF"/>
          <w:sz w:val="32"/>
        </w:rPr>
      </w:pPr>
      <w:r>
        <w:rPr>
          <w:noProof/>
        </w:rPr>
        <w:drawing>
          <wp:anchor distT="0" distB="0" distL="114300" distR="114300" simplePos="0" relativeHeight="251759104" behindDoc="0" locked="0" layoutInCell="1" allowOverlap="1" wp14:anchorId="2B4524F4" wp14:editId="16A76DB3">
            <wp:simplePos x="0" y="0"/>
            <wp:positionH relativeFrom="column">
              <wp:posOffset>4556760</wp:posOffset>
            </wp:positionH>
            <wp:positionV relativeFrom="paragraph">
              <wp:posOffset>134620</wp:posOffset>
            </wp:positionV>
            <wp:extent cx="1659255" cy="1617345"/>
            <wp:effectExtent l="0" t="0" r="0" b="1905"/>
            <wp:wrapNone/>
            <wp:docPr id="1413627669" name="Picture 1" descr="A pile of green bea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627669" name="Picture 1" descr="A pile of green bean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DAE0F" w14:textId="77777777" w:rsidR="00EC41FA" w:rsidRPr="009F1AC0" w:rsidRDefault="00EC41FA" w:rsidP="00284236">
      <w:pPr>
        <w:pStyle w:val="NoSpacing"/>
        <w:ind w:left="810" w:hanging="810"/>
        <w:rPr>
          <w:b/>
          <w:color w:val="E36C0A" w:themeColor="accent6" w:themeShade="BF"/>
          <w:sz w:val="32"/>
        </w:rPr>
      </w:pPr>
    </w:p>
    <w:p w14:paraId="5E0B6311" w14:textId="77777777" w:rsidR="00EC41FA" w:rsidRPr="00C26F12" w:rsidRDefault="00EC41FA" w:rsidP="00CF2308">
      <w:pPr>
        <w:pStyle w:val="NoSpacing"/>
        <w:spacing w:line="276" w:lineRule="auto"/>
        <w:ind w:left="810" w:hanging="810"/>
        <w:rPr>
          <w:b/>
          <w:sz w:val="28"/>
          <w:szCs w:val="28"/>
        </w:rPr>
      </w:pPr>
      <w:r w:rsidRPr="00C26F12">
        <w:rPr>
          <w:b/>
          <w:sz w:val="28"/>
          <w:szCs w:val="28"/>
        </w:rPr>
        <w:t>Features and Advantages</w:t>
      </w:r>
    </w:p>
    <w:p w14:paraId="75E47969" w14:textId="14DF037F" w:rsidR="00EC41FA" w:rsidRPr="00C26F12" w:rsidRDefault="00EC41FA" w:rsidP="00CF2308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C26F12">
        <w:rPr>
          <w:bCs/>
          <w:sz w:val="28"/>
          <w:szCs w:val="28"/>
        </w:rPr>
        <w:t>•</w:t>
      </w:r>
      <w:r w:rsidRPr="00C26F12">
        <w:rPr>
          <w:bCs/>
          <w:sz w:val="28"/>
          <w:szCs w:val="28"/>
        </w:rPr>
        <w:tab/>
        <w:t xml:space="preserve">Mid-season </w:t>
      </w:r>
      <w:r w:rsidR="000E4F3C">
        <w:rPr>
          <w:bCs/>
          <w:sz w:val="28"/>
          <w:szCs w:val="28"/>
        </w:rPr>
        <w:t xml:space="preserve">shell </w:t>
      </w:r>
      <w:r w:rsidRPr="00C26F12">
        <w:rPr>
          <w:bCs/>
          <w:sz w:val="28"/>
          <w:szCs w:val="28"/>
        </w:rPr>
        <w:t>pea</w:t>
      </w:r>
    </w:p>
    <w:p w14:paraId="5912A31C" w14:textId="78658B90" w:rsidR="00EC41FA" w:rsidRPr="00C26F12" w:rsidRDefault="00EC41FA" w:rsidP="00CF2308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C26F12">
        <w:rPr>
          <w:bCs/>
          <w:sz w:val="28"/>
          <w:szCs w:val="28"/>
        </w:rPr>
        <w:t>•</w:t>
      </w:r>
      <w:r w:rsidRPr="00C26F12">
        <w:rPr>
          <w:bCs/>
          <w:sz w:val="28"/>
          <w:szCs w:val="28"/>
        </w:rPr>
        <w:tab/>
      </w:r>
      <w:r w:rsidR="000E4F3C">
        <w:rPr>
          <w:bCs/>
          <w:sz w:val="28"/>
          <w:szCs w:val="28"/>
        </w:rPr>
        <w:t>Excellent</w:t>
      </w:r>
      <w:r w:rsidRPr="00C26F12">
        <w:rPr>
          <w:bCs/>
          <w:sz w:val="28"/>
          <w:szCs w:val="28"/>
        </w:rPr>
        <w:t xml:space="preserve"> yield vs. other mid-season varieties</w:t>
      </w:r>
    </w:p>
    <w:p w14:paraId="3B084DA7" w14:textId="5DF6CECD" w:rsidR="00EC41FA" w:rsidRPr="00C26F12" w:rsidRDefault="00EC41FA" w:rsidP="00CF2308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C26F12">
        <w:rPr>
          <w:bCs/>
          <w:sz w:val="28"/>
          <w:szCs w:val="28"/>
        </w:rPr>
        <w:t>•</w:t>
      </w:r>
      <w:r w:rsidRPr="00C26F12">
        <w:rPr>
          <w:bCs/>
          <w:sz w:val="28"/>
          <w:szCs w:val="28"/>
        </w:rPr>
        <w:tab/>
      </w:r>
      <w:r w:rsidR="000E4F3C">
        <w:rPr>
          <w:bCs/>
          <w:sz w:val="28"/>
          <w:szCs w:val="28"/>
        </w:rPr>
        <w:t>Excellent disease r</w:t>
      </w:r>
      <w:r w:rsidRPr="00C26F12">
        <w:rPr>
          <w:bCs/>
          <w:sz w:val="28"/>
          <w:szCs w:val="28"/>
        </w:rPr>
        <w:t>esistan</w:t>
      </w:r>
      <w:r w:rsidR="000E4F3C">
        <w:rPr>
          <w:bCs/>
          <w:sz w:val="28"/>
          <w:szCs w:val="28"/>
        </w:rPr>
        <w:t>ce</w:t>
      </w:r>
    </w:p>
    <w:p w14:paraId="4897C966" w14:textId="77777777" w:rsidR="00EC41FA" w:rsidRDefault="00EC41FA" w:rsidP="00284236">
      <w:pPr>
        <w:pStyle w:val="NoSpacing"/>
        <w:spacing w:line="276" w:lineRule="auto"/>
        <w:ind w:left="360" w:hanging="360"/>
        <w:rPr>
          <w:bCs/>
          <w:color w:val="76923C" w:themeColor="accent3" w:themeShade="BF"/>
          <w:sz w:val="28"/>
          <w:szCs w:val="28"/>
        </w:rPr>
      </w:pPr>
    </w:p>
    <w:p w14:paraId="02161DB5" w14:textId="77777777" w:rsidR="00EC41FA" w:rsidRPr="009D6B9D" w:rsidRDefault="00EC41FA" w:rsidP="00284236">
      <w:pPr>
        <w:pStyle w:val="NoSpacing"/>
        <w:spacing w:line="276" w:lineRule="auto"/>
        <w:ind w:left="360" w:hanging="360"/>
        <w:rPr>
          <w:bCs/>
          <w:color w:val="76923C" w:themeColor="accent3" w:themeShade="BF"/>
          <w:sz w:val="28"/>
          <w:szCs w:val="28"/>
        </w:rPr>
      </w:pPr>
    </w:p>
    <w:p w14:paraId="257E5F74" w14:textId="77777777" w:rsidR="00EC41FA" w:rsidRPr="00C26F12" w:rsidRDefault="00EC41FA" w:rsidP="00CF2308">
      <w:pPr>
        <w:pStyle w:val="NoSpacing"/>
        <w:spacing w:line="276" w:lineRule="auto"/>
        <w:rPr>
          <w:b/>
          <w:sz w:val="28"/>
          <w:szCs w:val="28"/>
        </w:rPr>
      </w:pPr>
      <w:r w:rsidRPr="00C26F12">
        <w:rPr>
          <w:b/>
          <w:sz w:val="28"/>
          <w:szCs w:val="28"/>
        </w:rPr>
        <w:t xml:space="preserve">Plant Characteristics: </w:t>
      </w:r>
    </w:p>
    <w:p w14:paraId="7C20AF8B" w14:textId="77777777" w:rsidR="00EC41FA" w:rsidRPr="00C26F12" w:rsidRDefault="00EC41FA" w:rsidP="00CF2308">
      <w:pPr>
        <w:pStyle w:val="NoSpacing"/>
        <w:spacing w:line="276" w:lineRule="auto"/>
        <w:rPr>
          <w:bCs/>
          <w:sz w:val="28"/>
          <w:szCs w:val="28"/>
        </w:rPr>
      </w:pPr>
      <w:r w:rsidRPr="00C26F12">
        <w:rPr>
          <w:b/>
          <w:sz w:val="28"/>
          <w:szCs w:val="28"/>
        </w:rPr>
        <w:t xml:space="preserve">Plant Height: </w:t>
      </w:r>
      <w:r>
        <w:rPr>
          <w:bCs/>
          <w:sz w:val="28"/>
          <w:szCs w:val="28"/>
        </w:rPr>
        <w:t>13”</w:t>
      </w:r>
      <w:r w:rsidRPr="00C26F12">
        <w:rPr>
          <w:b/>
          <w:sz w:val="28"/>
          <w:szCs w:val="28"/>
        </w:rPr>
        <w:tab/>
      </w:r>
      <w:r w:rsidRPr="00C26F12">
        <w:rPr>
          <w:b/>
          <w:sz w:val="28"/>
          <w:szCs w:val="28"/>
        </w:rPr>
        <w:tab/>
      </w:r>
      <w:bookmarkStart w:id="37" w:name="_Hlk161669445"/>
      <w:r w:rsidRPr="00C26F12">
        <w:rPr>
          <w:b/>
          <w:sz w:val="28"/>
          <w:szCs w:val="28"/>
        </w:rPr>
        <w:t xml:space="preserve">Leaf Type: </w:t>
      </w:r>
      <w:proofErr w:type="spellStart"/>
      <w:r w:rsidRPr="00C26F12">
        <w:rPr>
          <w:bCs/>
          <w:sz w:val="28"/>
          <w:szCs w:val="28"/>
        </w:rPr>
        <w:t>Afila</w:t>
      </w:r>
      <w:proofErr w:type="spellEnd"/>
      <w:r w:rsidRPr="00C26F12">
        <w:rPr>
          <w:b/>
          <w:sz w:val="28"/>
          <w:szCs w:val="28"/>
        </w:rPr>
        <w:tab/>
      </w:r>
      <w:r w:rsidRPr="00C26F12">
        <w:rPr>
          <w:b/>
          <w:sz w:val="28"/>
          <w:szCs w:val="28"/>
        </w:rPr>
        <w:tab/>
      </w:r>
      <w:r w:rsidRPr="00C26F12">
        <w:rPr>
          <w:b/>
          <w:sz w:val="28"/>
          <w:szCs w:val="28"/>
        </w:rPr>
        <w:tab/>
        <w:t xml:space="preserve">Vine Type: </w:t>
      </w:r>
      <w:r w:rsidRPr="00C26F12">
        <w:rPr>
          <w:bCs/>
          <w:sz w:val="28"/>
          <w:szCs w:val="28"/>
        </w:rPr>
        <w:t>Indeterminant</w:t>
      </w:r>
    </w:p>
    <w:p w14:paraId="0CFB6681" w14:textId="77777777" w:rsidR="00EC41FA" w:rsidRPr="00C26F12" w:rsidRDefault="00EC41FA" w:rsidP="00CF2308">
      <w:pPr>
        <w:pStyle w:val="NoSpacing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Vine Length: </w:t>
      </w:r>
      <w:r w:rsidRPr="00CF230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6.5”</w:t>
      </w:r>
      <w:r w:rsidRPr="00041C99">
        <w:rPr>
          <w:bCs/>
          <w:sz w:val="28"/>
          <w:szCs w:val="28"/>
        </w:rPr>
        <w:tab/>
      </w:r>
      <w:r w:rsidRPr="00C26F12">
        <w:rPr>
          <w:b/>
          <w:sz w:val="28"/>
          <w:szCs w:val="28"/>
        </w:rPr>
        <w:t>Foliage color:</w:t>
      </w:r>
      <w:r w:rsidRPr="00C26F12">
        <w:rPr>
          <w:bCs/>
          <w:sz w:val="28"/>
          <w:szCs w:val="28"/>
        </w:rPr>
        <w:t xml:space="preserve"> Dark green</w:t>
      </w:r>
      <w:r w:rsidRPr="00C26F12">
        <w:rPr>
          <w:bCs/>
          <w:sz w:val="28"/>
          <w:szCs w:val="28"/>
        </w:rPr>
        <w:tab/>
      </w:r>
      <w:r w:rsidRPr="00C26F12">
        <w:rPr>
          <w:b/>
          <w:sz w:val="28"/>
          <w:szCs w:val="28"/>
        </w:rPr>
        <w:t>Pod color:</w:t>
      </w:r>
      <w:r w:rsidRPr="00C26F12">
        <w:rPr>
          <w:bCs/>
          <w:sz w:val="28"/>
          <w:szCs w:val="28"/>
        </w:rPr>
        <w:t xml:space="preserve"> Dark green</w:t>
      </w:r>
      <w:r w:rsidRPr="00C26F12">
        <w:rPr>
          <w:b/>
          <w:sz w:val="28"/>
          <w:szCs w:val="28"/>
        </w:rPr>
        <w:t xml:space="preserve"> </w:t>
      </w:r>
      <w:r w:rsidRPr="00C26F12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ab/>
        <w:t xml:space="preserve">    </w:t>
      </w:r>
      <w:r w:rsidRPr="00C26F12">
        <w:rPr>
          <w:b/>
          <w:sz w:val="28"/>
          <w:szCs w:val="28"/>
        </w:rPr>
        <w:t xml:space="preserve">Pods per node: </w:t>
      </w:r>
      <w:r w:rsidRPr="00C26F12">
        <w:rPr>
          <w:bCs/>
          <w:sz w:val="28"/>
          <w:szCs w:val="28"/>
        </w:rPr>
        <w:t>2-3</w:t>
      </w:r>
      <w:r w:rsidRPr="00C26F12">
        <w:rPr>
          <w:bCs/>
          <w:sz w:val="28"/>
          <w:szCs w:val="28"/>
        </w:rPr>
        <w:tab/>
      </w:r>
      <w:r w:rsidRPr="00C26F12">
        <w:rPr>
          <w:b/>
          <w:sz w:val="28"/>
          <w:szCs w:val="28"/>
        </w:rPr>
        <w:t xml:space="preserve">Pod Length: </w:t>
      </w:r>
      <w:r w:rsidRPr="00C26F12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.2</w:t>
      </w:r>
      <w:r w:rsidRPr="00C26F12">
        <w:rPr>
          <w:bCs/>
          <w:sz w:val="28"/>
          <w:szCs w:val="28"/>
        </w:rPr>
        <w:t xml:space="preserve"> in</w:t>
      </w:r>
      <w:r w:rsidRPr="00C26F12">
        <w:rPr>
          <w:b/>
          <w:sz w:val="28"/>
          <w:szCs w:val="28"/>
        </w:rPr>
        <w:tab/>
      </w:r>
      <w:r w:rsidRPr="00C26F12">
        <w:rPr>
          <w:b/>
          <w:sz w:val="28"/>
          <w:szCs w:val="28"/>
        </w:rPr>
        <w:tab/>
        <w:t xml:space="preserve">Berries per pod: </w:t>
      </w:r>
      <w:r>
        <w:rPr>
          <w:bCs/>
          <w:sz w:val="28"/>
          <w:szCs w:val="28"/>
        </w:rPr>
        <w:t>5.3</w:t>
      </w:r>
    </w:p>
    <w:bookmarkEnd w:id="37"/>
    <w:p w14:paraId="239811D8" w14:textId="77777777" w:rsidR="00EC41FA" w:rsidRPr="009D6B9D" w:rsidRDefault="00EC41FA" w:rsidP="00284236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  <w:r w:rsidRPr="009D6B9D">
        <w:rPr>
          <w:b/>
          <w:color w:val="76923C" w:themeColor="accent3" w:themeShade="BF"/>
          <w:sz w:val="28"/>
          <w:szCs w:val="28"/>
        </w:rPr>
        <w:tab/>
      </w:r>
      <w:r w:rsidRPr="009D6B9D">
        <w:rPr>
          <w:b/>
          <w:color w:val="76923C" w:themeColor="accent3" w:themeShade="BF"/>
          <w:sz w:val="28"/>
          <w:szCs w:val="28"/>
        </w:rPr>
        <w:tab/>
      </w:r>
    </w:p>
    <w:p w14:paraId="1BF1610A" w14:textId="77777777" w:rsidR="00EC41FA" w:rsidRPr="00597799" w:rsidRDefault="00EC41FA" w:rsidP="00284236">
      <w:pPr>
        <w:pStyle w:val="NoSpacing"/>
        <w:spacing w:line="276" w:lineRule="auto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 xml:space="preserve">Plant Description: </w:t>
      </w:r>
    </w:p>
    <w:p w14:paraId="162480BF" w14:textId="63DC2243" w:rsidR="00EC41FA" w:rsidRPr="009D6B9D" w:rsidRDefault="00EC41FA" w:rsidP="00284236">
      <w:pPr>
        <w:spacing w:line="276" w:lineRule="auto"/>
        <w:rPr>
          <w:color w:val="76923C" w:themeColor="accent3" w:themeShade="BF"/>
          <w:sz w:val="28"/>
          <w:szCs w:val="28"/>
        </w:rPr>
      </w:pPr>
      <w:r>
        <w:rPr>
          <w:sz w:val="28"/>
          <w:szCs w:val="28"/>
        </w:rPr>
        <w:t>8288</w:t>
      </w:r>
      <w:r w:rsidRPr="00597799">
        <w:rPr>
          <w:sz w:val="28"/>
          <w:szCs w:val="28"/>
        </w:rPr>
        <w:t xml:space="preserve"> is a </w:t>
      </w:r>
      <w:r>
        <w:rPr>
          <w:sz w:val="28"/>
          <w:szCs w:val="28"/>
        </w:rPr>
        <w:t xml:space="preserve">high yielding </w:t>
      </w:r>
      <w:r w:rsidRPr="00597799">
        <w:rPr>
          <w:sz w:val="28"/>
          <w:szCs w:val="28"/>
        </w:rPr>
        <w:t xml:space="preserve">mid-season shell pea </w:t>
      </w:r>
      <w:r>
        <w:rPr>
          <w:sz w:val="28"/>
          <w:szCs w:val="28"/>
        </w:rPr>
        <w:t xml:space="preserve">variety. 8288 shows </w:t>
      </w:r>
      <w:r w:rsidR="000E4F3C">
        <w:rPr>
          <w:sz w:val="28"/>
          <w:szCs w:val="28"/>
        </w:rPr>
        <w:t xml:space="preserve">excellent </w:t>
      </w:r>
      <w:r>
        <w:rPr>
          <w:sz w:val="28"/>
          <w:szCs w:val="28"/>
        </w:rPr>
        <w:t xml:space="preserve">resistance to multiple diseases that make it </w:t>
      </w:r>
      <w:r w:rsidRPr="00597799">
        <w:rPr>
          <w:sz w:val="28"/>
          <w:szCs w:val="28"/>
        </w:rPr>
        <w:t xml:space="preserve">well suited for production in the Midwest. </w:t>
      </w:r>
      <w:r>
        <w:rPr>
          <w:sz w:val="28"/>
          <w:szCs w:val="28"/>
        </w:rPr>
        <w:t>Plant pods and</w:t>
      </w:r>
      <w:r w:rsidRPr="00D85ECC">
        <w:rPr>
          <w:sz w:val="28"/>
          <w:szCs w:val="28"/>
        </w:rPr>
        <w:t xml:space="preserve"> berries are</w:t>
      </w:r>
      <w:r w:rsidR="000E4F3C">
        <w:rPr>
          <w:sz w:val="28"/>
          <w:szCs w:val="28"/>
        </w:rPr>
        <w:t xml:space="preserve"> </w:t>
      </w:r>
      <w:r w:rsidRPr="00D85ECC">
        <w:rPr>
          <w:sz w:val="28"/>
          <w:szCs w:val="28"/>
        </w:rPr>
        <w:t>green in color</w:t>
      </w:r>
      <w:r>
        <w:rPr>
          <w:sz w:val="28"/>
          <w:szCs w:val="28"/>
        </w:rPr>
        <w:t>. The</w:t>
      </w:r>
      <w:r w:rsidRPr="00D85ECC">
        <w:rPr>
          <w:sz w:val="28"/>
          <w:szCs w:val="28"/>
        </w:rPr>
        <w:t xml:space="preserve"> average</w:t>
      </w:r>
      <w:r>
        <w:rPr>
          <w:sz w:val="28"/>
          <w:szCs w:val="28"/>
        </w:rPr>
        <w:t xml:space="preserve"> berry</w:t>
      </w:r>
      <w:r w:rsidRPr="00D85ECC">
        <w:rPr>
          <w:sz w:val="28"/>
          <w:szCs w:val="28"/>
        </w:rPr>
        <w:t xml:space="preserve"> sieve size of </w:t>
      </w:r>
      <w:r>
        <w:rPr>
          <w:sz w:val="28"/>
          <w:szCs w:val="28"/>
        </w:rPr>
        <w:t>3.9</w:t>
      </w:r>
      <w:r w:rsidRPr="00D85ECC">
        <w:rPr>
          <w:sz w:val="28"/>
          <w:szCs w:val="28"/>
        </w:rPr>
        <w:t xml:space="preserve"> while maintaining </w:t>
      </w:r>
      <w:r w:rsidR="000E4F3C">
        <w:rPr>
          <w:sz w:val="28"/>
          <w:szCs w:val="28"/>
        </w:rPr>
        <w:t xml:space="preserve">freezing and </w:t>
      </w:r>
      <w:r>
        <w:rPr>
          <w:sz w:val="28"/>
          <w:szCs w:val="28"/>
        </w:rPr>
        <w:t xml:space="preserve">canning </w:t>
      </w:r>
      <w:r w:rsidRPr="00D85ECC">
        <w:rPr>
          <w:sz w:val="28"/>
          <w:szCs w:val="28"/>
        </w:rPr>
        <w:t xml:space="preserve">quality. </w:t>
      </w:r>
    </w:p>
    <w:p w14:paraId="116BD723" w14:textId="77777777" w:rsidR="00EC41FA" w:rsidRPr="009D6B9D" w:rsidRDefault="00EC41FA" w:rsidP="00284236">
      <w:pPr>
        <w:spacing w:line="276" w:lineRule="auto"/>
        <w:rPr>
          <w:color w:val="76923C" w:themeColor="accent3" w:themeShade="BF"/>
          <w:sz w:val="28"/>
          <w:szCs w:val="28"/>
        </w:rPr>
      </w:pPr>
    </w:p>
    <w:p w14:paraId="71291295" w14:textId="1D280378" w:rsidR="00EC41FA" w:rsidRPr="00D85ECC" w:rsidRDefault="00EC41FA" w:rsidP="00284236">
      <w:pPr>
        <w:pStyle w:val="NoSpacing"/>
        <w:spacing w:line="276" w:lineRule="auto"/>
        <w:rPr>
          <w:b/>
          <w:sz w:val="28"/>
          <w:szCs w:val="28"/>
        </w:rPr>
      </w:pPr>
      <w:r w:rsidRPr="00D85ECC">
        <w:rPr>
          <w:b/>
          <w:sz w:val="28"/>
          <w:szCs w:val="28"/>
        </w:rPr>
        <w:t xml:space="preserve">Disease Responses: </w:t>
      </w:r>
      <w:r w:rsidR="000E4F3C" w:rsidRPr="008C1B90">
        <w:rPr>
          <w:bCs/>
          <w:sz w:val="28"/>
          <w:szCs w:val="28"/>
        </w:rPr>
        <w:t>High level of resistance</w:t>
      </w:r>
      <w:r w:rsidR="000E4F3C">
        <w:rPr>
          <w:b/>
          <w:sz w:val="28"/>
          <w:szCs w:val="28"/>
        </w:rPr>
        <w:t xml:space="preserve"> to </w:t>
      </w:r>
      <w:r>
        <w:rPr>
          <w:sz w:val="28"/>
          <w:szCs w:val="28"/>
        </w:rPr>
        <w:t>Aphanomyces, Pythium and Fusarium Root Rot, Powdery Mildew, Downy Mildew and Pea Seedborne Mosaic Virus.</w:t>
      </w:r>
    </w:p>
    <w:p w14:paraId="4FBAD929" w14:textId="77777777" w:rsidR="00EC41FA" w:rsidRPr="009D6B9D" w:rsidRDefault="00EC41FA" w:rsidP="00284236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</w:p>
    <w:p w14:paraId="4E29DDA0" w14:textId="77777777" w:rsidR="00EC41FA" w:rsidRPr="00D85ECC" w:rsidRDefault="00EC41FA" w:rsidP="00284236">
      <w:pPr>
        <w:pStyle w:val="NoSpacing"/>
        <w:spacing w:line="276" w:lineRule="auto"/>
        <w:rPr>
          <w:b/>
          <w:sz w:val="28"/>
          <w:szCs w:val="28"/>
        </w:rPr>
      </w:pPr>
      <w:r w:rsidRPr="00D85ECC">
        <w:rPr>
          <w:b/>
          <w:sz w:val="28"/>
          <w:szCs w:val="28"/>
        </w:rPr>
        <w:t xml:space="preserve">Maturity (Average </w:t>
      </w:r>
      <w:r>
        <w:rPr>
          <w:b/>
          <w:sz w:val="28"/>
          <w:szCs w:val="28"/>
        </w:rPr>
        <w:t>from</w:t>
      </w:r>
      <w:r w:rsidRPr="00D85ECC">
        <w:rPr>
          <w:b/>
          <w:sz w:val="28"/>
          <w:szCs w:val="28"/>
        </w:rPr>
        <w:t xml:space="preserve"> early and late plantings): </w:t>
      </w:r>
    </w:p>
    <w:p w14:paraId="372813E6" w14:textId="77777777" w:rsidR="00EC41FA" w:rsidRPr="00D85ECC" w:rsidRDefault="00EC41FA" w:rsidP="00284236">
      <w:pPr>
        <w:pStyle w:val="NoSpacing"/>
        <w:spacing w:line="276" w:lineRule="auto"/>
        <w:rPr>
          <w:b/>
          <w:bCs/>
          <w:sz w:val="28"/>
          <w:szCs w:val="28"/>
        </w:rPr>
      </w:pPr>
      <w:r w:rsidRPr="00D85ECC">
        <w:rPr>
          <w:b/>
          <w:sz w:val="28"/>
          <w:szCs w:val="28"/>
        </w:rPr>
        <w:t xml:space="preserve">Emergence: </w:t>
      </w:r>
      <w:r>
        <w:rPr>
          <w:bCs/>
          <w:sz w:val="28"/>
          <w:szCs w:val="28"/>
        </w:rPr>
        <w:t>Excellent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>HU to 1</w:t>
      </w:r>
      <w:r w:rsidRPr="00D85ECC">
        <w:rPr>
          <w:b/>
          <w:bCs/>
          <w:sz w:val="28"/>
          <w:szCs w:val="28"/>
          <w:vertAlign w:val="superscript"/>
        </w:rPr>
        <w:t>st</w:t>
      </w:r>
      <w:r w:rsidRPr="00D85ECC">
        <w:rPr>
          <w:b/>
          <w:bCs/>
          <w:sz w:val="28"/>
          <w:szCs w:val="28"/>
        </w:rPr>
        <w:t xml:space="preserve"> Bloom: </w:t>
      </w:r>
      <w:r>
        <w:rPr>
          <w:sz w:val="28"/>
          <w:szCs w:val="28"/>
        </w:rPr>
        <w:t>910</w:t>
      </w:r>
      <w:r w:rsidRPr="00D85ECC">
        <w:rPr>
          <w:b/>
          <w:bCs/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  <w:t xml:space="preserve">HU to 80% Bloom: </w:t>
      </w:r>
      <w:r>
        <w:rPr>
          <w:sz w:val="28"/>
          <w:szCs w:val="28"/>
        </w:rPr>
        <w:t>970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</w:r>
    </w:p>
    <w:p w14:paraId="1790310E" w14:textId="2A1D71E0" w:rsidR="00EC41FA" w:rsidRPr="00D85ECC" w:rsidRDefault="00EC41FA" w:rsidP="00284236">
      <w:pPr>
        <w:pStyle w:val="NoSpacing"/>
        <w:spacing w:line="276" w:lineRule="auto"/>
        <w:rPr>
          <w:b/>
          <w:bCs/>
          <w:sz w:val="28"/>
          <w:szCs w:val="28"/>
        </w:rPr>
      </w:pPr>
      <w:r w:rsidRPr="00D85ECC">
        <w:rPr>
          <w:b/>
          <w:bCs/>
          <w:sz w:val="28"/>
          <w:szCs w:val="28"/>
        </w:rPr>
        <w:t xml:space="preserve">HU to Maturity: </w:t>
      </w:r>
      <w:r>
        <w:rPr>
          <w:sz w:val="28"/>
          <w:szCs w:val="28"/>
        </w:rPr>
        <w:t>1</w:t>
      </w:r>
      <w:r w:rsidR="001C16CE">
        <w:rPr>
          <w:sz w:val="28"/>
          <w:szCs w:val="28"/>
        </w:rPr>
        <w:t>540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 xml:space="preserve">Harvestability: </w:t>
      </w:r>
      <w:r>
        <w:rPr>
          <w:sz w:val="28"/>
          <w:szCs w:val="28"/>
        </w:rPr>
        <w:t>Excellent</w:t>
      </w:r>
      <w:r w:rsidRPr="00D85ECC">
        <w:rPr>
          <w:b/>
          <w:bCs/>
          <w:sz w:val="28"/>
          <w:szCs w:val="28"/>
        </w:rPr>
        <w:t xml:space="preserve"> </w:t>
      </w:r>
      <w:r w:rsidRPr="00D85ECC">
        <w:rPr>
          <w:b/>
          <w:bCs/>
          <w:sz w:val="28"/>
          <w:szCs w:val="28"/>
        </w:rPr>
        <w:tab/>
      </w:r>
      <w:r w:rsidRPr="00D85ECC">
        <w:rPr>
          <w:b/>
          <w:sz w:val="28"/>
          <w:szCs w:val="28"/>
        </w:rPr>
        <w:t>Sieve Size at Maturity:</w:t>
      </w:r>
      <w:r w:rsidRPr="00D85ECC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3.9</w:t>
      </w:r>
      <w:r w:rsidRPr="00D85ECC">
        <w:rPr>
          <w:b/>
          <w:sz w:val="28"/>
          <w:szCs w:val="28"/>
        </w:rPr>
        <w:t xml:space="preserve">        </w:t>
      </w:r>
    </w:p>
    <w:p w14:paraId="11B6990A" w14:textId="77777777" w:rsidR="00EC41FA" w:rsidRPr="009D6B9D" w:rsidRDefault="00EC41FA" w:rsidP="00284236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</w:p>
    <w:p w14:paraId="2519DBE4" w14:textId="77777777" w:rsidR="00EC41FA" w:rsidRPr="00597799" w:rsidRDefault="00EC41FA" w:rsidP="00284236">
      <w:pPr>
        <w:pStyle w:val="NoSpacing"/>
        <w:spacing w:line="276" w:lineRule="auto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 xml:space="preserve">Dry Seed Characteristics: </w:t>
      </w:r>
    </w:p>
    <w:p w14:paraId="6C1589B3" w14:textId="77777777" w:rsidR="00EC41FA" w:rsidRPr="00597799" w:rsidRDefault="00EC41FA" w:rsidP="00284236">
      <w:pPr>
        <w:pStyle w:val="NoSpacing"/>
        <w:spacing w:line="276" w:lineRule="auto"/>
        <w:rPr>
          <w:sz w:val="28"/>
          <w:szCs w:val="28"/>
        </w:rPr>
      </w:pPr>
      <w:r w:rsidRPr="00597799">
        <w:rPr>
          <w:b/>
          <w:bCs/>
          <w:sz w:val="28"/>
          <w:szCs w:val="28"/>
        </w:rPr>
        <w:t xml:space="preserve">Seed Shape: </w:t>
      </w:r>
      <w:r>
        <w:rPr>
          <w:sz w:val="28"/>
          <w:szCs w:val="28"/>
        </w:rPr>
        <w:t>Flattened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Seed Surface</w:t>
      </w:r>
      <w:r w:rsidRPr="00597799">
        <w:rPr>
          <w:sz w:val="28"/>
          <w:szCs w:val="28"/>
        </w:rPr>
        <w:t>: Wrinkled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Seed Luster</w:t>
      </w:r>
      <w:r w:rsidRPr="00597799">
        <w:rPr>
          <w:sz w:val="28"/>
          <w:szCs w:val="28"/>
        </w:rPr>
        <w:t xml:space="preserve">: Dull                         </w:t>
      </w:r>
      <w:r w:rsidRPr="00597799">
        <w:rPr>
          <w:b/>
          <w:bCs/>
          <w:sz w:val="28"/>
          <w:szCs w:val="28"/>
        </w:rPr>
        <w:t>Seed Color Pattern</w:t>
      </w:r>
      <w:r w:rsidRPr="00597799">
        <w:rPr>
          <w:sz w:val="28"/>
          <w:szCs w:val="28"/>
        </w:rPr>
        <w:t xml:space="preserve">: </w:t>
      </w:r>
      <w:r>
        <w:rPr>
          <w:sz w:val="28"/>
          <w:szCs w:val="28"/>
        </w:rPr>
        <w:t>Mottled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Primary Color</w:t>
      </w:r>
      <w:r w:rsidRPr="00597799">
        <w:rPr>
          <w:sz w:val="28"/>
          <w:szCs w:val="28"/>
        </w:rPr>
        <w:t xml:space="preserve">: Light green </w:t>
      </w:r>
    </w:p>
    <w:p w14:paraId="115089FF" w14:textId="77777777" w:rsidR="00EC41FA" w:rsidRPr="00597799" w:rsidRDefault="00EC41FA" w:rsidP="00284236">
      <w:pPr>
        <w:pStyle w:val="NoSpacing"/>
        <w:spacing w:line="276" w:lineRule="auto"/>
        <w:rPr>
          <w:sz w:val="28"/>
          <w:szCs w:val="28"/>
        </w:rPr>
      </w:pPr>
      <w:r w:rsidRPr="00597799">
        <w:rPr>
          <w:b/>
          <w:bCs/>
          <w:sz w:val="28"/>
          <w:szCs w:val="28"/>
        </w:rPr>
        <w:t>Secondary Color</w:t>
      </w:r>
      <w:r w:rsidRPr="00597799">
        <w:rPr>
          <w:sz w:val="28"/>
          <w:szCs w:val="28"/>
        </w:rPr>
        <w:t xml:space="preserve">: Creamy white         </w:t>
      </w:r>
      <w:r w:rsidRPr="00597799">
        <w:rPr>
          <w:b/>
          <w:bCs/>
          <w:sz w:val="28"/>
          <w:szCs w:val="28"/>
        </w:rPr>
        <w:t xml:space="preserve">No. Seeds/lb.: </w:t>
      </w:r>
      <w:r w:rsidRPr="00597799">
        <w:rPr>
          <w:sz w:val="28"/>
          <w:szCs w:val="28"/>
        </w:rPr>
        <w:t>2</w:t>
      </w:r>
      <w:r>
        <w:rPr>
          <w:sz w:val="28"/>
          <w:szCs w:val="28"/>
        </w:rPr>
        <w:t>640</w:t>
      </w:r>
    </w:p>
    <w:p w14:paraId="59CAB9C0" w14:textId="77777777" w:rsidR="00EC41FA" w:rsidRPr="00771D32" w:rsidRDefault="00EC41FA" w:rsidP="00284236">
      <w:pPr>
        <w:pStyle w:val="NoSpacing"/>
        <w:jc w:val="center"/>
        <w:rPr>
          <w:sz w:val="26"/>
          <w:szCs w:val="26"/>
        </w:rPr>
      </w:pPr>
    </w:p>
    <w:p w14:paraId="1FE51D82" w14:textId="77777777" w:rsidR="00EC41FA" w:rsidRDefault="00EC41FA"/>
    <w:p w14:paraId="5280B945" w14:textId="77777777" w:rsidR="00EC41FA" w:rsidRDefault="00EC41FA"/>
    <w:p w14:paraId="7EFBEE20" w14:textId="77777777" w:rsidR="00EC41FA" w:rsidRDefault="00EC41FA">
      <w:r>
        <w:rPr>
          <w:noProof/>
        </w:rPr>
        <w:drawing>
          <wp:anchor distT="0" distB="0" distL="114300" distR="114300" simplePos="0" relativeHeight="251761152" behindDoc="0" locked="0" layoutInCell="1" allowOverlap="1" wp14:anchorId="4E01DEC8" wp14:editId="38CC7BB8">
            <wp:simplePos x="0" y="0"/>
            <wp:positionH relativeFrom="column">
              <wp:posOffset>241301</wp:posOffset>
            </wp:positionH>
            <wp:positionV relativeFrom="paragraph">
              <wp:posOffset>-327660</wp:posOffset>
            </wp:positionV>
            <wp:extent cx="3225800" cy="406919"/>
            <wp:effectExtent l="0" t="0" r="0" b="0"/>
            <wp:wrapNone/>
            <wp:docPr id="1846354425" name="Picture 1846354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74" cy="42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B38B0" w14:textId="77777777" w:rsidR="00EC41FA" w:rsidRDefault="00EC41FA"/>
    <w:p w14:paraId="57EA838A" w14:textId="77777777" w:rsidR="00EC41FA" w:rsidRDefault="00EC41FA"/>
    <w:p w14:paraId="5AC52989" w14:textId="77777777" w:rsidR="00EC41FA" w:rsidRPr="006823FE" w:rsidRDefault="00EC41FA" w:rsidP="00042DE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 w:rsidRPr="006823FE">
        <w:rPr>
          <w:rFonts w:cstheme="minorHAnsi"/>
          <w:b/>
          <w:bCs/>
          <w:sz w:val="44"/>
          <w:szCs w:val="44"/>
        </w:rPr>
        <w:t xml:space="preserve">Green Pea Variety </w:t>
      </w:r>
    </w:p>
    <w:p w14:paraId="58D755E5" w14:textId="77777777" w:rsidR="00EC41FA" w:rsidRPr="009A3F94" w:rsidRDefault="00EC41FA" w:rsidP="00042DE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Gallant</w:t>
      </w:r>
    </w:p>
    <w:p w14:paraId="580705F6" w14:textId="77777777" w:rsidR="00EC41FA" w:rsidRPr="009A3F94" w:rsidRDefault="00EC41FA" w:rsidP="00042DE7">
      <w:pPr>
        <w:pStyle w:val="NormalWeb"/>
        <w:rPr>
          <w:color w:val="984806" w:themeColor="accent6" w:themeShade="80"/>
        </w:rPr>
      </w:pPr>
      <w:r w:rsidRPr="006823FE">
        <w:rPr>
          <w:noProof/>
          <w:color w:val="984806" w:themeColor="accent6" w:themeShade="80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17B30C40" wp14:editId="4AE9B4E3">
                <wp:simplePos x="0" y="0"/>
                <wp:positionH relativeFrom="column">
                  <wp:posOffset>-158750</wp:posOffset>
                </wp:positionH>
                <wp:positionV relativeFrom="paragraph">
                  <wp:posOffset>491490</wp:posOffset>
                </wp:positionV>
                <wp:extent cx="3164205" cy="6515100"/>
                <wp:effectExtent l="0" t="0" r="0" b="0"/>
                <wp:wrapNone/>
                <wp:docPr id="259308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651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2B9051" w14:textId="77777777" w:rsidR="00EC41FA" w:rsidRPr="00722BA3" w:rsidRDefault="00EC41FA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722BA3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1A4C55F6" w14:textId="444DEE7C" w:rsidR="00EC41FA" w:rsidRPr="00722BA3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722BA3">
                              <w:rPr>
                                <w:sz w:val="31"/>
                                <w:szCs w:val="31"/>
                              </w:rPr>
                              <w:t xml:space="preserve">Mid-season </w:t>
                            </w:r>
                            <w:r w:rsidR="00FC4C47">
                              <w:rPr>
                                <w:sz w:val="31"/>
                                <w:szCs w:val="31"/>
                              </w:rPr>
                              <w:t xml:space="preserve">dark </w:t>
                            </w:r>
                            <w:r w:rsidRPr="00722BA3">
                              <w:rPr>
                                <w:sz w:val="31"/>
                                <w:szCs w:val="31"/>
                              </w:rPr>
                              <w:t>green shell pea</w:t>
                            </w:r>
                          </w:p>
                          <w:p w14:paraId="7D8A6C5F" w14:textId="77777777" w:rsidR="00EC41FA" w:rsidRPr="00722BA3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722BA3">
                              <w:rPr>
                                <w:sz w:val="31"/>
                                <w:szCs w:val="31"/>
                              </w:rPr>
                              <w:t>Co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nsistent</w:t>
                            </w:r>
                            <w:r w:rsidRPr="00722BA3">
                              <w:rPr>
                                <w:sz w:val="31"/>
                                <w:szCs w:val="31"/>
                              </w:rPr>
                              <w:t xml:space="preserve"> yield </w:t>
                            </w:r>
                          </w:p>
                          <w:p w14:paraId="426C6695" w14:textId="6D086769" w:rsidR="00EC41FA" w:rsidRPr="00882BC5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Good disease resistan</w:t>
                            </w:r>
                            <w:r w:rsidR="00FC4C47">
                              <w:rPr>
                                <w:sz w:val="31"/>
                                <w:szCs w:val="31"/>
                              </w:rPr>
                              <w:t>ce</w:t>
                            </w:r>
                          </w:p>
                          <w:p w14:paraId="53A83586" w14:textId="77777777" w:rsidR="00EC41FA" w:rsidRPr="00722BA3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Tolerant to environmental stresses</w:t>
                            </w:r>
                          </w:p>
                          <w:p w14:paraId="771A35E2" w14:textId="77777777" w:rsidR="00EC41FA" w:rsidRPr="006823FE" w:rsidRDefault="00EC41FA" w:rsidP="00042DE7">
                            <w:pPr>
                              <w:pStyle w:val="ListParagraph"/>
                              <w:rPr>
                                <w:b/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  <w:p w14:paraId="439227FF" w14:textId="77777777" w:rsidR="00EC41FA" w:rsidRPr="004C5109" w:rsidRDefault="00EC41FA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59153614" w14:textId="77777777" w:rsidR="00EC41FA" w:rsidRPr="004C5109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Good</w:t>
                            </w:r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 yield performer in Midwest trials and sieve size averaging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3.7</w:t>
                            </w:r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 over years tested.</w:t>
                            </w:r>
                          </w:p>
                          <w:p w14:paraId="1DC8924E" w14:textId="77777777" w:rsidR="00EC41FA" w:rsidRPr="006823FE" w:rsidRDefault="00EC41FA" w:rsidP="00042DE7">
                            <w:pPr>
                              <w:rPr>
                                <w:b/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  <w:p w14:paraId="32A18989" w14:textId="77777777" w:rsidR="00EC41FA" w:rsidRPr="004C5109" w:rsidRDefault="00EC41FA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7A262661" w14:textId="77777777" w:rsidR="00EC41FA" w:rsidRPr="004C5109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3</w:t>
                            </w:r>
                            <w:r w:rsidRPr="004C5109">
                              <w:rPr>
                                <w:sz w:val="31"/>
                                <w:szCs w:val="31"/>
                              </w:rPr>
                              <w:t>.4 nodes to first bloom</w:t>
                            </w:r>
                          </w:p>
                          <w:p w14:paraId="249B60BC" w14:textId="1A84489F" w:rsidR="00EC41FA" w:rsidRPr="004C5109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5</w:t>
                            </w:r>
                            <w:r w:rsidR="001C16CE">
                              <w:rPr>
                                <w:sz w:val="31"/>
                                <w:szCs w:val="31"/>
                              </w:rPr>
                              <w:t>40</w:t>
                            </w:r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77DACBC2" w14:textId="77777777" w:rsidR="00EC41FA" w:rsidRPr="006823FE" w:rsidRDefault="00EC41FA" w:rsidP="00042DE7">
                            <w:pPr>
                              <w:rPr>
                                <w:b/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  <w:p w14:paraId="1FC7CBE9" w14:textId="77777777" w:rsidR="00EC41FA" w:rsidRPr="004C5109" w:rsidRDefault="00EC41FA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4EE67BFD" w14:textId="77777777" w:rsidR="00EC41FA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Canopy height of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10</w:t>
                            </w:r>
                            <w:r w:rsidRPr="004C5109">
                              <w:rPr>
                                <w:sz w:val="31"/>
                                <w:szCs w:val="31"/>
                              </w:rPr>
                              <w:t>”</w:t>
                            </w:r>
                          </w:p>
                          <w:p w14:paraId="7B2F8AA6" w14:textId="77777777" w:rsidR="00EC41FA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Vine length of 11.9”</w:t>
                            </w:r>
                          </w:p>
                          <w:p w14:paraId="69E6F82A" w14:textId="77777777" w:rsidR="00EC41FA" w:rsidRPr="004C5109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Dark green foliage</w:t>
                            </w:r>
                          </w:p>
                          <w:p w14:paraId="5CCB58D2" w14:textId="77777777" w:rsidR="00EC41FA" w:rsidRPr="004C5109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4C5109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001B49E8" w14:textId="77777777" w:rsidR="00EC41FA" w:rsidRPr="004C5109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Typically, 2 pods per node</w:t>
                            </w:r>
                          </w:p>
                          <w:p w14:paraId="31EF060D" w14:textId="77777777" w:rsidR="00EC41FA" w:rsidRPr="006823FE" w:rsidRDefault="00EC41FA" w:rsidP="00042DE7">
                            <w:pPr>
                              <w:pStyle w:val="ListParagraph"/>
                              <w:rPr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  <w:p w14:paraId="39C7E01D" w14:textId="77777777" w:rsidR="00EC41FA" w:rsidRPr="004C5109" w:rsidRDefault="00EC41FA" w:rsidP="00042DE7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43ED9406" w14:textId="77777777" w:rsidR="00EC41FA" w:rsidRPr="004C5109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Average sieve size of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3.7</w:t>
                            </w:r>
                          </w:p>
                          <w:p w14:paraId="0C547BB5" w14:textId="77777777" w:rsidR="00EC41FA" w:rsidRPr="004C5109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Dark</w:t>
                            </w:r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 green color</w:t>
                            </w:r>
                          </w:p>
                          <w:p w14:paraId="201A73D8" w14:textId="77777777" w:rsidR="00EC41FA" w:rsidRPr="006823FE" w:rsidRDefault="00EC41FA" w:rsidP="00042DE7">
                            <w:pPr>
                              <w:rPr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30C40" id="_x0000_s1032" type="#_x0000_t202" style="position:absolute;margin-left:-12.5pt;margin-top:38.7pt;width:249.15pt;height:513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" stroked="f">
                <v:textbox>
                  <w:txbxContent>
                    <w:p w14:paraId="582B9051" w14:textId="77777777" w:rsidR="00EC41FA" w:rsidRPr="00722BA3" w:rsidRDefault="00EC41FA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722BA3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1A4C55F6" w14:textId="444DEE7C" w:rsidR="00EC41FA" w:rsidRPr="00722BA3" w:rsidRDefault="00EC41FA" w:rsidP="00042DE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722BA3">
                        <w:rPr>
                          <w:sz w:val="31"/>
                          <w:szCs w:val="31"/>
                        </w:rPr>
                        <w:t xml:space="preserve">Mid-season </w:t>
                      </w:r>
                      <w:r w:rsidR="00FC4C47">
                        <w:rPr>
                          <w:sz w:val="31"/>
                          <w:szCs w:val="31"/>
                        </w:rPr>
                        <w:t xml:space="preserve">dark </w:t>
                      </w:r>
                      <w:r w:rsidRPr="00722BA3">
                        <w:rPr>
                          <w:sz w:val="31"/>
                          <w:szCs w:val="31"/>
                        </w:rPr>
                        <w:t>green shell pea</w:t>
                      </w:r>
                    </w:p>
                    <w:p w14:paraId="7D8A6C5F" w14:textId="77777777" w:rsidR="00EC41FA" w:rsidRPr="00722BA3" w:rsidRDefault="00EC41FA" w:rsidP="00042DE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722BA3">
                        <w:rPr>
                          <w:sz w:val="31"/>
                          <w:szCs w:val="31"/>
                        </w:rPr>
                        <w:t>Co</w:t>
                      </w:r>
                      <w:r>
                        <w:rPr>
                          <w:sz w:val="31"/>
                          <w:szCs w:val="31"/>
                        </w:rPr>
                        <w:t>nsistent</w:t>
                      </w:r>
                      <w:r w:rsidRPr="00722BA3">
                        <w:rPr>
                          <w:sz w:val="31"/>
                          <w:szCs w:val="31"/>
                        </w:rPr>
                        <w:t xml:space="preserve"> yield </w:t>
                      </w:r>
                    </w:p>
                    <w:p w14:paraId="426C6695" w14:textId="6D086769" w:rsidR="00EC41FA" w:rsidRPr="00882BC5" w:rsidRDefault="00EC41FA" w:rsidP="00042DE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Good disease resistan</w:t>
                      </w:r>
                      <w:r w:rsidR="00FC4C47">
                        <w:rPr>
                          <w:sz w:val="31"/>
                          <w:szCs w:val="31"/>
                        </w:rPr>
                        <w:t>ce</w:t>
                      </w:r>
                    </w:p>
                    <w:p w14:paraId="53A83586" w14:textId="77777777" w:rsidR="00EC41FA" w:rsidRPr="00722BA3" w:rsidRDefault="00EC41FA" w:rsidP="00042DE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Tolerant to environmental stresses</w:t>
                      </w:r>
                    </w:p>
                    <w:p w14:paraId="771A35E2" w14:textId="77777777" w:rsidR="00EC41FA" w:rsidRPr="006823FE" w:rsidRDefault="00EC41FA" w:rsidP="00042DE7">
                      <w:pPr>
                        <w:pStyle w:val="ListParagraph"/>
                        <w:rPr>
                          <w:b/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  <w:p w14:paraId="439227FF" w14:textId="77777777" w:rsidR="00EC41FA" w:rsidRPr="004C5109" w:rsidRDefault="00EC41FA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59153614" w14:textId="77777777" w:rsidR="00EC41FA" w:rsidRPr="004C5109" w:rsidRDefault="00EC41FA" w:rsidP="00042DE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Good</w:t>
                      </w:r>
                      <w:r w:rsidRPr="004C5109">
                        <w:rPr>
                          <w:sz w:val="31"/>
                          <w:szCs w:val="31"/>
                        </w:rPr>
                        <w:t xml:space="preserve"> yield performer in Midwest trials and sieve size averaging </w:t>
                      </w:r>
                      <w:r>
                        <w:rPr>
                          <w:sz w:val="31"/>
                          <w:szCs w:val="31"/>
                        </w:rPr>
                        <w:t>3.7</w:t>
                      </w:r>
                      <w:r w:rsidRPr="004C5109">
                        <w:rPr>
                          <w:sz w:val="31"/>
                          <w:szCs w:val="31"/>
                        </w:rPr>
                        <w:t xml:space="preserve"> over years tested.</w:t>
                      </w:r>
                    </w:p>
                    <w:p w14:paraId="1DC8924E" w14:textId="77777777" w:rsidR="00EC41FA" w:rsidRPr="006823FE" w:rsidRDefault="00EC41FA" w:rsidP="00042DE7">
                      <w:pPr>
                        <w:rPr>
                          <w:b/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  <w:p w14:paraId="32A18989" w14:textId="77777777" w:rsidR="00EC41FA" w:rsidRPr="004C5109" w:rsidRDefault="00EC41FA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7A262661" w14:textId="77777777" w:rsidR="00EC41FA" w:rsidRPr="004C5109" w:rsidRDefault="00EC41FA" w:rsidP="00042DE7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1</w:t>
                      </w:r>
                      <w:r>
                        <w:rPr>
                          <w:sz w:val="31"/>
                          <w:szCs w:val="31"/>
                        </w:rPr>
                        <w:t>3</w:t>
                      </w:r>
                      <w:r w:rsidRPr="004C5109">
                        <w:rPr>
                          <w:sz w:val="31"/>
                          <w:szCs w:val="31"/>
                        </w:rPr>
                        <w:t>.4 nodes to first bloom</w:t>
                      </w:r>
                    </w:p>
                    <w:p w14:paraId="249B60BC" w14:textId="1A84489F" w:rsidR="00EC41FA" w:rsidRPr="004C5109" w:rsidRDefault="00EC41FA" w:rsidP="00042DE7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1</w:t>
                      </w:r>
                      <w:r>
                        <w:rPr>
                          <w:sz w:val="31"/>
                          <w:szCs w:val="31"/>
                        </w:rPr>
                        <w:t>5</w:t>
                      </w:r>
                      <w:r w:rsidR="001C16CE">
                        <w:rPr>
                          <w:sz w:val="31"/>
                          <w:szCs w:val="31"/>
                        </w:rPr>
                        <w:t>40</w:t>
                      </w:r>
                      <w:r w:rsidRPr="004C5109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77DACBC2" w14:textId="77777777" w:rsidR="00EC41FA" w:rsidRPr="006823FE" w:rsidRDefault="00EC41FA" w:rsidP="00042DE7">
                      <w:pPr>
                        <w:rPr>
                          <w:b/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  <w:p w14:paraId="1FC7CBE9" w14:textId="77777777" w:rsidR="00EC41FA" w:rsidRPr="004C5109" w:rsidRDefault="00EC41FA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4EE67BFD" w14:textId="77777777" w:rsidR="00EC41FA" w:rsidRDefault="00EC41FA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 xml:space="preserve">Canopy height of </w:t>
                      </w:r>
                      <w:r>
                        <w:rPr>
                          <w:sz w:val="31"/>
                          <w:szCs w:val="31"/>
                        </w:rPr>
                        <w:t>10</w:t>
                      </w:r>
                      <w:r w:rsidRPr="004C5109">
                        <w:rPr>
                          <w:sz w:val="31"/>
                          <w:szCs w:val="31"/>
                        </w:rPr>
                        <w:t>”</w:t>
                      </w:r>
                    </w:p>
                    <w:p w14:paraId="7B2F8AA6" w14:textId="77777777" w:rsidR="00EC41FA" w:rsidRDefault="00EC41FA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Vine length of 11.9”</w:t>
                      </w:r>
                    </w:p>
                    <w:p w14:paraId="69E6F82A" w14:textId="77777777" w:rsidR="00EC41FA" w:rsidRPr="004C5109" w:rsidRDefault="00EC41FA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Dark green foliage</w:t>
                      </w:r>
                    </w:p>
                    <w:p w14:paraId="5CCB58D2" w14:textId="77777777" w:rsidR="00EC41FA" w:rsidRPr="004C5109" w:rsidRDefault="00EC41FA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4C5109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4C5109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001B49E8" w14:textId="77777777" w:rsidR="00EC41FA" w:rsidRPr="004C5109" w:rsidRDefault="00EC41FA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Typically, 2 pods per node</w:t>
                      </w:r>
                    </w:p>
                    <w:p w14:paraId="31EF060D" w14:textId="77777777" w:rsidR="00EC41FA" w:rsidRPr="006823FE" w:rsidRDefault="00EC41FA" w:rsidP="00042DE7">
                      <w:pPr>
                        <w:pStyle w:val="ListParagraph"/>
                        <w:rPr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  <w:p w14:paraId="39C7E01D" w14:textId="77777777" w:rsidR="00EC41FA" w:rsidRPr="004C5109" w:rsidRDefault="00EC41FA" w:rsidP="00042DE7">
                      <w:p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43ED9406" w14:textId="77777777" w:rsidR="00EC41FA" w:rsidRPr="004C5109" w:rsidRDefault="00EC41FA" w:rsidP="00042DE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 xml:space="preserve">Average sieve size of </w:t>
                      </w:r>
                      <w:r>
                        <w:rPr>
                          <w:sz w:val="31"/>
                          <w:szCs w:val="31"/>
                        </w:rPr>
                        <w:t>3.7</w:t>
                      </w:r>
                    </w:p>
                    <w:p w14:paraId="0C547BB5" w14:textId="77777777" w:rsidR="00EC41FA" w:rsidRPr="004C5109" w:rsidRDefault="00EC41FA" w:rsidP="00042DE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Dark</w:t>
                      </w:r>
                      <w:r w:rsidRPr="004C5109">
                        <w:rPr>
                          <w:sz w:val="31"/>
                          <w:szCs w:val="31"/>
                        </w:rPr>
                        <w:t xml:space="preserve"> green color</w:t>
                      </w:r>
                    </w:p>
                    <w:p w14:paraId="201A73D8" w14:textId="77777777" w:rsidR="00EC41FA" w:rsidRPr="006823FE" w:rsidRDefault="00EC41FA" w:rsidP="00042DE7">
                      <w:pPr>
                        <w:rPr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sz w:val="32"/>
        </w:rPr>
        <w:drawing>
          <wp:anchor distT="0" distB="0" distL="114300" distR="114300" simplePos="0" relativeHeight="251765248" behindDoc="0" locked="0" layoutInCell="1" allowOverlap="1" wp14:anchorId="02CD46CE" wp14:editId="1821F440">
            <wp:simplePos x="0" y="0"/>
            <wp:positionH relativeFrom="column">
              <wp:posOffset>3278188</wp:posOffset>
            </wp:positionH>
            <wp:positionV relativeFrom="paragraph">
              <wp:posOffset>467043</wp:posOffset>
            </wp:positionV>
            <wp:extent cx="3034030" cy="3166745"/>
            <wp:effectExtent l="0" t="9208" r="4763" b="4762"/>
            <wp:wrapNone/>
            <wp:docPr id="5" name="Picture 5" descr="A close-up of pea pods on a pla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-up of pea pods on a plant&#10;&#10;AI-generated content may be incorrect.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0" r="9090"/>
                    <a:stretch/>
                  </pic:blipFill>
                  <pic:spPr bwMode="auto">
                    <a:xfrm rot="5400000">
                      <a:off x="0" y="0"/>
                      <a:ext cx="3034030" cy="3166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C8B0E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64EF6602" w14:textId="77777777" w:rsidR="00EC41FA" w:rsidRDefault="00EC41FA" w:rsidP="00042DE7">
      <w:pPr>
        <w:pStyle w:val="NormalWeb"/>
      </w:pPr>
    </w:p>
    <w:p w14:paraId="4F295755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00083458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55CCCCFD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2CE0E885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4B44F8ED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300E884C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388F8A2D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75B4AD85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2F71CAF7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3B84451D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5C5C4C24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5BE1DC6A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  <w:r w:rsidRPr="006823FE">
        <w:rPr>
          <w:noProof/>
          <w:color w:val="984806" w:themeColor="accent6" w:themeShade="80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69A4038E" wp14:editId="54295A4B">
                <wp:simplePos x="0" y="0"/>
                <wp:positionH relativeFrom="column">
                  <wp:posOffset>3055620</wp:posOffset>
                </wp:positionH>
                <wp:positionV relativeFrom="paragraph">
                  <wp:posOffset>43815</wp:posOffset>
                </wp:positionV>
                <wp:extent cx="3840480" cy="3604260"/>
                <wp:effectExtent l="0" t="0" r="7620" b="0"/>
                <wp:wrapNone/>
                <wp:docPr id="1302022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360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AFBF0" w14:textId="77777777" w:rsidR="00EC41FA" w:rsidRPr="007E4422" w:rsidRDefault="00EC41FA" w:rsidP="00042DE7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7E4422"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38FFF131" w14:textId="5E92700C" w:rsidR="00EC41FA" w:rsidRPr="007E4422" w:rsidRDefault="00EC41FA" w:rsidP="00042DE7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Gallant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 is a mid-season garden shell pea variety with </w:t>
                            </w:r>
                            <w:r>
                              <w:rPr>
                                <w:sz w:val="32"/>
                              </w:rPr>
                              <w:t>good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 yield. </w:t>
                            </w:r>
                            <w:r>
                              <w:rPr>
                                <w:sz w:val="32"/>
                              </w:rPr>
                              <w:t>Gallant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 possesses </w:t>
                            </w:r>
                            <w:r w:rsidR="00FC4C47">
                              <w:rPr>
                                <w:sz w:val="32"/>
                              </w:rPr>
                              <w:t>good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 root rot resistance and </w:t>
                            </w:r>
                            <w:r w:rsidR="00FC4C47">
                              <w:rPr>
                                <w:sz w:val="32"/>
                              </w:rPr>
                              <w:t xml:space="preserve">a </w:t>
                            </w:r>
                            <w:r>
                              <w:rPr>
                                <w:sz w:val="32"/>
                              </w:rPr>
                              <w:t xml:space="preserve">good 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overall disease resistance package. The berries are </w:t>
                            </w:r>
                            <w:r>
                              <w:rPr>
                                <w:sz w:val="32"/>
                              </w:rPr>
                              <w:t>dark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 green in color with an average sieve size of </w:t>
                            </w:r>
                            <w:r>
                              <w:rPr>
                                <w:sz w:val="32"/>
                              </w:rPr>
                              <w:t>3.7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. </w:t>
                            </w:r>
                          </w:p>
                          <w:p w14:paraId="4DD4B7D2" w14:textId="77777777" w:rsidR="00EC41FA" w:rsidRPr="006823FE" w:rsidRDefault="00EC41FA" w:rsidP="00042DE7">
                            <w:pPr>
                              <w:rPr>
                                <w:color w:val="E36C0A" w:themeColor="accent6" w:themeShade="BF"/>
                                <w:sz w:val="32"/>
                              </w:rPr>
                            </w:pPr>
                          </w:p>
                          <w:p w14:paraId="749CD704" w14:textId="77777777" w:rsidR="00EC41FA" w:rsidRPr="007E4422" w:rsidRDefault="00EC41FA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7E4422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 </w:t>
                            </w:r>
                            <w:r w:rsidRPr="007E4422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3FF1AB97" w14:textId="77777777" w:rsidR="00EC41FA" w:rsidRPr="007E4422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7E4422">
                              <w:rPr>
                                <w:sz w:val="31"/>
                                <w:szCs w:val="31"/>
                              </w:rPr>
                              <w:t xml:space="preserve">Aphanomyces and Fusarium Root rot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toler</w:t>
                            </w:r>
                            <w:r w:rsidRPr="007E4422">
                              <w:rPr>
                                <w:sz w:val="31"/>
                                <w:szCs w:val="31"/>
                              </w:rPr>
                              <w:t>ant and Fusarium wilt resistant</w:t>
                            </w:r>
                          </w:p>
                          <w:p w14:paraId="35509281" w14:textId="77777777" w:rsidR="00EC41FA" w:rsidRPr="007E4422" w:rsidRDefault="00EC41FA" w:rsidP="00042DE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7E4422">
                              <w:rPr>
                                <w:sz w:val="31"/>
                                <w:szCs w:val="31"/>
                              </w:rPr>
                              <w:t>Powdery Mildew resistant</w:t>
                            </w:r>
                          </w:p>
                          <w:p w14:paraId="6F111FC0" w14:textId="77777777" w:rsidR="00EC41FA" w:rsidRPr="007E4422" w:rsidRDefault="00EC41FA" w:rsidP="00E5369D">
                            <w:pPr>
                              <w:pStyle w:val="ListParagraph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4038E" id="_x0000_s1033" type="#_x0000_t202" style="position:absolute;margin-left:240.6pt;margin-top:3.45pt;width:302.4pt;height:283.8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" stroked="f">
                <v:textbox>
                  <w:txbxContent>
                    <w:p w14:paraId="31DAFBF0" w14:textId="77777777" w:rsidR="00EC41FA" w:rsidRPr="007E4422" w:rsidRDefault="00EC41FA" w:rsidP="00042DE7">
                      <w:pPr>
                        <w:rPr>
                          <w:b/>
                          <w:sz w:val="32"/>
                        </w:rPr>
                      </w:pPr>
                      <w:r w:rsidRPr="007E4422"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38FFF131" w14:textId="5E92700C" w:rsidR="00EC41FA" w:rsidRPr="007E4422" w:rsidRDefault="00EC41FA" w:rsidP="00042DE7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Gallant</w:t>
                      </w:r>
                      <w:r w:rsidRPr="007E4422">
                        <w:rPr>
                          <w:sz w:val="32"/>
                        </w:rPr>
                        <w:t xml:space="preserve"> is a mid-season garden shell pea variety with </w:t>
                      </w:r>
                      <w:r>
                        <w:rPr>
                          <w:sz w:val="32"/>
                        </w:rPr>
                        <w:t>good</w:t>
                      </w:r>
                      <w:r w:rsidRPr="007E4422">
                        <w:rPr>
                          <w:sz w:val="32"/>
                        </w:rPr>
                        <w:t xml:space="preserve"> yield. </w:t>
                      </w:r>
                      <w:r>
                        <w:rPr>
                          <w:sz w:val="32"/>
                        </w:rPr>
                        <w:t>Gallant</w:t>
                      </w:r>
                      <w:r w:rsidRPr="007E4422">
                        <w:rPr>
                          <w:sz w:val="32"/>
                        </w:rPr>
                        <w:t xml:space="preserve"> possesses </w:t>
                      </w:r>
                      <w:r w:rsidR="00FC4C47">
                        <w:rPr>
                          <w:sz w:val="32"/>
                        </w:rPr>
                        <w:t>good</w:t>
                      </w:r>
                      <w:r w:rsidRPr="007E4422">
                        <w:rPr>
                          <w:sz w:val="32"/>
                        </w:rPr>
                        <w:t xml:space="preserve"> root rot resistance and </w:t>
                      </w:r>
                      <w:r w:rsidR="00FC4C47">
                        <w:rPr>
                          <w:sz w:val="32"/>
                        </w:rPr>
                        <w:t xml:space="preserve">a </w:t>
                      </w:r>
                      <w:r>
                        <w:rPr>
                          <w:sz w:val="32"/>
                        </w:rPr>
                        <w:t xml:space="preserve">good </w:t>
                      </w:r>
                      <w:r w:rsidRPr="007E4422">
                        <w:rPr>
                          <w:sz w:val="32"/>
                        </w:rPr>
                        <w:t xml:space="preserve">overall disease resistance package. The berries are </w:t>
                      </w:r>
                      <w:r>
                        <w:rPr>
                          <w:sz w:val="32"/>
                        </w:rPr>
                        <w:t>dark</w:t>
                      </w:r>
                      <w:r w:rsidRPr="007E4422">
                        <w:rPr>
                          <w:sz w:val="32"/>
                        </w:rPr>
                        <w:t xml:space="preserve"> green in color with an average sieve size of </w:t>
                      </w:r>
                      <w:r>
                        <w:rPr>
                          <w:sz w:val="32"/>
                        </w:rPr>
                        <w:t>3.7</w:t>
                      </w:r>
                      <w:r w:rsidRPr="007E4422">
                        <w:rPr>
                          <w:sz w:val="32"/>
                        </w:rPr>
                        <w:t xml:space="preserve">. </w:t>
                      </w:r>
                    </w:p>
                    <w:p w14:paraId="4DD4B7D2" w14:textId="77777777" w:rsidR="00EC41FA" w:rsidRPr="006823FE" w:rsidRDefault="00EC41FA" w:rsidP="00042DE7">
                      <w:pPr>
                        <w:rPr>
                          <w:color w:val="E36C0A" w:themeColor="accent6" w:themeShade="BF"/>
                          <w:sz w:val="32"/>
                        </w:rPr>
                      </w:pPr>
                    </w:p>
                    <w:p w14:paraId="749CD704" w14:textId="77777777" w:rsidR="00EC41FA" w:rsidRPr="007E4422" w:rsidRDefault="00EC41FA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7E4422">
                        <w:rPr>
                          <w:b/>
                          <w:bCs/>
                          <w:sz w:val="32"/>
                        </w:rPr>
                        <w:t>Disease</w:t>
                      </w:r>
                      <w:r w:rsidRPr="007E4422">
                        <w:rPr>
                          <w:sz w:val="32"/>
                        </w:rPr>
                        <w:t xml:space="preserve"> </w:t>
                      </w:r>
                      <w:r w:rsidRPr="007E4422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3FF1AB97" w14:textId="77777777" w:rsidR="00EC41FA" w:rsidRPr="007E4422" w:rsidRDefault="00EC41FA" w:rsidP="00042DE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 w:rsidRPr="007E4422">
                        <w:rPr>
                          <w:sz w:val="31"/>
                          <w:szCs w:val="31"/>
                        </w:rPr>
                        <w:t xml:space="preserve">Aphanomyces and Fusarium Root rot </w:t>
                      </w:r>
                      <w:r>
                        <w:rPr>
                          <w:sz w:val="31"/>
                          <w:szCs w:val="31"/>
                        </w:rPr>
                        <w:t>toler</w:t>
                      </w:r>
                      <w:r w:rsidRPr="007E4422">
                        <w:rPr>
                          <w:sz w:val="31"/>
                          <w:szCs w:val="31"/>
                        </w:rPr>
                        <w:t>ant and Fusarium wilt resistant</w:t>
                      </w:r>
                    </w:p>
                    <w:p w14:paraId="35509281" w14:textId="77777777" w:rsidR="00EC41FA" w:rsidRPr="007E4422" w:rsidRDefault="00EC41FA" w:rsidP="00042DE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 w:rsidRPr="007E4422">
                        <w:rPr>
                          <w:sz w:val="31"/>
                          <w:szCs w:val="31"/>
                        </w:rPr>
                        <w:t>Powdery Mildew resistant</w:t>
                      </w:r>
                    </w:p>
                    <w:p w14:paraId="6F111FC0" w14:textId="77777777" w:rsidR="00EC41FA" w:rsidRPr="007E4422" w:rsidRDefault="00EC41FA" w:rsidP="00E5369D">
                      <w:pPr>
                        <w:pStyle w:val="ListParagraph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D1B876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429E3433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4A455E3F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623D7FEF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6C61E6FD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02E758B9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00435866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32A2F475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30890E35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14F2CB71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41736CC4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04207652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6C67D678" w14:textId="77777777" w:rsidR="00EC41FA" w:rsidRPr="009A3F94" w:rsidRDefault="00EC41FA" w:rsidP="00042DE7">
      <w:pPr>
        <w:rPr>
          <w:rFonts w:ascii="Arial" w:hAnsi="Arial"/>
          <w:color w:val="984806" w:themeColor="accent6" w:themeShade="80"/>
          <w:sz w:val="32"/>
        </w:rPr>
      </w:pPr>
    </w:p>
    <w:p w14:paraId="7A627069" w14:textId="34AA486A" w:rsidR="00EC41FA" w:rsidRPr="008672E6" w:rsidRDefault="00EC41FA" w:rsidP="008672E6">
      <w:pPr>
        <w:rPr>
          <w:b/>
          <w:color w:val="984806" w:themeColor="accent6" w:themeShade="80"/>
          <w:sz w:val="28"/>
        </w:rPr>
      </w:pPr>
      <w:r w:rsidRPr="009A3F94">
        <w:rPr>
          <w:b/>
          <w:color w:val="984806" w:themeColor="accent6" w:themeShade="80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7F56B2" w14:textId="77777777" w:rsidR="00EC41FA" w:rsidRPr="009A3F94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092DA988" w14:textId="77777777" w:rsidR="00EC41FA" w:rsidRDefault="00EC41FA" w:rsidP="00042DE7">
      <w:pPr>
        <w:pStyle w:val="NoSpacing"/>
        <w:rPr>
          <w:b/>
          <w:color w:val="984806" w:themeColor="accent6" w:themeShade="8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4224" behindDoc="0" locked="0" layoutInCell="1" allowOverlap="1" wp14:anchorId="5179C4D0" wp14:editId="47804A0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459480" cy="436397"/>
            <wp:effectExtent l="0" t="0" r="7620" b="1905"/>
            <wp:wrapNone/>
            <wp:docPr id="1617912331" name="Picture 1617912331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912331" name="Picture 1617912331" descr="A blue text on a white background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2223" cy="445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D8918" w14:textId="77777777" w:rsidR="00EC41FA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63112A85" w14:textId="77777777" w:rsidR="00EC41FA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24991120" w14:textId="77777777" w:rsidR="00EC41FA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1F32C62E" w14:textId="77777777" w:rsidR="00EC41FA" w:rsidRPr="009A3F94" w:rsidRDefault="00EC41FA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79E9861C" w14:textId="77777777" w:rsidR="00EC41FA" w:rsidRPr="007E4422" w:rsidRDefault="00EC41FA" w:rsidP="00042DE7">
      <w:pPr>
        <w:pStyle w:val="NoSpacing"/>
        <w:jc w:val="center"/>
        <w:rPr>
          <w:b/>
          <w:sz w:val="40"/>
          <w:szCs w:val="40"/>
        </w:rPr>
      </w:pPr>
      <w:r w:rsidRPr="007E4422">
        <w:rPr>
          <w:b/>
          <w:sz w:val="40"/>
          <w:szCs w:val="40"/>
        </w:rPr>
        <w:t xml:space="preserve">Green Pea Variety </w:t>
      </w:r>
      <w:r>
        <w:rPr>
          <w:b/>
          <w:sz w:val="40"/>
          <w:szCs w:val="40"/>
        </w:rPr>
        <w:t>Gallant</w:t>
      </w:r>
      <w:r w:rsidRPr="007E4422">
        <w:rPr>
          <w:b/>
          <w:sz w:val="40"/>
          <w:szCs w:val="40"/>
        </w:rPr>
        <w:t xml:space="preserve">                                                        </w:t>
      </w:r>
      <w:r w:rsidRPr="007E4422">
        <w:rPr>
          <w:b/>
          <w:sz w:val="32"/>
          <w:szCs w:val="32"/>
        </w:rPr>
        <w:t>Technical Data</w:t>
      </w:r>
    </w:p>
    <w:p w14:paraId="0ECAD13E" w14:textId="77777777" w:rsidR="00EC41FA" w:rsidRPr="009A3F94" w:rsidRDefault="00EC41FA" w:rsidP="00042DE7">
      <w:pPr>
        <w:pStyle w:val="NormalWeb"/>
      </w:pPr>
    </w:p>
    <w:p w14:paraId="15C9EEC0" w14:textId="77777777" w:rsidR="00EC41FA" w:rsidRPr="0060553D" w:rsidRDefault="00EC41FA" w:rsidP="00042DE7">
      <w:pPr>
        <w:pStyle w:val="NoSpacing"/>
        <w:ind w:left="810" w:hanging="810"/>
        <w:rPr>
          <w:b/>
          <w:color w:val="984806" w:themeColor="accent6" w:themeShade="80"/>
          <w:sz w:val="32"/>
        </w:rPr>
      </w:pPr>
    </w:p>
    <w:p w14:paraId="7ED8EA34" w14:textId="77777777" w:rsidR="00EC41FA" w:rsidRPr="00540963" w:rsidRDefault="00EC41FA" w:rsidP="00042DE7">
      <w:pPr>
        <w:pStyle w:val="NoSpacing"/>
        <w:spacing w:line="276" w:lineRule="auto"/>
        <w:ind w:left="810" w:hanging="810"/>
        <w:rPr>
          <w:b/>
          <w:sz w:val="28"/>
          <w:szCs w:val="28"/>
        </w:rPr>
      </w:pPr>
      <w:r w:rsidRPr="00540963">
        <w:rPr>
          <w:b/>
          <w:sz w:val="28"/>
          <w:szCs w:val="28"/>
        </w:rPr>
        <w:t>Features and Advantages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629DBE68" w14:textId="77777777" w:rsidR="00EC41FA" w:rsidRPr="00540963" w:rsidRDefault="00EC41FA" w:rsidP="00042DE7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540963">
        <w:rPr>
          <w:bCs/>
          <w:sz w:val="28"/>
          <w:szCs w:val="28"/>
        </w:rPr>
        <w:t>•</w:t>
      </w:r>
      <w:r w:rsidRPr="00540963">
        <w:rPr>
          <w:bCs/>
          <w:sz w:val="28"/>
          <w:szCs w:val="28"/>
        </w:rPr>
        <w:tab/>
        <w:t>Mid-season Garden shell pea variety</w:t>
      </w:r>
    </w:p>
    <w:p w14:paraId="589E7CD0" w14:textId="77777777" w:rsidR="00EC41FA" w:rsidRPr="00540963" w:rsidRDefault="00EC41FA" w:rsidP="00042DE7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540963">
        <w:rPr>
          <w:bCs/>
          <w:sz w:val="28"/>
          <w:szCs w:val="28"/>
        </w:rPr>
        <w:t>•</w:t>
      </w:r>
      <w:r w:rsidRPr="00540963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Consistent</w:t>
      </w:r>
      <w:r w:rsidRPr="00540963">
        <w:rPr>
          <w:bCs/>
          <w:sz w:val="28"/>
          <w:szCs w:val="28"/>
        </w:rPr>
        <w:t xml:space="preserve"> yields</w:t>
      </w:r>
    </w:p>
    <w:p w14:paraId="53271A04" w14:textId="4412F685" w:rsidR="00EC41FA" w:rsidRPr="00540963" w:rsidRDefault="00EC41FA" w:rsidP="00042DE7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540963">
        <w:rPr>
          <w:bCs/>
          <w:sz w:val="28"/>
          <w:szCs w:val="28"/>
        </w:rPr>
        <w:t>•</w:t>
      </w:r>
      <w:r w:rsidRPr="00540963">
        <w:rPr>
          <w:bCs/>
          <w:sz w:val="28"/>
          <w:szCs w:val="28"/>
        </w:rPr>
        <w:tab/>
      </w:r>
      <w:r w:rsidR="00FC4C47">
        <w:rPr>
          <w:bCs/>
          <w:sz w:val="28"/>
          <w:szCs w:val="28"/>
        </w:rPr>
        <w:t>Good r</w:t>
      </w:r>
      <w:r w:rsidRPr="00540963">
        <w:rPr>
          <w:bCs/>
          <w:sz w:val="28"/>
          <w:szCs w:val="28"/>
        </w:rPr>
        <w:t>esistan</w:t>
      </w:r>
      <w:r w:rsidR="00FC4C47">
        <w:rPr>
          <w:bCs/>
          <w:sz w:val="28"/>
          <w:szCs w:val="28"/>
        </w:rPr>
        <w:t>ce</w:t>
      </w:r>
      <w:r w:rsidRPr="00540963">
        <w:rPr>
          <w:bCs/>
          <w:sz w:val="28"/>
          <w:szCs w:val="28"/>
        </w:rPr>
        <w:t xml:space="preserve"> to root rot and foliar diseases</w:t>
      </w:r>
    </w:p>
    <w:p w14:paraId="1E1DFF38" w14:textId="77777777" w:rsidR="00EC41FA" w:rsidRDefault="00EC41FA" w:rsidP="00042DE7">
      <w:pPr>
        <w:pStyle w:val="NoSpacing"/>
        <w:spacing w:line="276" w:lineRule="auto"/>
        <w:ind w:left="360" w:hanging="360"/>
        <w:rPr>
          <w:bCs/>
          <w:color w:val="984806" w:themeColor="accent6" w:themeShade="80"/>
          <w:sz w:val="28"/>
          <w:szCs w:val="28"/>
        </w:rPr>
      </w:pPr>
    </w:p>
    <w:p w14:paraId="7FD4D32B" w14:textId="77777777" w:rsidR="00EC41FA" w:rsidRPr="006823FE" w:rsidRDefault="00EC41FA" w:rsidP="00042DE7">
      <w:pPr>
        <w:pStyle w:val="NoSpacing"/>
        <w:spacing w:line="276" w:lineRule="auto"/>
        <w:ind w:left="360" w:hanging="360"/>
        <w:rPr>
          <w:bCs/>
          <w:color w:val="984806" w:themeColor="accent6" w:themeShade="80"/>
          <w:sz w:val="28"/>
          <w:szCs w:val="28"/>
        </w:rPr>
      </w:pPr>
    </w:p>
    <w:p w14:paraId="22B611EF" w14:textId="77777777" w:rsidR="00EC41FA" w:rsidRPr="00540963" w:rsidRDefault="00EC41FA" w:rsidP="00042DE7">
      <w:pPr>
        <w:pStyle w:val="NoSpacing"/>
        <w:spacing w:line="276" w:lineRule="auto"/>
        <w:rPr>
          <w:b/>
          <w:sz w:val="28"/>
          <w:szCs w:val="28"/>
        </w:rPr>
      </w:pPr>
      <w:r w:rsidRPr="00540963">
        <w:rPr>
          <w:b/>
          <w:sz w:val="28"/>
          <w:szCs w:val="28"/>
        </w:rPr>
        <w:t xml:space="preserve">Plant Characteristics: </w:t>
      </w:r>
    </w:p>
    <w:p w14:paraId="3DDAB44C" w14:textId="59678DAB" w:rsidR="00EC41FA" w:rsidRPr="007E4422" w:rsidRDefault="00EC41FA" w:rsidP="00042DE7">
      <w:pPr>
        <w:pStyle w:val="NoSpacing"/>
        <w:spacing w:line="276" w:lineRule="auto"/>
        <w:rPr>
          <w:b/>
          <w:color w:val="984806" w:themeColor="accent6" w:themeShade="80"/>
          <w:sz w:val="28"/>
          <w:szCs w:val="28"/>
        </w:rPr>
      </w:pPr>
      <w:r w:rsidRPr="00540963">
        <w:rPr>
          <w:b/>
          <w:sz w:val="28"/>
          <w:szCs w:val="28"/>
        </w:rPr>
        <w:t xml:space="preserve">Plant Height: </w:t>
      </w:r>
      <w:r>
        <w:rPr>
          <w:bCs/>
          <w:sz w:val="28"/>
          <w:szCs w:val="28"/>
        </w:rPr>
        <w:t>10</w:t>
      </w:r>
      <w:r w:rsidRPr="00540963">
        <w:rPr>
          <w:bCs/>
          <w:sz w:val="28"/>
          <w:szCs w:val="28"/>
        </w:rPr>
        <w:t>”</w:t>
      </w:r>
      <w:r w:rsidRPr="00540963">
        <w:rPr>
          <w:bCs/>
          <w:sz w:val="28"/>
          <w:szCs w:val="28"/>
        </w:rPr>
        <w:tab/>
      </w:r>
      <w:r w:rsidRPr="00540963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40963">
        <w:rPr>
          <w:b/>
          <w:sz w:val="28"/>
          <w:szCs w:val="28"/>
        </w:rPr>
        <w:t xml:space="preserve">Leaf Type: </w:t>
      </w:r>
      <w:proofErr w:type="spellStart"/>
      <w:r w:rsidRPr="00540963">
        <w:rPr>
          <w:bCs/>
          <w:sz w:val="28"/>
          <w:szCs w:val="28"/>
        </w:rPr>
        <w:t>Afila</w:t>
      </w:r>
      <w:proofErr w:type="spellEnd"/>
      <w:r w:rsidRPr="00540963">
        <w:rPr>
          <w:b/>
          <w:sz w:val="28"/>
          <w:szCs w:val="28"/>
        </w:rPr>
        <w:tab/>
      </w:r>
      <w:r w:rsidRPr="00540963">
        <w:rPr>
          <w:b/>
          <w:sz w:val="28"/>
          <w:szCs w:val="28"/>
        </w:rPr>
        <w:tab/>
      </w:r>
      <w:bookmarkStart w:id="38" w:name="_Hlk161671226"/>
      <w:r>
        <w:rPr>
          <w:b/>
          <w:sz w:val="28"/>
          <w:szCs w:val="28"/>
        </w:rPr>
        <w:tab/>
        <w:t xml:space="preserve">Vine Length: </w:t>
      </w:r>
      <w:r>
        <w:rPr>
          <w:bCs/>
          <w:sz w:val="28"/>
          <w:szCs w:val="28"/>
        </w:rPr>
        <w:t xml:space="preserve">11.9”                                </w:t>
      </w:r>
      <w:r w:rsidRPr="00540963">
        <w:rPr>
          <w:b/>
          <w:sz w:val="28"/>
          <w:szCs w:val="28"/>
        </w:rPr>
        <w:t xml:space="preserve">Vine Type: </w:t>
      </w:r>
      <w:r w:rsidRPr="00540963">
        <w:rPr>
          <w:bCs/>
          <w:sz w:val="28"/>
          <w:szCs w:val="28"/>
        </w:rPr>
        <w:t xml:space="preserve">Indeterminant       </w:t>
      </w:r>
      <w:bookmarkEnd w:id="38"/>
      <w:r>
        <w:rPr>
          <w:bCs/>
          <w:sz w:val="28"/>
          <w:szCs w:val="28"/>
        </w:rPr>
        <w:tab/>
      </w:r>
      <w:r w:rsidRPr="00540963">
        <w:rPr>
          <w:b/>
          <w:sz w:val="28"/>
          <w:szCs w:val="28"/>
        </w:rPr>
        <w:t>Foliage color:</w:t>
      </w:r>
      <w:r w:rsidRPr="0054096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dark</w:t>
      </w:r>
      <w:r w:rsidRPr="00540963">
        <w:rPr>
          <w:bCs/>
          <w:sz w:val="28"/>
          <w:szCs w:val="28"/>
        </w:rPr>
        <w:t xml:space="preserve"> green</w:t>
      </w:r>
      <w:r w:rsidRPr="00540963">
        <w:rPr>
          <w:bCs/>
          <w:sz w:val="28"/>
          <w:szCs w:val="28"/>
        </w:rPr>
        <w:tab/>
      </w:r>
      <w:r w:rsidRPr="00540963">
        <w:rPr>
          <w:b/>
          <w:sz w:val="28"/>
          <w:szCs w:val="28"/>
        </w:rPr>
        <w:t>Pod color:</w:t>
      </w:r>
      <w:r w:rsidRPr="00540963">
        <w:rPr>
          <w:bCs/>
          <w:sz w:val="28"/>
          <w:szCs w:val="28"/>
        </w:rPr>
        <w:t xml:space="preserve"> </w:t>
      </w:r>
      <w:r w:rsidR="00FC4C47">
        <w:rPr>
          <w:bCs/>
          <w:sz w:val="28"/>
          <w:szCs w:val="28"/>
        </w:rPr>
        <w:t>dark</w:t>
      </w:r>
      <w:r w:rsidRPr="00540963">
        <w:rPr>
          <w:bCs/>
          <w:sz w:val="28"/>
          <w:szCs w:val="28"/>
        </w:rPr>
        <w:t xml:space="preserve"> green</w:t>
      </w:r>
      <w:r w:rsidRPr="00540963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Pr="00540963">
        <w:rPr>
          <w:b/>
          <w:sz w:val="28"/>
          <w:szCs w:val="28"/>
        </w:rPr>
        <w:t xml:space="preserve">Pods per node: </w:t>
      </w:r>
      <w:r w:rsidRPr="00540963">
        <w:rPr>
          <w:bCs/>
          <w:sz w:val="28"/>
          <w:szCs w:val="28"/>
        </w:rPr>
        <w:t>2</w:t>
      </w:r>
      <w:r w:rsidRPr="00540963">
        <w:rPr>
          <w:bCs/>
          <w:sz w:val="28"/>
          <w:szCs w:val="28"/>
        </w:rPr>
        <w:tab/>
      </w:r>
      <w:r>
        <w:rPr>
          <w:bCs/>
          <w:color w:val="984806" w:themeColor="accent6" w:themeShade="80"/>
          <w:sz w:val="28"/>
          <w:szCs w:val="28"/>
        </w:rPr>
        <w:tab/>
      </w:r>
      <w:r w:rsidRPr="006823FE">
        <w:rPr>
          <w:bCs/>
          <w:color w:val="984806" w:themeColor="accent6" w:themeShade="80"/>
          <w:sz w:val="28"/>
          <w:szCs w:val="28"/>
        </w:rPr>
        <w:tab/>
      </w:r>
      <w:bookmarkStart w:id="39" w:name="_Hlk161671376"/>
      <w:r w:rsidRPr="005C568B">
        <w:rPr>
          <w:b/>
          <w:sz w:val="28"/>
          <w:szCs w:val="28"/>
        </w:rPr>
        <w:t xml:space="preserve">Pod Length: </w:t>
      </w:r>
      <w:r w:rsidRPr="005C568B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7</w:t>
      </w:r>
      <w:r w:rsidRPr="005C568B">
        <w:rPr>
          <w:bCs/>
          <w:sz w:val="28"/>
          <w:szCs w:val="28"/>
        </w:rPr>
        <w:t xml:space="preserve"> in</w:t>
      </w:r>
      <w:bookmarkEnd w:id="39"/>
      <w:r w:rsidRPr="006823FE">
        <w:rPr>
          <w:b/>
          <w:color w:val="984806" w:themeColor="accent6" w:themeShade="80"/>
          <w:sz w:val="28"/>
          <w:szCs w:val="28"/>
        </w:rPr>
        <w:tab/>
      </w:r>
      <w:r w:rsidRPr="006823FE">
        <w:rPr>
          <w:b/>
          <w:color w:val="984806" w:themeColor="accent6" w:themeShade="80"/>
          <w:sz w:val="28"/>
          <w:szCs w:val="28"/>
        </w:rPr>
        <w:tab/>
      </w:r>
      <w:bookmarkStart w:id="40" w:name="_Hlk161670983"/>
      <w:r w:rsidRPr="005C568B">
        <w:rPr>
          <w:b/>
          <w:sz w:val="28"/>
          <w:szCs w:val="28"/>
        </w:rPr>
        <w:t xml:space="preserve">Berries per pods: </w:t>
      </w:r>
      <w:r w:rsidRPr="005C568B">
        <w:rPr>
          <w:bCs/>
          <w:sz w:val="28"/>
          <w:szCs w:val="28"/>
        </w:rPr>
        <w:t>5.</w:t>
      </w:r>
      <w:bookmarkEnd w:id="40"/>
      <w:r>
        <w:rPr>
          <w:bCs/>
          <w:sz w:val="28"/>
          <w:szCs w:val="28"/>
        </w:rPr>
        <w:t>4</w:t>
      </w:r>
    </w:p>
    <w:p w14:paraId="0A43A37A" w14:textId="77777777" w:rsidR="00EC41FA" w:rsidRPr="006823FE" w:rsidRDefault="00EC41FA" w:rsidP="00042DE7">
      <w:pPr>
        <w:pStyle w:val="NoSpacing"/>
        <w:spacing w:line="276" w:lineRule="auto"/>
        <w:rPr>
          <w:b/>
          <w:color w:val="984806" w:themeColor="accent6" w:themeShade="80"/>
          <w:sz w:val="28"/>
          <w:szCs w:val="28"/>
        </w:rPr>
      </w:pPr>
      <w:r w:rsidRPr="006823FE">
        <w:rPr>
          <w:b/>
          <w:color w:val="984806" w:themeColor="accent6" w:themeShade="80"/>
          <w:sz w:val="28"/>
          <w:szCs w:val="28"/>
        </w:rPr>
        <w:tab/>
      </w:r>
      <w:r w:rsidRPr="006823FE">
        <w:rPr>
          <w:b/>
          <w:color w:val="984806" w:themeColor="accent6" w:themeShade="80"/>
          <w:sz w:val="28"/>
          <w:szCs w:val="28"/>
        </w:rPr>
        <w:tab/>
      </w:r>
    </w:p>
    <w:p w14:paraId="5FE326F5" w14:textId="77777777" w:rsidR="00EC41FA" w:rsidRPr="005C568B" w:rsidRDefault="00EC41FA" w:rsidP="00042DE7">
      <w:pPr>
        <w:pStyle w:val="NoSpacing"/>
        <w:spacing w:line="276" w:lineRule="auto"/>
        <w:rPr>
          <w:b/>
          <w:sz w:val="28"/>
          <w:szCs w:val="28"/>
        </w:rPr>
      </w:pPr>
      <w:r w:rsidRPr="005C568B">
        <w:rPr>
          <w:b/>
          <w:sz w:val="28"/>
          <w:szCs w:val="28"/>
        </w:rPr>
        <w:t xml:space="preserve">Plant Description: </w:t>
      </w:r>
    </w:p>
    <w:p w14:paraId="285A6237" w14:textId="2C8CEF1A" w:rsidR="00EC41FA" w:rsidRDefault="00EC41FA" w:rsidP="00042DE7">
      <w:pPr>
        <w:spacing w:line="276" w:lineRule="auto"/>
        <w:rPr>
          <w:color w:val="984806" w:themeColor="accent6" w:themeShade="80"/>
          <w:sz w:val="28"/>
          <w:szCs w:val="28"/>
        </w:rPr>
      </w:pPr>
      <w:r>
        <w:rPr>
          <w:sz w:val="28"/>
          <w:szCs w:val="28"/>
        </w:rPr>
        <w:t>Gallant</w:t>
      </w:r>
      <w:r w:rsidRPr="005C568B">
        <w:rPr>
          <w:sz w:val="28"/>
          <w:szCs w:val="28"/>
        </w:rPr>
        <w:t xml:space="preserve"> is a mid-season garden shell pea variety with </w:t>
      </w:r>
      <w:r>
        <w:rPr>
          <w:sz w:val="28"/>
          <w:szCs w:val="28"/>
        </w:rPr>
        <w:t>good</w:t>
      </w:r>
      <w:r w:rsidRPr="005C568B">
        <w:rPr>
          <w:sz w:val="28"/>
          <w:szCs w:val="28"/>
        </w:rPr>
        <w:t xml:space="preserve"> yield and </w:t>
      </w:r>
      <w:r w:rsidR="00FC4C47">
        <w:rPr>
          <w:sz w:val="28"/>
          <w:szCs w:val="28"/>
        </w:rPr>
        <w:t xml:space="preserve">disease </w:t>
      </w:r>
      <w:r w:rsidRPr="005C568B">
        <w:rPr>
          <w:sz w:val="28"/>
          <w:szCs w:val="28"/>
        </w:rPr>
        <w:t xml:space="preserve">tolerance. </w:t>
      </w:r>
      <w:r>
        <w:rPr>
          <w:sz w:val="28"/>
          <w:szCs w:val="28"/>
        </w:rPr>
        <w:t>Gallant</w:t>
      </w:r>
      <w:r w:rsidRPr="005C568B">
        <w:rPr>
          <w:sz w:val="28"/>
          <w:szCs w:val="28"/>
        </w:rPr>
        <w:t xml:space="preserve"> possesses a superior disease resistance package well suited against fungal pathogens in the Midwest. The berries are </w:t>
      </w:r>
      <w:r>
        <w:rPr>
          <w:sz w:val="28"/>
          <w:szCs w:val="28"/>
        </w:rPr>
        <w:t>dark</w:t>
      </w:r>
      <w:r w:rsidRPr="005C568B">
        <w:rPr>
          <w:sz w:val="28"/>
          <w:szCs w:val="28"/>
        </w:rPr>
        <w:t xml:space="preserve"> green in color with an </w:t>
      </w:r>
      <w:proofErr w:type="gramStart"/>
      <w:r w:rsidRPr="005C568B">
        <w:rPr>
          <w:sz w:val="28"/>
          <w:szCs w:val="28"/>
        </w:rPr>
        <w:t>average sieve</w:t>
      </w:r>
      <w:proofErr w:type="gramEnd"/>
      <w:r w:rsidRPr="005C568B">
        <w:rPr>
          <w:sz w:val="28"/>
          <w:szCs w:val="28"/>
        </w:rPr>
        <w:t xml:space="preserve"> size of </w:t>
      </w:r>
      <w:r>
        <w:rPr>
          <w:sz w:val="28"/>
          <w:szCs w:val="28"/>
        </w:rPr>
        <w:t>3.7</w:t>
      </w:r>
      <w:r w:rsidRPr="005C568B">
        <w:rPr>
          <w:sz w:val="28"/>
          <w:szCs w:val="28"/>
        </w:rPr>
        <w:t xml:space="preserve"> while maintaining </w:t>
      </w:r>
      <w:r>
        <w:rPr>
          <w:sz w:val="28"/>
          <w:szCs w:val="28"/>
        </w:rPr>
        <w:t xml:space="preserve">good </w:t>
      </w:r>
      <w:r w:rsidR="00FC4C47">
        <w:rPr>
          <w:sz w:val="28"/>
          <w:szCs w:val="28"/>
        </w:rPr>
        <w:t xml:space="preserve">freezing and </w:t>
      </w:r>
      <w:r>
        <w:rPr>
          <w:sz w:val="28"/>
          <w:szCs w:val="28"/>
        </w:rPr>
        <w:t xml:space="preserve">canning </w:t>
      </w:r>
      <w:r w:rsidRPr="005C568B">
        <w:rPr>
          <w:sz w:val="28"/>
          <w:szCs w:val="28"/>
        </w:rPr>
        <w:t>quality</w:t>
      </w:r>
      <w:r w:rsidRPr="006823FE">
        <w:rPr>
          <w:color w:val="984806" w:themeColor="accent6" w:themeShade="80"/>
          <w:sz w:val="28"/>
          <w:szCs w:val="28"/>
        </w:rPr>
        <w:t xml:space="preserve">. </w:t>
      </w:r>
    </w:p>
    <w:p w14:paraId="2E76B053" w14:textId="77777777" w:rsidR="00EC41FA" w:rsidRPr="00BB0DB1" w:rsidRDefault="00EC41FA" w:rsidP="00042DE7">
      <w:pPr>
        <w:spacing w:line="276" w:lineRule="auto"/>
        <w:rPr>
          <w:color w:val="984806" w:themeColor="accent6" w:themeShade="80"/>
        </w:rPr>
      </w:pPr>
    </w:p>
    <w:p w14:paraId="1A57198D" w14:textId="0879D5C4" w:rsidR="00EC41FA" w:rsidRPr="00BB0DB1" w:rsidRDefault="00EC41FA" w:rsidP="00042DE7">
      <w:pPr>
        <w:pStyle w:val="NoSpacing"/>
        <w:spacing w:line="276" w:lineRule="auto"/>
        <w:rPr>
          <w:b/>
          <w:sz w:val="28"/>
          <w:szCs w:val="28"/>
        </w:rPr>
      </w:pPr>
      <w:r w:rsidRPr="005C568B">
        <w:rPr>
          <w:b/>
          <w:sz w:val="28"/>
          <w:szCs w:val="28"/>
        </w:rPr>
        <w:t xml:space="preserve">Disease Responses: </w:t>
      </w:r>
      <w:bookmarkStart w:id="41" w:name="_Hlk161671432"/>
      <w:r w:rsidR="00FC4C47" w:rsidRPr="00FC4C47">
        <w:rPr>
          <w:bCs/>
          <w:sz w:val="28"/>
          <w:szCs w:val="28"/>
        </w:rPr>
        <w:t>Good r</w:t>
      </w:r>
      <w:r w:rsidRPr="00FC4C47">
        <w:rPr>
          <w:bCs/>
          <w:sz w:val="28"/>
          <w:szCs w:val="28"/>
        </w:rPr>
        <w:t>esistan</w:t>
      </w:r>
      <w:r w:rsidR="00FC4C47" w:rsidRPr="00FC4C47">
        <w:rPr>
          <w:bCs/>
          <w:sz w:val="28"/>
          <w:szCs w:val="28"/>
        </w:rPr>
        <w:t>ce</w:t>
      </w:r>
      <w:r w:rsidRPr="005C568B">
        <w:rPr>
          <w:bCs/>
          <w:sz w:val="28"/>
          <w:szCs w:val="28"/>
        </w:rPr>
        <w:t xml:space="preserve"> to Aphanomyces and Fusarium root rot</w:t>
      </w:r>
      <w:r>
        <w:rPr>
          <w:bCs/>
          <w:sz w:val="28"/>
          <w:szCs w:val="28"/>
        </w:rPr>
        <w:t xml:space="preserve"> and</w:t>
      </w:r>
      <w:r w:rsidRPr="005C568B">
        <w:rPr>
          <w:bCs/>
          <w:sz w:val="28"/>
          <w:szCs w:val="28"/>
        </w:rPr>
        <w:t xml:space="preserve"> Powdery</w:t>
      </w:r>
      <w:bookmarkEnd w:id="41"/>
      <w:r>
        <w:rPr>
          <w:bCs/>
          <w:sz w:val="28"/>
          <w:szCs w:val="28"/>
        </w:rPr>
        <w:t xml:space="preserve"> Mildew</w:t>
      </w:r>
    </w:p>
    <w:p w14:paraId="1A7BEEF2" w14:textId="77777777" w:rsidR="00EC41FA" w:rsidRDefault="00EC41FA" w:rsidP="00042DE7">
      <w:pPr>
        <w:pStyle w:val="NoSpacing"/>
        <w:spacing w:line="276" w:lineRule="auto"/>
        <w:rPr>
          <w:b/>
          <w:sz w:val="28"/>
          <w:szCs w:val="28"/>
        </w:rPr>
      </w:pPr>
    </w:p>
    <w:p w14:paraId="1F8A80A6" w14:textId="77777777" w:rsidR="00EC41FA" w:rsidRPr="005C568B" w:rsidRDefault="00EC41FA" w:rsidP="00042DE7">
      <w:pPr>
        <w:pStyle w:val="NoSpacing"/>
        <w:spacing w:line="276" w:lineRule="auto"/>
        <w:rPr>
          <w:b/>
          <w:sz w:val="28"/>
          <w:szCs w:val="28"/>
        </w:rPr>
      </w:pPr>
      <w:r w:rsidRPr="005C568B">
        <w:rPr>
          <w:b/>
          <w:sz w:val="28"/>
          <w:szCs w:val="28"/>
        </w:rPr>
        <w:t xml:space="preserve">Maturity: </w:t>
      </w:r>
    </w:p>
    <w:p w14:paraId="1F7625C4" w14:textId="77777777" w:rsidR="00EC41FA" w:rsidRPr="005C568B" w:rsidRDefault="00EC41FA" w:rsidP="00042DE7">
      <w:pPr>
        <w:pStyle w:val="NoSpacing"/>
        <w:spacing w:line="276" w:lineRule="auto"/>
        <w:rPr>
          <w:b/>
          <w:bCs/>
          <w:sz w:val="28"/>
          <w:szCs w:val="28"/>
        </w:rPr>
      </w:pPr>
      <w:r w:rsidRPr="005C568B">
        <w:rPr>
          <w:b/>
          <w:sz w:val="28"/>
          <w:szCs w:val="28"/>
        </w:rPr>
        <w:t xml:space="preserve">Emergence: </w:t>
      </w:r>
      <w:r w:rsidRPr="005C568B">
        <w:rPr>
          <w:bCs/>
          <w:sz w:val="28"/>
          <w:szCs w:val="28"/>
        </w:rPr>
        <w:t>Normal</w:t>
      </w:r>
      <w:r w:rsidRPr="005C568B">
        <w:rPr>
          <w:sz w:val="28"/>
          <w:szCs w:val="28"/>
        </w:rPr>
        <w:tab/>
      </w:r>
      <w:bookmarkStart w:id="42" w:name="_Hlk161670692"/>
      <w:r w:rsidRPr="005C568B">
        <w:rPr>
          <w:b/>
          <w:bCs/>
          <w:sz w:val="28"/>
          <w:szCs w:val="28"/>
        </w:rPr>
        <w:t>HU to 1</w:t>
      </w:r>
      <w:r w:rsidRPr="005C568B">
        <w:rPr>
          <w:b/>
          <w:bCs/>
          <w:sz w:val="28"/>
          <w:szCs w:val="28"/>
          <w:vertAlign w:val="superscript"/>
        </w:rPr>
        <w:t>st</w:t>
      </w:r>
      <w:r w:rsidRPr="005C568B">
        <w:rPr>
          <w:b/>
          <w:bCs/>
          <w:sz w:val="28"/>
          <w:szCs w:val="28"/>
        </w:rPr>
        <w:t xml:space="preserve"> Bloom: </w:t>
      </w:r>
      <w:r>
        <w:rPr>
          <w:sz w:val="28"/>
          <w:szCs w:val="28"/>
        </w:rPr>
        <w:t>940</w:t>
      </w:r>
      <w:r w:rsidRPr="005C568B">
        <w:rPr>
          <w:b/>
          <w:bCs/>
          <w:sz w:val="28"/>
          <w:szCs w:val="28"/>
        </w:rPr>
        <w:tab/>
      </w:r>
      <w:r w:rsidRPr="005C568B">
        <w:rPr>
          <w:b/>
          <w:bCs/>
          <w:sz w:val="28"/>
          <w:szCs w:val="28"/>
        </w:rPr>
        <w:tab/>
        <w:t xml:space="preserve">HU to 80% Bloom: </w:t>
      </w:r>
      <w:r>
        <w:rPr>
          <w:sz w:val="28"/>
          <w:szCs w:val="28"/>
        </w:rPr>
        <w:t>1008</w:t>
      </w:r>
      <w:r w:rsidRPr="005C568B">
        <w:rPr>
          <w:sz w:val="28"/>
          <w:szCs w:val="28"/>
        </w:rPr>
        <w:tab/>
      </w:r>
      <w:r w:rsidRPr="005C568B">
        <w:rPr>
          <w:b/>
          <w:bCs/>
          <w:sz w:val="28"/>
          <w:szCs w:val="28"/>
        </w:rPr>
        <w:tab/>
      </w:r>
    </w:p>
    <w:p w14:paraId="1293924B" w14:textId="713EE41F" w:rsidR="00EC41FA" w:rsidRPr="005C568B" w:rsidRDefault="00EC41FA" w:rsidP="00042DE7">
      <w:pPr>
        <w:pStyle w:val="NoSpacing"/>
        <w:spacing w:line="276" w:lineRule="auto"/>
        <w:rPr>
          <w:b/>
          <w:bCs/>
          <w:sz w:val="28"/>
          <w:szCs w:val="28"/>
        </w:rPr>
      </w:pPr>
      <w:r w:rsidRPr="005C568B">
        <w:rPr>
          <w:b/>
          <w:bCs/>
          <w:sz w:val="28"/>
          <w:szCs w:val="28"/>
        </w:rPr>
        <w:t xml:space="preserve">HU to Maturity: </w:t>
      </w:r>
      <w:r w:rsidRPr="005C568B">
        <w:rPr>
          <w:sz w:val="28"/>
          <w:szCs w:val="28"/>
        </w:rPr>
        <w:t>1</w:t>
      </w:r>
      <w:bookmarkEnd w:id="42"/>
      <w:r>
        <w:rPr>
          <w:sz w:val="28"/>
          <w:szCs w:val="28"/>
        </w:rPr>
        <w:t>5</w:t>
      </w:r>
      <w:r w:rsidR="001C16CE">
        <w:rPr>
          <w:sz w:val="28"/>
          <w:szCs w:val="28"/>
        </w:rPr>
        <w:t>40</w:t>
      </w:r>
      <w:r w:rsidRPr="005C568B">
        <w:rPr>
          <w:sz w:val="28"/>
          <w:szCs w:val="28"/>
        </w:rPr>
        <w:tab/>
      </w:r>
      <w:r w:rsidRPr="005C568B">
        <w:rPr>
          <w:b/>
          <w:bCs/>
          <w:sz w:val="28"/>
          <w:szCs w:val="28"/>
        </w:rPr>
        <w:t xml:space="preserve">Harvestability: </w:t>
      </w:r>
      <w:r w:rsidRPr="005C568B">
        <w:rPr>
          <w:sz w:val="28"/>
          <w:szCs w:val="28"/>
        </w:rPr>
        <w:t>Excellent</w:t>
      </w:r>
      <w:r w:rsidRPr="005C568B">
        <w:rPr>
          <w:b/>
          <w:bCs/>
          <w:sz w:val="28"/>
          <w:szCs w:val="28"/>
        </w:rPr>
        <w:tab/>
        <w:t xml:space="preserve"> </w:t>
      </w:r>
      <w:r w:rsidRPr="005C568B">
        <w:rPr>
          <w:b/>
          <w:sz w:val="28"/>
          <w:szCs w:val="28"/>
        </w:rPr>
        <w:t>Sieve Size at Maturity:</w:t>
      </w:r>
      <w:r w:rsidRPr="005C568B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3.7</w:t>
      </w:r>
      <w:r w:rsidRPr="005C568B">
        <w:rPr>
          <w:b/>
          <w:sz w:val="28"/>
          <w:szCs w:val="28"/>
        </w:rPr>
        <w:t xml:space="preserve">        </w:t>
      </w:r>
    </w:p>
    <w:p w14:paraId="426002AA" w14:textId="77777777" w:rsidR="00EC41FA" w:rsidRPr="00BB0DB1" w:rsidRDefault="00EC41FA" w:rsidP="00042DE7">
      <w:pPr>
        <w:pStyle w:val="NoSpacing"/>
        <w:spacing w:line="276" w:lineRule="auto"/>
        <w:rPr>
          <w:b/>
          <w:color w:val="984806" w:themeColor="accent6" w:themeShade="80"/>
          <w:sz w:val="24"/>
          <w:szCs w:val="24"/>
        </w:rPr>
      </w:pPr>
    </w:p>
    <w:p w14:paraId="78530F2B" w14:textId="77777777" w:rsidR="00EC41FA" w:rsidRPr="00FE2EB2" w:rsidRDefault="00EC41FA" w:rsidP="00042DE7">
      <w:pPr>
        <w:pStyle w:val="NoSpacing"/>
        <w:spacing w:line="276" w:lineRule="auto"/>
        <w:rPr>
          <w:b/>
          <w:sz w:val="26"/>
          <w:szCs w:val="26"/>
        </w:rPr>
      </w:pPr>
      <w:r w:rsidRPr="00FE2EB2">
        <w:rPr>
          <w:b/>
          <w:sz w:val="26"/>
          <w:szCs w:val="26"/>
        </w:rPr>
        <w:t xml:space="preserve">Dry Seed Characteristics: </w:t>
      </w:r>
    </w:p>
    <w:p w14:paraId="2579D58A" w14:textId="77777777" w:rsidR="00EC41FA" w:rsidRPr="00771D32" w:rsidRDefault="00EC41FA" w:rsidP="00771D32">
      <w:pPr>
        <w:pStyle w:val="NoSpacing"/>
        <w:spacing w:line="276" w:lineRule="auto"/>
        <w:rPr>
          <w:sz w:val="26"/>
          <w:szCs w:val="26"/>
        </w:rPr>
      </w:pPr>
      <w:bookmarkStart w:id="43" w:name="_Hlk161671498"/>
      <w:r w:rsidRPr="00FE2EB2">
        <w:rPr>
          <w:b/>
          <w:bCs/>
          <w:sz w:val="26"/>
          <w:szCs w:val="26"/>
        </w:rPr>
        <w:lastRenderedPageBreak/>
        <w:t xml:space="preserve">Seed Shape: </w:t>
      </w:r>
      <w:r w:rsidRPr="00FE2EB2">
        <w:rPr>
          <w:sz w:val="26"/>
          <w:szCs w:val="26"/>
        </w:rPr>
        <w:t>Irregular</w:t>
      </w:r>
      <w:r w:rsidRPr="00FE2EB2">
        <w:rPr>
          <w:sz w:val="26"/>
          <w:szCs w:val="26"/>
        </w:rPr>
        <w:tab/>
      </w:r>
      <w:r w:rsidRPr="00FE2EB2">
        <w:rPr>
          <w:sz w:val="26"/>
          <w:szCs w:val="26"/>
        </w:rPr>
        <w:tab/>
      </w:r>
      <w:r w:rsidRPr="00FE2EB2">
        <w:rPr>
          <w:b/>
          <w:bCs/>
          <w:sz w:val="26"/>
          <w:szCs w:val="26"/>
        </w:rPr>
        <w:t>Seed Surface</w:t>
      </w:r>
      <w:r w:rsidRPr="00FE2EB2">
        <w:rPr>
          <w:sz w:val="26"/>
          <w:szCs w:val="26"/>
        </w:rPr>
        <w:t>: Wrinkled</w:t>
      </w:r>
      <w:r w:rsidRPr="00FE2EB2">
        <w:rPr>
          <w:sz w:val="26"/>
          <w:szCs w:val="26"/>
        </w:rPr>
        <w:tab/>
      </w:r>
      <w:r w:rsidRPr="00FE2EB2">
        <w:rPr>
          <w:sz w:val="26"/>
          <w:szCs w:val="26"/>
        </w:rPr>
        <w:tab/>
      </w:r>
      <w:r w:rsidRPr="00FE2EB2">
        <w:rPr>
          <w:b/>
          <w:bCs/>
          <w:sz w:val="26"/>
          <w:szCs w:val="26"/>
        </w:rPr>
        <w:t>Seed Luster</w:t>
      </w:r>
      <w:r w:rsidRPr="00FE2EB2">
        <w:rPr>
          <w:sz w:val="26"/>
          <w:szCs w:val="26"/>
        </w:rPr>
        <w:t xml:space="preserve">: Dull                         </w:t>
      </w:r>
      <w:r w:rsidRPr="00FE2EB2">
        <w:rPr>
          <w:b/>
          <w:bCs/>
          <w:sz w:val="26"/>
          <w:szCs w:val="26"/>
        </w:rPr>
        <w:t>Seed Color Pattern</w:t>
      </w:r>
      <w:r w:rsidRPr="00FE2EB2">
        <w:rPr>
          <w:sz w:val="26"/>
          <w:szCs w:val="26"/>
        </w:rPr>
        <w:t xml:space="preserve">: </w:t>
      </w:r>
      <w:r>
        <w:rPr>
          <w:sz w:val="26"/>
          <w:szCs w:val="26"/>
        </w:rPr>
        <w:t>Bi</w:t>
      </w:r>
      <w:r w:rsidRPr="00FE2EB2">
        <w:rPr>
          <w:sz w:val="26"/>
          <w:szCs w:val="26"/>
        </w:rPr>
        <w:t>color</w:t>
      </w:r>
      <w:r w:rsidRPr="00FE2EB2">
        <w:rPr>
          <w:sz w:val="26"/>
          <w:szCs w:val="26"/>
        </w:rPr>
        <w:tab/>
      </w:r>
      <w:r w:rsidRPr="00FE2EB2">
        <w:rPr>
          <w:b/>
          <w:bCs/>
          <w:sz w:val="26"/>
          <w:szCs w:val="26"/>
        </w:rPr>
        <w:t>Primary Color</w:t>
      </w:r>
      <w:r w:rsidRPr="00FE2EB2">
        <w:rPr>
          <w:sz w:val="26"/>
          <w:szCs w:val="26"/>
        </w:rPr>
        <w:t xml:space="preserve">: Medium green </w:t>
      </w:r>
      <w:r>
        <w:rPr>
          <w:sz w:val="26"/>
          <w:szCs w:val="26"/>
        </w:rPr>
        <w:tab/>
      </w:r>
      <w:r w:rsidRPr="00FE2EB2">
        <w:rPr>
          <w:b/>
          <w:bCs/>
          <w:sz w:val="26"/>
          <w:szCs w:val="26"/>
        </w:rPr>
        <w:t>Secondary Color</w:t>
      </w:r>
      <w:r w:rsidRPr="00FE2EB2">
        <w:rPr>
          <w:sz w:val="26"/>
          <w:szCs w:val="26"/>
        </w:rPr>
        <w:t xml:space="preserve">: Cream                             </w:t>
      </w:r>
      <w:r w:rsidRPr="00FE2EB2">
        <w:rPr>
          <w:b/>
          <w:bCs/>
          <w:sz w:val="26"/>
          <w:szCs w:val="26"/>
        </w:rPr>
        <w:t xml:space="preserve">No. Seeds/lb.: </w:t>
      </w:r>
      <w:r w:rsidRPr="00FE2EB2">
        <w:rPr>
          <w:sz w:val="26"/>
          <w:szCs w:val="26"/>
        </w:rPr>
        <w:t>2</w:t>
      </w:r>
      <w:bookmarkEnd w:id="43"/>
      <w:r>
        <w:rPr>
          <w:sz w:val="26"/>
          <w:szCs w:val="26"/>
        </w:rPr>
        <w:t>820</w:t>
      </w:r>
    </w:p>
    <w:p w14:paraId="0249021F" w14:textId="77777777" w:rsidR="00EC41FA" w:rsidRDefault="00EC41FA"/>
    <w:p w14:paraId="6A5A2221" w14:textId="77777777" w:rsidR="00C91587" w:rsidRDefault="00C91587">
      <w:r>
        <w:rPr>
          <w:noProof/>
        </w:rPr>
        <w:drawing>
          <wp:anchor distT="0" distB="0" distL="114300" distR="114300" simplePos="0" relativeHeight="251767296" behindDoc="0" locked="0" layoutInCell="1" allowOverlap="1" wp14:anchorId="0471AFBC" wp14:editId="186F60F1">
            <wp:simplePos x="0" y="0"/>
            <wp:positionH relativeFrom="column">
              <wp:posOffset>241301</wp:posOffset>
            </wp:positionH>
            <wp:positionV relativeFrom="paragraph">
              <wp:posOffset>-327660</wp:posOffset>
            </wp:positionV>
            <wp:extent cx="3225800" cy="406919"/>
            <wp:effectExtent l="0" t="0" r="0" b="0"/>
            <wp:wrapNone/>
            <wp:docPr id="33395619" name="Picture 33395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74" cy="42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DC3C15" w14:textId="77777777" w:rsidR="00C91587" w:rsidRDefault="00C91587"/>
    <w:p w14:paraId="01F9C148" w14:textId="77777777" w:rsidR="00C91587" w:rsidRDefault="00C91587"/>
    <w:p w14:paraId="65789DDA" w14:textId="77777777" w:rsidR="00C91587" w:rsidRPr="006823FE" w:rsidRDefault="00C91587" w:rsidP="00042DE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 w:rsidRPr="006823FE">
        <w:rPr>
          <w:rFonts w:cstheme="minorHAnsi"/>
          <w:b/>
          <w:bCs/>
          <w:sz w:val="44"/>
          <w:szCs w:val="44"/>
        </w:rPr>
        <w:t xml:space="preserve">Green Pea Variety </w:t>
      </w:r>
    </w:p>
    <w:p w14:paraId="5F4CA4F7" w14:textId="77777777" w:rsidR="00C91587" w:rsidRPr="009A3F94" w:rsidRDefault="00C91587" w:rsidP="00042DE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 w:rsidRPr="009A3F94">
        <w:rPr>
          <w:rFonts w:cstheme="minorHAnsi"/>
          <w:b/>
          <w:bCs/>
          <w:sz w:val="44"/>
          <w:szCs w:val="44"/>
        </w:rPr>
        <w:t>Ricco</w:t>
      </w:r>
    </w:p>
    <w:p w14:paraId="1A617060" w14:textId="26BBC730" w:rsidR="00C91587" w:rsidRPr="009A3F94" w:rsidRDefault="00977B0B" w:rsidP="00042DE7">
      <w:pPr>
        <w:pStyle w:val="NormalWeb"/>
        <w:rPr>
          <w:color w:val="984806" w:themeColor="accent6" w:themeShade="80"/>
        </w:rPr>
      </w:pPr>
      <w:r>
        <w:rPr>
          <w:noProof/>
        </w:rPr>
        <w:drawing>
          <wp:anchor distT="0" distB="0" distL="114300" distR="114300" simplePos="0" relativeHeight="251770368" behindDoc="0" locked="0" layoutInCell="1" allowOverlap="1" wp14:anchorId="32449936" wp14:editId="0CD54605">
            <wp:simplePos x="0" y="0"/>
            <wp:positionH relativeFrom="margin">
              <wp:align>right</wp:align>
            </wp:positionH>
            <wp:positionV relativeFrom="paragraph">
              <wp:posOffset>228931</wp:posOffset>
            </wp:positionV>
            <wp:extent cx="3742690" cy="3169285"/>
            <wp:effectExtent l="0" t="0" r="0" b="0"/>
            <wp:wrapNone/>
            <wp:docPr id="643538730" name="Picture 2" descr="A close up of a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538730" name="Picture 2" descr="A close up of a plan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48"/>
                    <a:stretch/>
                  </pic:blipFill>
                  <pic:spPr bwMode="auto">
                    <a:xfrm>
                      <a:off x="0" y="0"/>
                      <a:ext cx="3742690" cy="316928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587" w:rsidRPr="006823FE">
        <w:rPr>
          <w:noProof/>
          <w:color w:val="984806" w:themeColor="accent6" w:themeShade="80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03E6C663" wp14:editId="4755665B">
                <wp:simplePos x="0" y="0"/>
                <wp:positionH relativeFrom="column">
                  <wp:posOffset>-160655</wp:posOffset>
                </wp:positionH>
                <wp:positionV relativeFrom="paragraph">
                  <wp:posOffset>490220</wp:posOffset>
                </wp:positionV>
                <wp:extent cx="3164205" cy="7223760"/>
                <wp:effectExtent l="0" t="0" r="0" b="0"/>
                <wp:wrapNone/>
                <wp:docPr id="9147507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722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1AAA6B" w14:textId="77777777" w:rsidR="00C91587" w:rsidRPr="00722BA3" w:rsidRDefault="00C91587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722BA3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7908AE73" w14:textId="77777777" w:rsidR="00C91587" w:rsidRPr="00722BA3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722BA3">
                              <w:rPr>
                                <w:sz w:val="31"/>
                                <w:szCs w:val="31"/>
                              </w:rPr>
                              <w:t>Mid-season green shell pea</w:t>
                            </w:r>
                          </w:p>
                          <w:p w14:paraId="5D195B0D" w14:textId="7C7FA21A" w:rsidR="00C91587" w:rsidRPr="00722BA3" w:rsidRDefault="00FC4C47" w:rsidP="00042DE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C91587" w:rsidRPr="00722BA3">
                              <w:rPr>
                                <w:sz w:val="31"/>
                                <w:szCs w:val="31"/>
                              </w:rPr>
                              <w:t xml:space="preserve"> yield </w:t>
                            </w:r>
                          </w:p>
                          <w:p w14:paraId="30C6E381" w14:textId="2E035772" w:rsidR="00C91587" w:rsidRPr="00722BA3" w:rsidRDefault="00FC4C47" w:rsidP="00042DE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Strong r</w:t>
                            </w:r>
                            <w:r w:rsidR="00C91587" w:rsidRPr="00722BA3">
                              <w:rPr>
                                <w:sz w:val="31"/>
                                <w:szCs w:val="31"/>
                              </w:rPr>
                              <w:t>esistan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ce</w:t>
                            </w:r>
                            <w:r w:rsidR="00C91587" w:rsidRPr="00722BA3">
                              <w:rPr>
                                <w:sz w:val="31"/>
                                <w:szCs w:val="31"/>
                              </w:rPr>
                              <w:t xml:space="preserve"> to Aphanomyces and Fusarium root rot and foliar diseases</w:t>
                            </w:r>
                          </w:p>
                          <w:p w14:paraId="5912A746" w14:textId="77777777" w:rsidR="00C91587" w:rsidRPr="006823FE" w:rsidRDefault="00C91587" w:rsidP="00042DE7">
                            <w:pPr>
                              <w:pStyle w:val="ListParagraph"/>
                              <w:rPr>
                                <w:b/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  <w:p w14:paraId="3BA81959" w14:textId="77777777" w:rsidR="00C91587" w:rsidRPr="004C5109" w:rsidRDefault="00C91587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3AE13AE8" w14:textId="75EDD761" w:rsidR="00C91587" w:rsidRPr="004C5109" w:rsidRDefault="00FC4C47" w:rsidP="00042DE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C91587" w:rsidRPr="004C5109">
                              <w:rPr>
                                <w:sz w:val="31"/>
                                <w:szCs w:val="31"/>
                              </w:rPr>
                              <w:t xml:space="preserve"> yield performer in Midwest trials and sieve size averaging 4.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3</w:t>
                            </w:r>
                            <w:r w:rsidR="00C91587" w:rsidRPr="004C5109">
                              <w:rPr>
                                <w:sz w:val="31"/>
                                <w:szCs w:val="31"/>
                              </w:rPr>
                              <w:t xml:space="preserve"> over years tested.</w:t>
                            </w:r>
                          </w:p>
                          <w:p w14:paraId="6D9DAC5F" w14:textId="77777777" w:rsidR="00C91587" w:rsidRPr="006823FE" w:rsidRDefault="00C91587" w:rsidP="00042DE7">
                            <w:pPr>
                              <w:rPr>
                                <w:b/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  <w:p w14:paraId="54EAAD66" w14:textId="77777777" w:rsidR="00C91587" w:rsidRPr="004C5109" w:rsidRDefault="00C91587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4A0B09AE" w14:textId="77777777" w:rsidR="00C91587" w:rsidRPr="004C5109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14 nodes to first bloom</w:t>
                            </w:r>
                          </w:p>
                          <w:p w14:paraId="247F3A12" w14:textId="6459A941" w:rsidR="00C91587" w:rsidRPr="004C5109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15</w:t>
                            </w:r>
                            <w:r w:rsidR="001C16CE">
                              <w:rPr>
                                <w:sz w:val="31"/>
                                <w:szCs w:val="31"/>
                              </w:rPr>
                              <w:t>75</w:t>
                            </w:r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3FE3808F" w14:textId="77777777" w:rsidR="00C91587" w:rsidRPr="006823FE" w:rsidRDefault="00C91587" w:rsidP="00042DE7">
                            <w:pPr>
                              <w:rPr>
                                <w:b/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  <w:p w14:paraId="15C7B462" w14:textId="77777777" w:rsidR="00C91587" w:rsidRPr="004C5109" w:rsidRDefault="00C91587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4F1F3D24" w14:textId="77777777" w:rsidR="00FC4C47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Canopy height of 14.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 w:rsidRPr="004C5109">
                              <w:rPr>
                                <w:sz w:val="31"/>
                                <w:szCs w:val="31"/>
                              </w:rPr>
                              <w:t>”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</w:p>
                          <w:p w14:paraId="295FE38D" w14:textId="23CEC9C5" w:rsidR="00C91587" w:rsidRPr="004C5109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 xml:space="preserve">Vine length of 16” </w:t>
                            </w:r>
                          </w:p>
                          <w:p w14:paraId="5EA96ACB" w14:textId="77777777" w:rsidR="00C91587" w:rsidRPr="004C5109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4C5109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4C5109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2472CE08" w14:textId="75639B73" w:rsidR="00C91587" w:rsidRPr="004C5109" w:rsidRDefault="00FC4C47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High t</w:t>
                            </w:r>
                            <w:r w:rsidR="00C91587" w:rsidRPr="004C5109">
                              <w:rPr>
                                <w:sz w:val="31"/>
                                <w:szCs w:val="31"/>
                              </w:rPr>
                              <w:t>oleran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ce</w:t>
                            </w:r>
                            <w:r w:rsidR="00C91587" w:rsidRPr="004C5109">
                              <w:rPr>
                                <w:sz w:val="31"/>
                                <w:szCs w:val="31"/>
                              </w:rPr>
                              <w:t xml:space="preserve"> to Heat Stress</w:t>
                            </w:r>
                          </w:p>
                          <w:p w14:paraId="6356CC0A" w14:textId="77777777" w:rsidR="00C91587" w:rsidRPr="004C5109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Typically, 2 pods per node</w:t>
                            </w:r>
                          </w:p>
                          <w:p w14:paraId="13DE923F" w14:textId="77777777" w:rsidR="00C91587" w:rsidRPr="006823FE" w:rsidRDefault="00C91587" w:rsidP="00042DE7">
                            <w:pPr>
                              <w:pStyle w:val="ListParagraph"/>
                              <w:rPr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  <w:p w14:paraId="5C9D42F7" w14:textId="77777777" w:rsidR="00C91587" w:rsidRPr="004C5109" w:rsidRDefault="00C91587" w:rsidP="00042DE7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181EF3E5" w14:textId="77777777" w:rsidR="00C91587" w:rsidRPr="004C5109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Average sieve size of 4.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3</w:t>
                            </w:r>
                          </w:p>
                          <w:p w14:paraId="767F5CD3" w14:textId="77777777" w:rsidR="00C91587" w:rsidRPr="004C5109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4C5109">
                              <w:rPr>
                                <w:sz w:val="31"/>
                                <w:szCs w:val="31"/>
                              </w:rPr>
                              <w:t>Medium green color</w:t>
                            </w:r>
                          </w:p>
                          <w:p w14:paraId="0F18F32E" w14:textId="77777777" w:rsidR="00C91587" w:rsidRPr="006823FE" w:rsidRDefault="00C91587" w:rsidP="00042DE7">
                            <w:pPr>
                              <w:rPr>
                                <w:color w:val="E36C0A" w:themeColor="accent6" w:themeShade="BF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6C663" id="_x0000_s1034" type="#_x0000_t202" style="position:absolute;margin-left:-12.65pt;margin-top:38.6pt;width:249.15pt;height:568.8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" stroked="f">
                <v:textbox>
                  <w:txbxContent>
                    <w:p w14:paraId="6B1AAA6B" w14:textId="77777777" w:rsidR="00C91587" w:rsidRPr="00722BA3" w:rsidRDefault="00C91587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722BA3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7908AE73" w14:textId="77777777" w:rsidR="00C91587" w:rsidRPr="00722BA3" w:rsidRDefault="00C91587" w:rsidP="00042DE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722BA3">
                        <w:rPr>
                          <w:sz w:val="31"/>
                          <w:szCs w:val="31"/>
                        </w:rPr>
                        <w:t>Mid-season green shell pea</w:t>
                      </w:r>
                    </w:p>
                    <w:p w14:paraId="5D195B0D" w14:textId="7C7FA21A" w:rsidR="00C91587" w:rsidRPr="00722BA3" w:rsidRDefault="00FC4C47" w:rsidP="00042DE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C91587" w:rsidRPr="00722BA3">
                        <w:rPr>
                          <w:sz w:val="31"/>
                          <w:szCs w:val="31"/>
                        </w:rPr>
                        <w:t xml:space="preserve"> yield </w:t>
                      </w:r>
                    </w:p>
                    <w:p w14:paraId="30C6E381" w14:textId="2E035772" w:rsidR="00C91587" w:rsidRPr="00722BA3" w:rsidRDefault="00FC4C47" w:rsidP="00042DE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Strong r</w:t>
                      </w:r>
                      <w:r w:rsidR="00C91587" w:rsidRPr="00722BA3">
                        <w:rPr>
                          <w:sz w:val="31"/>
                          <w:szCs w:val="31"/>
                        </w:rPr>
                        <w:t>esistan</w:t>
                      </w:r>
                      <w:r>
                        <w:rPr>
                          <w:sz w:val="31"/>
                          <w:szCs w:val="31"/>
                        </w:rPr>
                        <w:t>ce</w:t>
                      </w:r>
                      <w:r w:rsidR="00C91587" w:rsidRPr="00722BA3">
                        <w:rPr>
                          <w:sz w:val="31"/>
                          <w:szCs w:val="31"/>
                        </w:rPr>
                        <w:t xml:space="preserve"> to Aphanomyces and Fusarium root rot and foliar diseases</w:t>
                      </w:r>
                    </w:p>
                    <w:p w14:paraId="5912A746" w14:textId="77777777" w:rsidR="00C91587" w:rsidRPr="006823FE" w:rsidRDefault="00C91587" w:rsidP="00042DE7">
                      <w:pPr>
                        <w:pStyle w:val="ListParagraph"/>
                        <w:rPr>
                          <w:b/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  <w:p w14:paraId="3BA81959" w14:textId="77777777" w:rsidR="00C91587" w:rsidRPr="004C5109" w:rsidRDefault="00C91587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3AE13AE8" w14:textId="75EDD761" w:rsidR="00C91587" w:rsidRPr="004C5109" w:rsidRDefault="00FC4C47" w:rsidP="00042DE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C91587" w:rsidRPr="004C5109">
                        <w:rPr>
                          <w:sz w:val="31"/>
                          <w:szCs w:val="31"/>
                        </w:rPr>
                        <w:t xml:space="preserve"> yield performer in Midwest trials and sieve size averaging 4.</w:t>
                      </w:r>
                      <w:r w:rsidR="00C91587">
                        <w:rPr>
                          <w:sz w:val="31"/>
                          <w:szCs w:val="31"/>
                        </w:rPr>
                        <w:t>3</w:t>
                      </w:r>
                      <w:r w:rsidR="00C91587" w:rsidRPr="004C5109">
                        <w:rPr>
                          <w:sz w:val="31"/>
                          <w:szCs w:val="31"/>
                        </w:rPr>
                        <w:t xml:space="preserve"> over years tested.</w:t>
                      </w:r>
                    </w:p>
                    <w:p w14:paraId="6D9DAC5F" w14:textId="77777777" w:rsidR="00C91587" w:rsidRPr="006823FE" w:rsidRDefault="00C91587" w:rsidP="00042DE7">
                      <w:pPr>
                        <w:rPr>
                          <w:b/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  <w:p w14:paraId="54EAAD66" w14:textId="77777777" w:rsidR="00C91587" w:rsidRPr="004C5109" w:rsidRDefault="00C91587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4A0B09AE" w14:textId="77777777" w:rsidR="00C91587" w:rsidRPr="004C5109" w:rsidRDefault="00C91587" w:rsidP="00042DE7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14 nodes to first bloom</w:t>
                      </w:r>
                    </w:p>
                    <w:p w14:paraId="247F3A12" w14:textId="6459A941" w:rsidR="00C91587" w:rsidRPr="004C5109" w:rsidRDefault="00C91587" w:rsidP="00042DE7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15</w:t>
                      </w:r>
                      <w:r w:rsidR="001C16CE">
                        <w:rPr>
                          <w:sz w:val="31"/>
                          <w:szCs w:val="31"/>
                        </w:rPr>
                        <w:t>75</w:t>
                      </w:r>
                      <w:r w:rsidRPr="004C5109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3FE3808F" w14:textId="77777777" w:rsidR="00C91587" w:rsidRPr="006823FE" w:rsidRDefault="00C91587" w:rsidP="00042DE7">
                      <w:pPr>
                        <w:rPr>
                          <w:b/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  <w:p w14:paraId="15C7B462" w14:textId="77777777" w:rsidR="00C91587" w:rsidRPr="004C5109" w:rsidRDefault="00C91587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4C5109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4F1F3D24" w14:textId="77777777" w:rsidR="00FC4C47" w:rsidRDefault="00C91587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Canopy height of 14.</w:t>
                      </w:r>
                      <w:r>
                        <w:rPr>
                          <w:sz w:val="31"/>
                          <w:szCs w:val="31"/>
                        </w:rPr>
                        <w:t>1</w:t>
                      </w:r>
                      <w:r w:rsidRPr="004C5109">
                        <w:rPr>
                          <w:sz w:val="31"/>
                          <w:szCs w:val="31"/>
                        </w:rPr>
                        <w:t>”</w:t>
                      </w:r>
                      <w:r>
                        <w:rPr>
                          <w:sz w:val="31"/>
                          <w:szCs w:val="31"/>
                        </w:rPr>
                        <w:t xml:space="preserve"> </w:t>
                      </w:r>
                    </w:p>
                    <w:p w14:paraId="295FE38D" w14:textId="23CEC9C5" w:rsidR="00C91587" w:rsidRPr="004C5109" w:rsidRDefault="00C91587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 xml:space="preserve">Vine length of 16” </w:t>
                      </w:r>
                    </w:p>
                    <w:p w14:paraId="5EA96ACB" w14:textId="77777777" w:rsidR="00C91587" w:rsidRPr="004C5109" w:rsidRDefault="00C91587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4C5109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4C5109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2472CE08" w14:textId="75639B73" w:rsidR="00C91587" w:rsidRPr="004C5109" w:rsidRDefault="00FC4C47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High t</w:t>
                      </w:r>
                      <w:r w:rsidR="00C91587" w:rsidRPr="004C5109">
                        <w:rPr>
                          <w:sz w:val="31"/>
                          <w:szCs w:val="31"/>
                        </w:rPr>
                        <w:t>oleran</w:t>
                      </w:r>
                      <w:r>
                        <w:rPr>
                          <w:sz w:val="31"/>
                          <w:szCs w:val="31"/>
                        </w:rPr>
                        <w:t>ce</w:t>
                      </w:r>
                      <w:r w:rsidR="00C91587" w:rsidRPr="004C5109">
                        <w:rPr>
                          <w:sz w:val="31"/>
                          <w:szCs w:val="31"/>
                        </w:rPr>
                        <w:t xml:space="preserve"> to Heat Stress</w:t>
                      </w:r>
                    </w:p>
                    <w:p w14:paraId="6356CC0A" w14:textId="77777777" w:rsidR="00C91587" w:rsidRPr="004C5109" w:rsidRDefault="00C91587" w:rsidP="00042D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Typically, 2 pods per node</w:t>
                      </w:r>
                    </w:p>
                    <w:p w14:paraId="13DE923F" w14:textId="77777777" w:rsidR="00C91587" w:rsidRPr="006823FE" w:rsidRDefault="00C91587" w:rsidP="00042DE7">
                      <w:pPr>
                        <w:pStyle w:val="ListParagraph"/>
                        <w:rPr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  <w:p w14:paraId="5C9D42F7" w14:textId="77777777" w:rsidR="00C91587" w:rsidRPr="004C5109" w:rsidRDefault="00C91587" w:rsidP="00042DE7">
                      <w:p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181EF3E5" w14:textId="77777777" w:rsidR="00C91587" w:rsidRPr="004C5109" w:rsidRDefault="00C91587" w:rsidP="00042DE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Average sieve size of 4.</w:t>
                      </w:r>
                      <w:r>
                        <w:rPr>
                          <w:sz w:val="31"/>
                          <w:szCs w:val="31"/>
                        </w:rPr>
                        <w:t>3</w:t>
                      </w:r>
                    </w:p>
                    <w:p w14:paraId="767F5CD3" w14:textId="77777777" w:rsidR="00C91587" w:rsidRPr="004C5109" w:rsidRDefault="00C91587" w:rsidP="00042DE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4C5109">
                        <w:rPr>
                          <w:sz w:val="31"/>
                          <w:szCs w:val="31"/>
                        </w:rPr>
                        <w:t>Medium green color</w:t>
                      </w:r>
                    </w:p>
                    <w:p w14:paraId="0F18F32E" w14:textId="77777777" w:rsidR="00C91587" w:rsidRPr="006823FE" w:rsidRDefault="00C91587" w:rsidP="00042DE7">
                      <w:pPr>
                        <w:rPr>
                          <w:color w:val="E36C0A" w:themeColor="accent6" w:themeShade="BF"/>
                          <w:sz w:val="31"/>
                          <w:szCs w:val="3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20C1C8" w14:textId="51D6565B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2EB6E442" w14:textId="77777777" w:rsidR="00C91587" w:rsidRDefault="00C91587" w:rsidP="00042DE7">
      <w:pPr>
        <w:pStyle w:val="NormalWeb"/>
      </w:pPr>
    </w:p>
    <w:p w14:paraId="395F8035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1FC64EFE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15D122AB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132BBD09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0FFFBD9E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611A047A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3E2AB15C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06E2E5A0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498FDE60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2F52EC02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1B34C81E" w14:textId="180BAF26" w:rsidR="00C91587" w:rsidRPr="009A3F94" w:rsidRDefault="00977B0B" w:rsidP="00042DE7">
      <w:pPr>
        <w:rPr>
          <w:rFonts w:ascii="Arial" w:hAnsi="Arial"/>
          <w:color w:val="984806" w:themeColor="accent6" w:themeShade="80"/>
          <w:sz w:val="32"/>
        </w:rPr>
      </w:pPr>
      <w:r w:rsidRPr="006823FE">
        <w:rPr>
          <w:noProof/>
          <w:color w:val="984806" w:themeColor="accent6" w:themeShade="80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4E546A93" wp14:editId="134B022D">
                <wp:simplePos x="0" y="0"/>
                <wp:positionH relativeFrom="margin">
                  <wp:align>right</wp:align>
                </wp:positionH>
                <wp:positionV relativeFrom="paragraph">
                  <wp:posOffset>14853</wp:posOffset>
                </wp:positionV>
                <wp:extent cx="3840480" cy="3604260"/>
                <wp:effectExtent l="0" t="0" r="7620" b="0"/>
                <wp:wrapNone/>
                <wp:docPr id="10140780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360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EEC3E" w14:textId="77777777" w:rsidR="00C91587" w:rsidRPr="007E4422" w:rsidRDefault="00C91587" w:rsidP="00042DE7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7E4422"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44B9F3B2" w14:textId="299145B9" w:rsidR="00C91587" w:rsidRPr="007E4422" w:rsidRDefault="00C91587" w:rsidP="00042DE7">
                            <w:pPr>
                              <w:rPr>
                                <w:sz w:val="32"/>
                              </w:rPr>
                            </w:pPr>
                            <w:r w:rsidRPr="007E4422">
                              <w:rPr>
                                <w:sz w:val="32"/>
                              </w:rPr>
                              <w:t>Ricco is a mid-season garden shell pea variety with superior yield. Ricco possesses a solid root rot resistance and overall disease resistance package and heat tolerance</w:t>
                            </w:r>
                            <w:r w:rsidR="00FC4C47">
                              <w:rPr>
                                <w:sz w:val="32"/>
                              </w:rPr>
                              <w:t xml:space="preserve"> making it well adapted to both the Midwest and PNW</w:t>
                            </w:r>
                            <w:r w:rsidRPr="007E4422">
                              <w:rPr>
                                <w:sz w:val="32"/>
                              </w:rPr>
                              <w:t>. The berries are medium green in color with an average sieve size of 4.</w:t>
                            </w:r>
                            <w:r>
                              <w:rPr>
                                <w:sz w:val="32"/>
                              </w:rPr>
                              <w:t>3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. </w:t>
                            </w:r>
                          </w:p>
                          <w:p w14:paraId="2CC6C02B" w14:textId="77777777" w:rsidR="00C91587" w:rsidRPr="006823FE" w:rsidRDefault="00C91587" w:rsidP="00042DE7">
                            <w:pPr>
                              <w:rPr>
                                <w:color w:val="E36C0A" w:themeColor="accent6" w:themeShade="BF"/>
                                <w:sz w:val="32"/>
                              </w:rPr>
                            </w:pPr>
                          </w:p>
                          <w:p w14:paraId="5FC6F68E" w14:textId="77777777" w:rsidR="00C91587" w:rsidRPr="007E4422" w:rsidRDefault="00C91587" w:rsidP="00042DE7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7E4422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 w:rsidRPr="007E4422">
                              <w:rPr>
                                <w:sz w:val="32"/>
                              </w:rPr>
                              <w:t xml:space="preserve"> </w:t>
                            </w:r>
                            <w:r w:rsidRPr="007E4422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6EED839E" w14:textId="77777777" w:rsidR="00C91587" w:rsidRPr="007E4422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7E4422">
                              <w:rPr>
                                <w:sz w:val="31"/>
                                <w:szCs w:val="31"/>
                              </w:rPr>
                              <w:t>Aphanomyces and Fusarium Root rot resistant and Fusarium wilt resistant</w:t>
                            </w:r>
                          </w:p>
                          <w:p w14:paraId="28DF4307" w14:textId="77777777" w:rsidR="00C91587" w:rsidRPr="007E4422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7E4422">
                              <w:rPr>
                                <w:sz w:val="31"/>
                                <w:szCs w:val="31"/>
                              </w:rPr>
                              <w:t>Powdery and Downy Mildew resistant</w:t>
                            </w:r>
                          </w:p>
                          <w:p w14:paraId="181B3C7C" w14:textId="77777777" w:rsidR="00C91587" w:rsidRPr="007E4422" w:rsidRDefault="00C91587" w:rsidP="00042DE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2"/>
                              </w:rPr>
                            </w:pPr>
                            <w:r w:rsidRPr="007E4422">
                              <w:rPr>
                                <w:sz w:val="31"/>
                                <w:szCs w:val="31"/>
                              </w:rPr>
                              <w:t>Resistant to Pea Enation and Seedborne Mosaic Virus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46A93" id="_x0000_s1035" type="#_x0000_t202" style="position:absolute;margin-left:251.2pt;margin-top:1.15pt;width:302.4pt;height:283.8pt;z-index:251769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" stroked="f">
                <v:textbox>
                  <w:txbxContent>
                    <w:p w14:paraId="6EFEEC3E" w14:textId="77777777" w:rsidR="00C91587" w:rsidRPr="007E4422" w:rsidRDefault="00C91587" w:rsidP="00042DE7">
                      <w:pPr>
                        <w:rPr>
                          <w:b/>
                          <w:sz w:val="32"/>
                        </w:rPr>
                      </w:pPr>
                      <w:r w:rsidRPr="007E4422"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44B9F3B2" w14:textId="299145B9" w:rsidR="00C91587" w:rsidRPr="007E4422" w:rsidRDefault="00C91587" w:rsidP="00042DE7">
                      <w:pPr>
                        <w:rPr>
                          <w:sz w:val="32"/>
                        </w:rPr>
                      </w:pPr>
                      <w:r w:rsidRPr="007E4422">
                        <w:rPr>
                          <w:sz w:val="32"/>
                        </w:rPr>
                        <w:t>Ricco is a mid-season garden shell pea variety with superior yield. Ricco possesses a solid root rot resistance and overall disease resistance package and heat tolerance</w:t>
                      </w:r>
                      <w:r w:rsidR="00FC4C47">
                        <w:rPr>
                          <w:sz w:val="32"/>
                        </w:rPr>
                        <w:t xml:space="preserve"> making it well adapted to both the Midwest and PNW</w:t>
                      </w:r>
                      <w:r w:rsidRPr="007E4422">
                        <w:rPr>
                          <w:sz w:val="32"/>
                        </w:rPr>
                        <w:t>. The berries are medium green in color with an average sieve size of 4.</w:t>
                      </w:r>
                      <w:r>
                        <w:rPr>
                          <w:sz w:val="32"/>
                        </w:rPr>
                        <w:t>3</w:t>
                      </w:r>
                      <w:r w:rsidRPr="007E4422">
                        <w:rPr>
                          <w:sz w:val="32"/>
                        </w:rPr>
                        <w:t xml:space="preserve">. </w:t>
                      </w:r>
                    </w:p>
                    <w:p w14:paraId="2CC6C02B" w14:textId="77777777" w:rsidR="00C91587" w:rsidRPr="006823FE" w:rsidRDefault="00C91587" w:rsidP="00042DE7">
                      <w:pPr>
                        <w:rPr>
                          <w:color w:val="E36C0A" w:themeColor="accent6" w:themeShade="BF"/>
                          <w:sz w:val="32"/>
                        </w:rPr>
                      </w:pPr>
                    </w:p>
                    <w:p w14:paraId="5FC6F68E" w14:textId="77777777" w:rsidR="00C91587" w:rsidRPr="007E4422" w:rsidRDefault="00C91587" w:rsidP="00042DE7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7E4422">
                        <w:rPr>
                          <w:b/>
                          <w:bCs/>
                          <w:sz w:val="32"/>
                        </w:rPr>
                        <w:t>Disease</w:t>
                      </w:r>
                      <w:r w:rsidRPr="007E4422">
                        <w:rPr>
                          <w:sz w:val="32"/>
                        </w:rPr>
                        <w:t xml:space="preserve"> </w:t>
                      </w:r>
                      <w:r w:rsidRPr="007E4422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6EED839E" w14:textId="77777777" w:rsidR="00C91587" w:rsidRPr="007E4422" w:rsidRDefault="00C91587" w:rsidP="00042DE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 w:rsidRPr="007E4422">
                        <w:rPr>
                          <w:sz w:val="31"/>
                          <w:szCs w:val="31"/>
                        </w:rPr>
                        <w:t>Aphanomyces and Fusarium Root rot resistant and Fusarium wilt resistant</w:t>
                      </w:r>
                    </w:p>
                    <w:p w14:paraId="28DF4307" w14:textId="77777777" w:rsidR="00C91587" w:rsidRPr="007E4422" w:rsidRDefault="00C91587" w:rsidP="00042DE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 w:rsidRPr="007E4422">
                        <w:rPr>
                          <w:sz w:val="31"/>
                          <w:szCs w:val="31"/>
                        </w:rPr>
                        <w:t>Powdery and Downy Mildew resistant</w:t>
                      </w:r>
                    </w:p>
                    <w:p w14:paraId="181B3C7C" w14:textId="77777777" w:rsidR="00C91587" w:rsidRPr="007E4422" w:rsidRDefault="00C91587" w:rsidP="00042DE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2"/>
                        </w:rPr>
                      </w:pPr>
                      <w:r w:rsidRPr="007E4422">
                        <w:rPr>
                          <w:sz w:val="31"/>
                          <w:szCs w:val="31"/>
                        </w:rPr>
                        <w:t>Resistant to Pea Enation and Seedborne Mosaic Virus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EDF400" w14:textId="7C104A9F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0DB67A52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2C7F58DB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2C80A4D3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5E3FEF45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55CB01E2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68141071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64C7BAFB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5D5D19A8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57AE2024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4E13E450" w14:textId="77777777" w:rsidR="00C91587" w:rsidRPr="009A3F94" w:rsidRDefault="00C91587" w:rsidP="00042DE7">
      <w:pPr>
        <w:rPr>
          <w:rFonts w:ascii="Arial" w:hAnsi="Arial"/>
          <w:color w:val="984806" w:themeColor="accent6" w:themeShade="80"/>
          <w:sz w:val="32"/>
        </w:rPr>
      </w:pPr>
    </w:p>
    <w:p w14:paraId="261C1885" w14:textId="00A65B1C" w:rsidR="00C91587" w:rsidRPr="005E7BA8" w:rsidRDefault="00C91587" w:rsidP="005E7BA8">
      <w:pPr>
        <w:rPr>
          <w:b/>
          <w:color w:val="984806" w:themeColor="accent6" w:themeShade="80"/>
          <w:sz w:val="28"/>
        </w:rPr>
      </w:pPr>
      <w:r w:rsidRPr="009A3F94">
        <w:rPr>
          <w:b/>
          <w:color w:val="984806" w:themeColor="accent6" w:themeShade="80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E57585" w14:textId="77777777" w:rsidR="00C91587" w:rsidRDefault="00C91587" w:rsidP="00042DE7">
      <w:pPr>
        <w:pStyle w:val="NoSpacing"/>
        <w:rPr>
          <w:b/>
          <w:color w:val="984806" w:themeColor="accent6" w:themeShade="8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72416" behindDoc="0" locked="0" layoutInCell="1" allowOverlap="1" wp14:anchorId="0FECEDF4" wp14:editId="0F715F1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459480" cy="436397"/>
            <wp:effectExtent l="0" t="0" r="7620" b="1905"/>
            <wp:wrapNone/>
            <wp:docPr id="907409085" name="Picture 907409085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912331" name="Picture 1617912331" descr="A blue text on a white background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2223" cy="445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DA2291" w14:textId="77777777" w:rsidR="00C91587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426CF7CE" w14:textId="77777777" w:rsidR="00C91587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696B7F96" w14:textId="77777777" w:rsidR="00C91587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5C0A90F5" w14:textId="77777777" w:rsidR="00C91587" w:rsidRPr="009A3F94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1C67DD53" w14:textId="77777777" w:rsidR="00C91587" w:rsidRPr="007E4422" w:rsidRDefault="00C91587" w:rsidP="00042DE7">
      <w:pPr>
        <w:pStyle w:val="NoSpacing"/>
        <w:jc w:val="center"/>
        <w:rPr>
          <w:b/>
          <w:sz w:val="40"/>
          <w:szCs w:val="40"/>
        </w:rPr>
      </w:pPr>
      <w:r w:rsidRPr="007E4422">
        <w:rPr>
          <w:b/>
          <w:sz w:val="40"/>
          <w:szCs w:val="40"/>
        </w:rPr>
        <w:t xml:space="preserve">Green Pea Variety Ricco                                                        </w:t>
      </w:r>
      <w:r w:rsidRPr="007E4422">
        <w:rPr>
          <w:b/>
          <w:sz w:val="32"/>
          <w:szCs w:val="32"/>
        </w:rPr>
        <w:t>Technical Data</w:t>
      </w:r>
    </w:p>
    <w:p w14:paraId="57A27638" w14:textId="77777777" w:rsidR="00C91587" w:rsidRPr="009A3F94" w:rsidRDefault="00C91587" w:rsidP="00042DE7">
      <w:pPr>
        <w:pStyle w:val="NormalWeb"/>
      </w:pPr>
      <w:r>
        <w:rPr>
          <w:noProof/>
        </w:rPr>
        <w:drawing>
          <wp:anchor distT="0" distB="0" distL="114300" distR="114300" simplePos="0" relativeHeight="251771392" behindDoc="0" locked="0" layoutInCell="1" allowOverlap="1" wp14:anchorId="0B58D636" wp14:editId="6A1E9095">
            <wp:simplePos x="0" y="0"/>
            <wp:positionH relativeFrom="column">
              <wp:posOffset>4050323</wp:posOffset>
            </wp:positionH>
            <wp:positionV relativeFrom="paragraph">
              <wp:posOffset>115420</wp:posOffset>
            </wp:positionV>
            <wp:extent cx="2113333" cy="2128084"/>
            <wp:effectExtent l="0" t="0" r="0" b="0"/>
            <wp:wrapNone/>
            <wp:docPr id="794639989" name="Picture 1" descr="A pile of green p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639989" name="Picture 1" descr="A pile of green pea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ackgroundRemoval t="23964" b="56161" l="38963" r="60772">
                                  <a14:foregroundMark x1="39038" y1="42249" x2="39038" y2="42249"/>
                                  <a14:foregroundMark x1="46384" y1="25156" x2="46384" y2="25156"/>
                                  <a14:foregroundMark x1="50133" y1="24077" x2="50133" y2="24077"/>
                                  <a14:foregroundMark x1="52064" y1="24191" x2="52064" y2="24191"/>
                                  <a14:foregroundMark x1="60280" y1="33390" x2="60280" y2="33390"/>
                                  <a14:foregroundMark x1="60810" y1="37365" x2="60810" y2="37365"/>
                                  <a14:foregroundMark x1="52934" y1="56161" x2="52934" y2="5616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26" t="21670" r="37265" b="40256"/>
                    <a:stretch/>
                  </pic:blipFill>
                  <pic:spPr bwMode="auto">
                    <a:xfrm>
                      <a:off x="0" y="0"/>
                      <a:ext cx="2123463" cy="213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E1D9C" w14:textId="77777777" w:rsidR="00C91587" w:rsidRPr="0060553D" w:rsidRDefault="00C91587" w:rsidP="00042DE7">
      <w:pPr>
        <w:pStyle w:val="NoSpacing"/>
        <w:ind w:left="810" w:hanging="810"/>
        <w:rPr>
          <w:b/>
          <w:color w:val="984806" w:themeColor="accent6" w:themeShade="80"/>
          <w:sz w:val="32"/>
        </w:rPr>
      </w:pPr>
    </w:p>
    <w:p w14:paraId="62E2A649" w14:textId="77777777" w:rsidR="00C91587" w:rsidRPr="00540963" w:rsidRDefault="00C91587" w:rsidP="00042DE7">
      <w:pPr>
        <w:pStyle w:val="NoSpacing"/>
        <w:spacing w:line="276" w:lineRule="auto"/>
        <w:ind w:left="810" w:hanging="810"/>
        <w:rPr>
          <w:b/>
          <w:sz w:val="28"/>
          <w:szCs w:val="28"/>
        </w:rPr>
      </w:pPr>
      <w:r w:rsidRPr="00540963">
        <w:rPr>
          <w:b/>
          <w:sz w:val="28"/>
          <w:szCs w:val="28"/>
        </w:rPr>
        <w:t>Features and Advantages</w:t>
      </w:r>
    </w:p>
    <w:p w14:paraId="2C123CB3" w14:textId="77777777" w:rsidR="00C91587" w:rsidRPr="00540963" w:rsidRDefault="00C91587" w:rsidP="00042DE7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540963">
        <w:rPr>
          <w:bCs/>
          <w:sz w:val="28"/>
          <w:szCs w:val="28"/>
        </w:rPr>
        <w:t>•</w:t>
      </w:r>
      <w:r w:rsidRPr="00540963">
        <w:rPr>
          <w:bCs/>
          <w:sz w:val="28"/>
          <w:szCs w:val="28"/>
        </w:rPr>
        <w:tab/>
        <w:t>Mid-season Garden shell pea variety</w:t>
      </w:r>
    </w:p>
    <w:p w14:paraId="52AF745F" w14:textId="71FFF112" w:rsidR="00C91587" w:rsidRPr="00540963" w:rsidRDefault="00C91587" w:rsidP="00042DE7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540963">
        <w:rPr>
          <w:bCs/>
          <w:sz w:val="28"/>
          <w:szCs w:val="28"/>
        </w:rPr>
        <w:t>•</w:t>
      </w:r>
      <w:r w:rsidRPr="00540963">
        <w:rPr>
          <w:bCs/>
          <w:sz w:val="28"/>
          <w:szCs w:val="28"/>
        </w:rPr>
        <w:tab/>
      </w:r>
      <w:r w:rsidR="00977B0B">
        <w:rPr>
          <w:bCs/>
          <w:sz w:val="28"/>
          <w:szCs w:val="28"/>
        </w:rPr>
        <w:t>Excellent</w:t>
      </w:r>
      <w:r w:rsidRPr="00540963">
        <w:rPr>
          <w:bCs/>
          <w:sz w:val="28"/>
          <w:szCs w:val="28"/>
        </w:rPr>
        <w:t xml:space="preserve"> yields</w:t>
      </w:r>
    </w:p>
    <w:p w14:paraId="30103615" w14:textId="77777777" w:rsidR="00C91587" w:rsidRPr="00540963" w:rsidRDefault="00C91587" w:rsidP="00042DE7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540963">
        <w:rPr>
          <w:bCs/>
          <w:sz w:val="28"/>
          <w:szCs w:val="28"/>
        </w:rPr>
        <w:t>•</w:t>
      </w:r>
      <w:r w:rsidRPr="00540963">
        <w:rPr>
          <w:bCs/>
          <w:sz w:val="28"/>
          <w:szCs w:val="28"/>
        </w:rPr>
        <w:tab/>
        <w:t>Resistant to root rot and foliar diseases</w:t>
      </w:r>
    </w:p>
    <w:p w14:paraId="4B1F3BC5" w14:textId="77777777" w:rsidR="00C91587" w:rsidRPr="006823FE" w:rsidRDefault="00C91587" w:rsidP="00042DE7">
      <w:pPr>
        <w:pStyle w:val="NoSpacing"/>
        <w:spacing w:line="276" w:lineRule="auto"/>
        <w:ind w:left="360" w:hanging="360"/>
        <w:rPr>
          <w:bCs/>
          <w:color w:val="984806" w:themeColor="accent6" w:themeShade="80"/>
          <w:sz w:val="28"/>
          <w:szCs w:val="28"/>
        </w:rPr>
      </w:pPr>
    </w:p>
    <w:p w14:paraId="0844D3CE" w14:textId="77777777" w:rsidR="00C91587" w:rsidRPr="00540963" w:rsidRDefault="00C91587" w:rsidP="00042DE7">
      <w:pPr>
        <w:pStyle w:val="NoSpacing"/>
        <w:spacing w:line="276" w:lineRule="auto"/>
        <w:rPr>
          <w:b/>
          <w:sz w:val="28"/>
          <w:szCs w:val="28"/>
        </w:rPr>
      </w:pPr>
      <w:r w:rsidRPr="00540963">
        <w:rPr>
          <w:b/>
          <w:sz w:val="28"/>
          <w:szCs w:val="28"/>
        </w:rPr>
        <w:t xml:space="preserve">Plant Characteristics: </w:t>
      </w:r>
    </w:p>
    <w:p w14:paraId="537E3424" w14:textId="77777777" w:rsidR="00C91587" w:rsidRDefault="00C91587" w:rsidP="00042DE7">
      <w:pPr>
        <w:pStyle w:val="NoSpacing"/>
        <w:spacing w:line="276" w:lineRule="auto"/>
        <w:rPr>
          <w:b/>
          <w:sz w:val="28"/>
          <w:szCs w:val="28"/>
        </w:rPr>
      </w:pPr>
      <w:r w:rsidRPr="00540963">
        <w:rPr>
          <w:b/>
          <w:sz w:val="28"/>
          <w:szCs w:val="28"/>
        </w:rPr>
        <w:t xml:space="preserve">Plant Height: </w:t>
      </w:r>
      <w:r w:rsidRPr="00540963">
        <w:rPr>
          <w:bCs/>
          <w:sz w:val="28"/>
          <w:szCs w:val="28"/>
        </w:rPr>
        <w:t>14.</w:t>
      </w:r>
      <w:r>
        <w:rPr>
          <w:bCs/>
          <w:sz w:val="28"/>
          <w:szCs w:val="28"/>
        </w:rPr>
        <w:t>1</w:t>
      </w:r>
      <w:r w:rsidRPr="00540963">
        <w:rPr>
          <w:bCs/>
          <w:sz w:val="28"/>
          <w:szCs w:val="28"/>
        </w:rPr>
        <w:t>”</w:t>
      </w:r>
      <w:r w:rsidRPr="00540963">
        <w:rPr>
          <w:bCs/>
          <w:sz w:val="28"/>
          <w:szCs w:val="28"/>
        </w:rPr>
        <w:tab/>
      </w:r>
      <w:r w:rsidRPr="0054096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Vine Length: </w:t>
      </w:r>
      <w:r w:rsidRPr="001E186F">
        <w:rPr>
          <w:bCs/>
          <w:sz w:val="28"/>
          <w:szCs w:val="28"/>
        </w:rPr>
        <w:t>16</w:t>
      </w:r>
      <w:r>
        <w:rPr>
          <w:bCs/>
          <w:sz w:val="28"/>
          <w:szCs w:val="28"/>
        </w:rPr>
        <w:t>.0</w:t>
      </w:r>
      <w:r w:rsidRPr="001E186F">
        <w:rPr>
          <w:bCs/>
          <w:sz w:val="28"/>
          <w:szCs w:val="28"/>
        </w:rPr>
        <w:t>”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40963">
        <w:rPr>
          <w:b/>
          <w:sz w:val="28"/>
          <w:szCs w:val="28"/>
        </w:rPr>
        <w:t xml:space="preserve">Leaf Type: </w:t>
      </w:r>
      <w:proofErr w:type="spellStart"/>
      <w:r w:rsidRPr="00540963">
        <w:rPr>
          <w:bCs/>
          <w:sz w:val="28"/>
          <w:szCs w:val="28"/>
        </w:rPr>
        <w:t>Afila</w:t>
      </w:r>
      <w:proofErr w:type="spellEnd"/>
      <w:r w:rsidRPr="00540963">
        <w:rPr>
          <w:b/>
          <w:sz w:val="28"/>
          <w:szCs w:val="28"/>
        </w:rPr>
        <w:tab/>
      </w:r>
      <w:r w:rsidRPr="00540963">
        <w:rPr>
          <w:b/>
          <w:sz w:val="28"/>
          <w:szCs w:val="28"/>
        </w:rPr>
        <w:tab/>
      </w:r>
    </w:p>
    <w:p w14:paraId="2BA32CA9" w14:textId="77777777" w:rsidR="00C91587" w:rsidRDefault="00C91587" w:rsidP="00042DE7">
      <w:pPr>
        <w:pStyle w:val="NoSpacing"/>
        <w:spacing w:line="276" w:lineRule="auto"/>
        <w:rPr>
          <w:b/>
          <w:sz w:val="28"/>
          <w:szCs w:val="28"/>
        </w:rPr>
      </w:pPr>
      <w:r w:rsidRPr="00540963">
        <w:rPr>
          <w:b/>
          <w:sz w:val="28"/>
          <w:szCs w:val="28"/>
        </w:rPr>
        <w:t xml:space="preserve">Vine Type: </w:t>
      </w:r>
      <w:r w:rsidRPr="00540963">
        <w:rPr>
          <w:bCs/>
          <w:sz w:val="28"/>
          <w:szCs w:val="28"/>
        </w:rPr>
        <w:t xml:space="preserve">Indeterminant       </w:t>
      </w:r>
      <w:r>
        <w:rPr>
          <w:bCs/>
          <w:sz w:val="28"/>
          <w:szCs w:val="28"/>
        </w:rPr>
        <w:t xml:space="preserve">  </w:t>
      </w:r>
      <w:r w:rsidRPr="00540963">
        <w:rPr>
          <w:b/>
          <w:sz w:val="28"/>
          <w:szCs w:val="28"/>
        </w:rPr>
        <w:t>Foliage color:</w:t>
      </w:r>
      <w:r w:rsidRPr="00540963">
        <w:rPr>
          <w:bCs/>
          <w:sz w:val="28"/>
          <w:szCs w:val="28"/>
        </w:rPr>
        <w:t xml:space="preserve"> medium green</w:t>
      </w:r>
      <w:r w:rsidRPr="00540963">
        <w:rPr>
          <w:bCs/>
          <w:sz w:val="28"/>
          <w:szCs w:val="28"/>
        </w:rPr>
        <w:tab/>
      </w:r>
      <w:r w:rsidRPr="00540963">
        <w:rPr>
          <w:b/>
          <w:sz w:val="28"/>
          <w:szCs w:val="28"/>
        </w:rPr>
        <w:t>Pod color:</w:t>
      </w:r>
      <w:r w:rsidRPr="00540963">
        <w:rPr>
          <w:bCs/>
          <w:sz w:val="28"/>
          <w:szCs w:val="28"/>
        </w:rPr>
        <w:t xml:space="preserve"> med</w:t>
      </w:r>
      <w:r>
        <w:rPr>
          <w:bCs/>
          <w:sz w:val="28"/>
          <w:szCs w:val="28"/>
        </w:rPr>
        <w:t>ium</w:t>
      </w:r>
      <w:r w:rsidRPr="00540963">
        <w:rPr>
          <w:bCs/>
          <w:sz w:val="28"/>
          <w:szCs w:val="28"/>
        </w:rPr>
        <w:t xml:space="preserve"> green</w:t>
      </w:r>
      <w:r w:rsidRPr="00540963">
        <w:rPr>
          <w:b/>
          <w:sz w:val="28"/>
          <w:szCs w:val="28"/>
        </w:rPr>
        <w:t xml:space="preserve">     </w:t>
      </w:r>
    </w:p>
    <w:p w14:paraId="2DF5123B" w14:textId="77777777" w:rsidR="00C91587" w:rsidRPr="007E4422" w:rsidRDefault="00C91587" w:rsidP="00042DE7">
      <w:pPr>
        <w:pStyle w:val="NoSpacing"/>
        <w:spacing w:line="276" w:lineRule="auto"/>
        <w:rPr>
          <w:b/>
          <w:color w:val="984806" w:themeColor="accent6" w:themeShade="80"/>
          <w:sz w:val="28"/>
          <w:szCs w:val="28"/>
        </w:rPr>
      </w:pPr>
      <w:r w:rsidRPr="00540963">
        <w:rPr>
          <w:b/>
          <w:sz w:val="28"/>
          <w:szCs w:val="28"/>
        </w:rPr>
        <w:t xml:space="preserve">Pods per node: </w:t>
      </w:r>
      <w:r w:rsidRPr="00540963">
        <w:rPr>
          <w:bCs/>
          <w:sz w:val="28"/>
          <w:szCs w:val="28"/>
        </w:rPr>
        <w:t>2</w:t>
      </w:r>
      <w:r w:rsidRPr="00540963">
        <w:rPr>
          <w:bCs/>
          <w:sz w:val="28"/>
          <w:szCs w:val="28"/>
        </w:rPr>
        <w:tab/>
      </w:r>
      <w:r>
        <w:rPr>
          <w:bCs/>
          <w:color w:val="984806" w:themeColor="accent6" w:themeShade="80"/>
          <w:sz w:val="28"/>
          <w:szCs w:val="28"/>
        </w:rPr>
        <w:tab/>
      </w:r>
      <w:r w:rsidRPr="006823FE">
        <w:rPr>
          <w:bCs/>
          <w:color w:val="984806" w:themeColor="accent6" w:themeShade="80"/>
          <w:sz w:val="28"/>
          <w:szCs w:val="28"/>
        </w:rPr>
        <w:tab/>
      </w:r>
      <w:r w:rsidRPr="005C568B">
        <w:rPr>
          <w:b/>
          <w:sz w:val="28"/>
          <w:szCs w:val="28"/>
        </w:rPr>
        <w:t xml:space="preserve">Pod Length: </w:t>
      </w:r>
      <w:r w:rsidRPr="005C568B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9</w:t>
      </w:r>
      <w:r w:rsidRPr="005C568B">
        <w:rPr>
          <w:bCs/>
          <w:sz w:val="28"/>
          <w:szCs w:val="28"/>
        </w:rPr>
        <w:t xml:space="preserve"> in</w:t>
      </w:r>
      <w:r w:rsidRPr="006823FE">
        <w:rPr>
          <w:b/>
          <w:color w:val="984806" w:themeColor="accent6" w:themeShade="80"/>
          <w:sz w:val="28"/>
          <w:szCs w:val="28"/>
        </w:rPr>
        <w:tab/>
      </w:r>
      <w:r w:rsidRPr="006823FE">
        <w:rPr>
          <w:b/>
          <w:color w:val="984806" w:themeColor="accent6" w:themeShade="80"/>
          <w:sz w:val="28"/>
          <w:szCs w:val="28"/>
        </w:rPr>
        <w:tab/>
      </w:r>
      <w:r w:rsidRPr="005C568B">
        <w:rPr>
          <w:b/>
          <w:sz w:val="28"/>
          <w:szCs w:val="28"/>
        </w:rPr>
        <w:t xml:space="preserve">Berries per pod: </w:t>
      </w:r>
      <w:r w:rsidRPr="005C568B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>4</w:t>
      </w:r>
    </w:p>
    <w:p w14:paraId="2DC93C2C" w14:textId="77777777" w:rsidR="00C91587" w:rsidRPr="006823FE" w:rsidRDefault="00C91587" w:rsidP="00042DE7">
      <w:pPr>
        <w:pStyle w:val="NoSpacing"/>
        <w:spacing w:line="276" w:lineRule="auto"/>
        <w:rPr>
          <w:b/>
          <w:color w:val="984806" w:themeColor="accent6" w:themeShade="80"/>
          <w:sz w:val="28"/>
          <w:szCs w:val="28"/>
        </w:rPr>
      </w:pPr>
      <w:r w:rsidRPr="006823FE">
        <w:rPr>
          <w:b/>
          <w:color w:val="984806" w:themeColor="accent6" w:themeShade="80"/>
          <w:sz w:val="28"/>
          <w:szCs w:val="28"/>
        </w:rPr>
        <w:tab/>
      </w:r>
      <w:r w:rsidRPr="006823FE">
        <w:rPr>
          <w:b/>
          <w:color w:val="984806" w:themeColor="accent6" w:themeShade="80"/>
          <w:sz w:val="28"/>
          <w:szCs w:val="28"/>
        </w:rPr>
        <w:tab/>
      </w:r>
    </w:p>
    <w:p w14:paraId="1C163C8D" w14:textId="77777777" w:rsidR="00C91587" w:rsidRPr="005C568B" w:rsidRDefault="00C91587" w:rsidP="00042DE7">
      <w:pPr>
        <w:pStyle w:val="NoSpacing"/>
        <w:spacing w:line="276" w:lineRule="auto"/>
        <w:rPr>
          <w:b/>
          <w:sz w:val="28"/>
          <w:szCs w:val="28"/>
        </w:rPr>
      </w:pPr>
      <w:r w:rsidRPr="005C568B">
        <w:rPr>
          <w:b/>
          <w:sz w:val="28"/>
          <w:szCs w:val="28"/>
        </w:rPr>
        <w:t xml:space="preserve">Plant Description: </w:t>
      </w:r>
    </w:p>
    <w:p w14:paraId="1C1DBB86" w14:textId="37903404" w:rsidR="00C91587" w:rsidRDefault="00C91587" w:rsidP="00042DE7">
      <w:pPr>
        <w:spacing w:line="276" w:lineRule="auto"/>
        <w:rPr>
          <w:color w:val="984806" w:themeColor="accent6" w:themeShade="80"/>
          <w:sz w:val="28"/>
          <w:szCs w:val="28"/>
        </w:rPr>
      </w:pPr>
      <w:r w:rsidRPr="005C568B">
        <w:rPr>
          <w:sz w:val="28"/>
          <w:szCs w:val="28"/>
        </w:rPr>
        <w:t xml:space="preserve">Ricco is a mid-season garden shell pea variety with superior yield and </w:t>
      </w:r>
      <w:r w:rsidR="00977B0B">
        <w:rPr>
          <w:sz w:val="28"/>
          <w:szCs w:val="28"/>
        </w:rPr>
        <w:t>high t</w:t>
      </w:r>
      <w:r w:rsidRPr="005C568B">
        <w:rPr>
          <w:sz w:val="28"/>
          <w:szCs w:val="28"/>
        </w:rPr>
        <w:t>olerance to heat stresses</w:t>
      </w:r>
      <w:r w:rsidR="00977B0B">
        <w:rPr>
          <w:sz w:val="28"/>
          <w:szCs w:val="28"/>
        </w:rPr>
        <w:t>, particularly when under irrigation</w:t>
      </w:r>
      <w:r w:rsidRPr="005C568B">
        <w:rPr>
          <w:sz w:val="28"/>
          <w:szCs w:val="28"/>
        </w:rPr>
        <w:t xml:space="preserve">. </w:t>
      </w:r>
      <w:r>
        <w:rPr>
          <w:sz w:val="28"/>
          <w:szCs w:val="28"/>
        </w:rPr>
        <w:t>Ricco</w:t>
      </w:r>
      <w:r w:rsidRPr="005C568B">
        <w:rPr>
          <w:sz w:val="28"/>
          <w:szCs w:val="28"/>
        </w:rPr>
        <w:t xml:space="preserve"> possesses a superior disease resistance package well suited against fungal pathogens in the Midwest</w:t>
      </w:r>
      <w:r w:rsidR="00425B9C">
        <w:rPr>
          <w:sz w:val="28"/>
          <w:szCs w:val="28"/>
        </w:rPr>
        <w:t xml:space="preserve"> and PNW</w:t>
      </w:r>
      <w:r w:rsidRPr="005C568B">
        <w:rPr>
          <w:sz w:val="28"/>
          <w:szCs w:val="28"/>
        </w:rPr>
        <w:t xml:space="preserve">. The berries are medium green in color with an </w:t>
      </w:r>
      <w:proofErr w:type="gramStart"/>
      <w:r w:rsidRPr="005C568B">
        <w:rPr>
          <w:sz w:val="28"/>
          <w:szCs w:val="28"/>
        </w:rPr>
        <w:t>average sieve</w:t>
      </w:r>
      <w:proofErr w:type="gramEnd"/>
      <w:r w:rsidRPr="005C568B">
        <w:rPr>
          <w:sz w:val="28"/>
          <w:szCs w:val="28"/>
        </w:rPr>
        <w:t xml:space="preserve"> size of 4.22 while maintaining high quality for freezing and canning</w:t>
      </w:r>
      <w:r w:rsidRPr="006823FE">
        <w:rPr>
          <w:color w:val="984806" w:themeColor="accent6" w:themeShade="80"/>
          <w:sz w:val="28"/>
          <w:szCs w:val="28"/>
        </w:rPr>
        <w:t xml:space="preserve">. </w:t>
      </w:r>
    </w:p>
    <w:p w14:paraId="3BAFD667" w14:textId="77777777" w:rsidR="00C91587" w:rsidRPr="00BB0DB1" w:rsidRDefault="00C91587" w:rsidP="00042DE7">
      <w:pPr>
        <w:spacing w:line="276" w:lineRule="auto"/>
        <w:rPr>
          <w:color w:val="984806" w:themeColor="accent6" w:themeShade="80"/>
        </w:rPr>
      </w:pPr>
    </w:p>
    <w:p w14:paraId="63C0F546" w14:textId="03A3769C" w:rsidR="00C91587" w:rsidRPr="00BB0DB1" w:rsidRDefault="00C91587" w:rsidP="00042DE7">
      <w:pPr>
        <w:pStyle w:val="NoSpacing"/>
        <w:spacing w:line="276" w:lineRule="auto"/>
        <w:rPr>
          <w:b/>
          <w:sz w:val="28"/>
          <w:szCs w:val="28"/>
        </w:rPr>
      </w:pPr>
      <w:r w:rsidRPr="005C568B">
        <w:rPr>
          <w:b/>
          <w:sz w:val="28"/>
          <w:szCs w:val="28"/>
        </w:rPr>
        <w:t xml:space="preserve">Disease Responses: </w:t>
      </w:r>
      <w:r w:rsidR="00425B9C" w:rsidRPr="00425B9C">
        <w:rPr>
          <w:bCs/>
          <w:sz w:val="28"/>
          <w:szCs w:val="28"/>
        </w:rPr>
        <w:t>High level of r</w:t>
      </w:r>
      <w:r w:rsidRPr="00425B9C">
        <w:rPr>
          <w:bCs/>
          <w:sz w:val="28"/>
          <w:szCs w:val="28"/>
        </w:rPr>
        <w:t>esistan</w:t>
      </w:r>
      <w:r w:rsidR="00425B9C" w:rsidRPr="00425B9C">
        <w:rPr>
          <w:bCs/>
          <w:sz w:val="28"/>
          <w:szCs w:val="28"/>
        </w:rPr>
        <w:t>ce</w:t>
      </w:r>
      <w:r w:rsidRPr="005C568B">
        <w:rPr>
          <w:bCs/>
          <w:sz w:val="28"/>
          <w:szCs w:val="28"/>
        </w:rPr>
        <w:t xml:space="preserve"> to Aphanomyces and Fusarium root rot, Powdery and Downy Mildew, Pea Enation Mosaic Virus</w:t>
      </w:r>
      <w:r>
        <w:rPr>
          <w:bCs/>
          <w:sz w:val="28"/>
          <w:szCs w:val="28"/>
        </w:rPr>
        <w:t>,</w:t>
      </w:r>
      <w:r w:rsidRPr="005C568B">
        <w:rPr>
          <w:bCs/>
          <w:sz w:val="28"/>
          <w:szCs w:val="28"/>
        </w:rPr>
        <w:t xml:space="preserve"> and Pea Seedborne Virus</w:t>
      </w:r>
    </w:p>
    <w:p w14:paraId="7C8E5FAF" w14:textId="77777777" w:rsidR="00C91587" w:rsidRDefault="00C91587" w:rsidP="00042DE7">
      <w:pPr>
        <w:pStyle w:val="NoSpacing"/>
        <w:spacing w:line="276" w:lineRule="auto"/>
        <w:rPr>
          <w:b/>
          <w:sz w:val="28"/>
          <w:szCs w:val="28"/>
        </w:rPr>
      </w:pPr>
    </w:p>
    <w:p w14:paraId="7CF9B3EE" w14:textId="77777777" w:rsidR="00C91587" w:rsidRPr="005C568B" w:rsidRDefault="00C91587" w:rsidP="00042DE7">
      <w:pPr>
        <w:pStyle w:val="NoSpacing"/>
        <w:spacing w:line="276" w:lineRule="auto"/>
        <w:rPr>
          <w:b/>
          <w:sz w:val="28"/>
          <w:szCs w:val="28"/>
        </w:rPr>
      </w:pPr>
      <w:r w:rsidRPr="005C568B">
        <w:rPr>
          <w:b/>
          <w:sz w:val="28"/>
          <w:szCs w:val="28"/>
        </w:rPr>
        <w:t xml:space="preserve">Maturity: </w:t>
      </w:r>
    </w:p>
    <w:p w14:paraId="1278BF4E" w14:textId="00E2EECD" w:rsidR="00C91587" w:rsidRPr="005C568B" w:rsidRDefault="00C91587" w:rsidP="00042DE7">
      <w:pPr>
        <w:pStyle w:val="NoSpacing"/>
        <w:spacing w:line="276" w:lineRule="auto"/>
        <w:rPr>
          <w:b/>
          <w:bCs/>
          <w:sz w:val="28"/>
          <w:szCs w:val="28"/>
        </w:rPr>
      </w:pPr>
      <w:r w:rsidRPr="005C568B">
        <w:rPr>
          <w:b/>
          <w:sz w:val="28"/>
          <w:szCs w:val="28"/>
        </w:rPr>
        <w:t xml:space="preserve">Emergence: </w:t>
      </w:r>
      <w:r w:rsidR="00425B9C">
        <w:rPr>
          <w:bCs/>
          <w:sz w:val="28"/>
          <w:szCs w:val="28"/>
        </w:rPr>
        <w:t>Excellent</w:t>
      </w:r>
      <w:r w:rsidRPr="005C568B">
        <w:rPr>
          <w:sz w:val="28"/>
          <w:szCs w:val="28"/>
        </w:rPr>
        <w:tab/>
      </w:r>
      <w:r w:rsidRPr="005C568B">
        <w:rPr>
          <w:b/>
          <w:bCs/>
          <w:sz w:val="28"/>
          <w:szCs w:val="28"/>
        </w:rPr>
        <w:t>HU to 1</w:t>
      </w:r>
      <w:r w:rsidRPr="005C568B">
        <w:rPr>
          <w:b/>
          <w:bCs/>
          <w:sz w:val="28"/>
          <w:szCs w:val="28"/>
          <w:vertAlign w:val="superscript"/>
        </w:rPr>
        <w:t>st</w:t>
      </w:r>
      <w:r w:rsidRPr="005C568B">
        <w:rPr>
          <w:b/>
          <w:bCs/>
          <w:sz w:val="28"/>
          <w:szCs w:val="28"/>
        </w:rPr>
        <w:t xml:space="preserve"> Bloom: </w:t>
      </w:r>
      <w:r>
        <w:rPr>
          <w:sz w:val="28"/>
          <w:szCs w:val="28"/>
        </w:rPr>
        <w:t>955</w:t>
      </w:r>
      <w:r w:rsidRPr="005C568B">
        <w:rPr>
          <w:b/>
          <w:bCs/>
          <w:sz w:val="28"/>
          <w:szCs w:val="28"/>
        </w:rPr>
        <w:tab/>
      </w:r>
      <w:r w:rsidRPr="005C568B">
        <w:rPr>
          <w:b/>
          <w:bCs/>
          <w:sz w:val="28"/>
          <w:szCs w:val="28"/>
        </w:rPr>
        <w:tab/>
        <w:t xml:space="preserve">HU to 80% Bloom: </w:t>
      </w:r>
      <w:r w:rsidRPr="005C568B">
        <w:rPr>
          <w:sz w:val="28"/>
          <w:szCs w:val="28"/>
        </w:rPr>
        <w:t>10</w:t>
      </w:r>
      <w:r>
        <w:rPr>
          <w:sz w:val="28"/>
          <w:szCs w:val="28"/>
        </w:rPr>
        <w:t>08</w:t>
      </w:r>
      <w:r w:rsidRPr="005C568B">
        <w:rPr>
          <w:sz w:val="28"/>
          <w:szCs w:val="28"/>
        </w:rPr>
        <w:tab/>
      </w:r>
      <w:r w:rsidRPr="005C568B">
        <w:rPr>
          <w:b/>
          <w:bCs/>
          <w:sz w:val="28"/>
          <w:szCs w:val="28"/>
        </w:rPr>
        <w:tab/>
      </w:r>
    </w:p>
    <w:p w14:paraId="3D4FC0F8" w14:textId="5A03C1F8" w:rsidR="00C91587" w:rsidRPr="005C568B" w:rsidRDefault="00C91587" w:rsidP="00042DE7">
      <w:pPr>
        <w:pStyle w:val="NoSpacing"/>
        <w:spacing w:line="276" w:lineRule="auto"/>
        <w:rPr>
          <w:b/>
          <w:bCs/>
          <w:sz w:val="28"/>
          <w:szCs w:val="28"/>
        </w:rPr>
      </w:pPr>
      <w:r w:rsidRPr="005C568B">
        <w:rPr>
          <w:b/>
          <w:bCs/>
          <w:sz w:val="28"/>
          <w:szCs w:val="28"/>
        </w:rPr>
        <w:t xml:space="preserve">HU to Maturity: </w:t>
      </w:r>
      <w:r w:rsidRPr="005C568B">
        <w:rPr>
          <w:sz w:val="28"/>
          <w:szCs w:val="28"/>
        </w:rPr>
        <w:t>15</w:t>
      </w:r>
      <w:r w:rsidR="001C16CE">
        <w:rPr>
          <w:sz w:val="28"/>
          <w:szCs w:val="28"/>
        </w:rPr>
        <w:t>75</w:t>
      </w:r>
      <w:r w:rsidRPr="005C568B">
        <w:rPr>
          <w:sz w:val="28"/>
          <w:szCs w:val="28"/>
        </w:rPr>
        <w:tab/>
      </w:r>
      <w:r w:rsidRPr="005C568B">
        <w:rPr>
          <w:b/>
          <w:bCs/>
          <w:sz w:val="28"/>
          <w:szCs w:val="28"/>
        </w:rPr>
        <w:t xml:space="preserve">Harvestability: </w:t>
      </w:r>
      <w:r w:rsidRPr="005C568B">
        <w:rPr>
          <w:sz w:val="28"/>
          <w:szCs w:val="28"/>
        </w:rPr>
        <w:t>Excellent</w:t>
      </w:r>
      <w:r w:rsidRPr="005C568B">
        <w:rPr>
          <w:b/>
          <w:bCs/>
          <w:sz w:val="28"/>
          <w:szCs w:val="28"/>
        </w:rPr>
        <w:tab/>
        <w:t xml:space="preserve"> </w:t>
      </w:r>
      <w:r w:rsidRPr="005C568B">
        <w:rPr>
          <w:b/>
          <w:sz w:val="28"/>
          <w:szCs w:val="28"/>
        </w:rPr>
        <w:t>Sieve Size at Maturity:</w:t>
      </w:r>
      <w:r w:rsidRPr="005C568B">
        <w:rPr>
          <w:b/>
          <w:bCs/>
          <w:sz w:val="28"/>
          <w:szCs w:val="28"/>
        </w:rPr>
        <w:t xml:space="preserve"> </w:t>
      </w:r>
      <w:r w:rsidRPr="005C568B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5C568B">
        <w:rPr>
          <w:b/>
          <w:sz w:val="28"/>
          <w:szCs w:val="28"/>
        </w:rPr>
        <w:t xml:space="preserve">        </w:t>
      </w:r>
    </w:p>
    <w:p w14:paraId="37AAB553" w14:textId="77777777" w:rsidR="00C91587" w:rsidRPr="00BB0DB1" w:rsidRDefault="00C91587" w:rsidP="00042DE7">
      <w:pPr>
        <w:pStyle w:val="NoSpacing"/>
        <w:spacing w:line="276" w:lineRule="auto"/>
        <w:rPr>
          <w:b/>
          <w:color w:val="984806" w:themeColor="accent6" w:themeShade="80"/>
          <w:sz w:val="24"/>
          <w:szCs w:val="24"/>
        </w:rPr>
      </w:pPr>
    </w:p>
    <w:p w14:paraId="2AFAF2B7" w14:textId="77777777" w:rsidR="00C91587" w:rsidRPr="00FE2EB2" w:rsidRDefault="00C91587" w:rsidP="00042DE7">
      <w:pPr>
        <w:pStyle w:val="NoSpacing"/>
        <w:spacing w:line="276" w:lineRule="auto"/>
        <w:rPr>
          <w:b/>
          <w:sz w:val="26"/>
          <w:szCs w:val="26"/>
        </w:rPr>
      </w:pPr>
      <w:r w:rsidRPr="00FE2EB2">
        <w:rPr>
          <w:b/>
          <w:sz w:val="26"/>
          <w:szCs w:val="26"/>
        </w:rPr>
        <w:t xml:space="preserve">Dry Seed Characteristics: </w:t>
      </w:r>
    </w:p>
    <w:p w14:paraId="783E2DD8" w14:textId="42D631AA" w:rsidR="00C91587" w:rsidRPr="00771D32" w:rsidRDefault="00C91587" w:rsidP="00771D32">
      <w:pPr>
        <w:pStyle w:val="NoSpacing"/>
        <w:spacing w:line="276" w:lineRule="auto"/>
        <w:rPr>
          <w:sz w:val="26"/>
          <w:szCs w:val="26"/>
        </w:rPr>
      </w:pPr>
      <w:r w:rsidRPr="00FE2EB2">
        <w:rPr>
          <w:b/>
          <w:bCs/>
          <w:sz w:val="26"/>
          <w:szCs w:val="26"/>
        </w:rPr>
        <w:t xml:space="preserve">Seed Shape: </w:t>
      </w:r>
      <w:r w:rsidRPr="00FE2EB2">
        <w:rPr>
          <w:sz w:val="26"/>
          <w:szCs w:val="26"/>
        </w:rPr>
        <w:t>Irregular</w:t>
      </w:r>
      <w:r w:rsidRPr="00FE2EB2">
        <w:rPr>
          <w:sz w:val="26"/>
          <w:szCs w:val="26"/>
        </w:rPr>
        <w:tab/>
      </w:r>
      <w:r w:rsidRPr="00FE2EB2">
        <w:rPr>
          <w:sz w:val="26"/>
          <w:szCs w:val="26"/>
        </w:rPr>
        <w:tab/>
      </w:r>
      <w:r w:rsidRPr="00FE2EB2">
        <w:rPr>
          <w:b/>
          <w:bCs/>
          <w:sz w:val="26"/>
          <w:szCs w:val="26"/>
        </w:rPr>
        <w:t>Seed Surface</w:t>
      </w:r>
      <w:r w:rsidRPr="00FE2EB2">
        <w:rPr>
          <w:sz w:val="26"/>
          <w:szCs w:val="26"/>
        </w:rPr>
        <w:t>: Wrinkled</w:t>
      </w:r>
      <w:r w:rsidRPr="00FE2EB2">
        <w:rPr>
          <w:sz w:val="26"/>
          <w:szCs w:val="26"/>
        </w:rPr>
        <w:tab/>
      </w:r>
      <w:r w:rsidRPr="00FE2EB2">
        <w:rPr>
          <w:sz w:val="26"/>
          <w:szCs w:val="26"/>
        </w:rPr>
        <w:tab/>
      </w:r>
      <w:r w:rsidRPr="00FE2EB2">
        <w:rPr>
          <w:b/>
          <w:bCs/>
          <w:sz w:val="26"/>
          <w:szCs w:val="26"/>
        </w:rPr>
        <w:t>Seed Luster</w:t>
      </w:r>
      <w:r w:rsidRPr="00FE2EB2">
        <w:rPr>
          <w:sz w:val="26"/>
          <w:szCs w:val="26"/>
        </w:rPr>
        <w:t xml:space="preserve">: Dull                         </w:t>
      </w:r>
      <w:r w:rsidRPr="00FE2EB2">
        <w:rPr>
          <w:b/>
          <w:bCs/>
          <w:sz w:val="26"/>
          <w:szCs w:val="26"/>
        </w:rPr>
        <w:t>Seed Color Pattern</w:t>
      </w:r>
      <w:r w:rsidRPr="00FE2EB2">
        <w:rPr>
          <w:sz w:val="26"/>
          <w:szCs w:val="26"/>
        </w:rPr>
        <w:t xml:space="preserve">: </w:t>
      </w:r>
      <w:r>
        <w:rPr>
          <w:sz w:val="26"/>
          <w:szCs w:val="26"/>
        </w:rPr>
        <w:t>Bi</w:t>
      </w:r>
      <w:r w:rsidRPr="00FE2EB2">
        <w:rPr>
          <w:sz w:val="26"/>
          <w:szCs w:val="26"/>
        </w:rPr>
        <w:t>color</w:t>
      </w:r>
      <w:r w:rsidRPr="00FE2EB2">
        <w:rPr>
          <w:sz w:val="26"/>
          <w:szCs w:val="26"/>
        </w:rPr>
        <w:tab/>
      </w:r>
      <w:r w:rsidRPr="00FE2EB2">
        <w:rPr>
          <w:b/>
          <w:bCs/>
          <w:sz w:val="26"/>
          <w:szCs w:val="26"/>
        </w:rPr>
        <w:t>Primary Color</w:t>
      </w:r>
      <w:r w:rsidRPr="00FE2EB2">
        <w:rPr>
          <w:sz w:val="26"/>
          <w:szCs w:val="26"/>
        </w:rPr>
        <w:t xml:space="preserve">: Medium green </w:t>
      </w:r>
      <w:r>
        <w:rPr>
          <w:sz w:val="26"/>
          <w:szCs w:val="26"/>
        </w:rPr>
        <w:tab/>
      </w:r>
      <w:r w:rsidRPr="00FE2EB2">
        <w:rPr>
          <w:b/>
          <w:bCs/>
          <w:sz w:val="26"/>
          <w:szCs w:val="26"/>
        </w:rPr>
        <w:t>Secondary Color</w:t>
      </w:r>
      <w:r w:rsidRPr="00FE2EB2">
        <w:rPr>
          <w:sz w:val="26"/>
          <w:szCs w:val="26"/>
        </w:rPr>
        <w:t xml:space="preserve">: Cream                             </w:t>
      </w:r>
      <w:r w:rsidRPr="00FE2EB2">
        <w:rPr>
          <w:b/>
          <w:bCs/>
          <w:sz w:val="26"/>
          <w:szCs w:val="26"/>
        </w:rPr>
        <w:t xml:space="preserve">No. Seeds/lb.: </w:t>
      </w:r>
      <w:r w:rsidRPr="00FE2EB2">
        <w:rPr>
          <w:sz w:val="26"/>
          <w:szCs w:val="26"/>
        </w:rPr>
        <w:t>21</w:t>
      </w:r>
      <w:r>
        <w:rPr>
          <w:sz w:val="26"/>
          <w:szCs w:val="26"/>
        </w:rPr>
        <w:t>2</w:t>
      </w:r>
      <w:r w:rsidRPr="00FE2EB2">
        <w:rPr>
          <w:sz w:val="26"/>
          <w:szCs w:val="26"/>
        </w:rPr>
        <w:t>0</w:t>
      </w:r>
    </w:p>
    <w:p w14:paraId="33D7C544" w14:textId="1CE6A540" w:rsidR="00C91587" w:rsidRDefault="00C91587"/>
    <w:p w14:paraId="77B78D61" w14:textId="575E4E28" w:rsidR="00C91587" w:rsidRDefault="005E7BA8">
      <w:r>
        <w:rPr>
          <w:noProof/>
        </w:rPr>
        <w:lastRenderedPageBreak/>
        <w:drawing>
          <wp:anchor distT="0" distB="0" distL="114300" distR="114300" simplePos="0" relativeHeight="251774464" behindDoc="0" locked="0" layoutInCell="1" allowOverlap="1" wp14:anchorId="474D6F98" wp14:editId="1BA19588">
            <wp:simplePos x="0" y="0"/>
            <wp:positionH relativeFrom="column">
              <wp:posOffset>-156265</wp:posOffset>
            </wp:positionH>
            <wp:positionV relativeFrom="paragraph">
              <wp:posOffset>-180120</wp:posOffset>
            </wp:positionV>
            <wp:extent cx="3181350" cy="401311"/>
            <wp:effectExtent l="0" t="0" r="0" b="0"/>
            <wp:wrapNone/>
            <wp:docPr id="1803413314" name="Picture 180341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01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B7AD9C" w14:textId="77777777" w:rsidR="00C91587" w:rsidRDefault="00C91587"/>
    <w:p w14:paraId="3C8C1EC0" w14:textId="77777777" w:rsidR="00C91587" w:rsidRPr="009F1AC0" w:rsidRDefault="00C91587" w:rsidP="00284236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 xml:space="preserve">Garden Pea </w:t>
      </w:r>
      <w:r w:rsidRPr="009F1AC0">
        <w:rPr>
          <w:rFonts w:cstheme="minorHAnsi"/>
          <w:b/>
          <w:bCs/>
          <w:sz w:val="44"/>
          <w:szCs w:val="44"/>
        </w:rPr>
        <w:t xml:space="preserve">Variety </w:t>
      </w:r>
    </w:p>
    <w:p w14:paraId="668486DC" w14:textId="77777777" w:rsidR="00C91587" w:rsidRPr="009F1AC0" w:rsidRDefault="00C91587" w:rsidP="00284236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FP2278</w:t>
      </w:r>
    </w:p>
    <w:p w14:paraId="0536A155" w14:textId="77777777" w:rsidR="00C91587" w:rsidRDefault="00C91587" w:rsidP="00284236">
      <w:pPr>
        <w:pStyle w:val="NormalWeb"/>
      </w:pPr>
      <w:r>
        <w:rPr>
          <w:noProof/>
        </w:rPr>
        <w:drawing>
          <wp:anchor distT="0" distB="0" distL="114300" distR="114300" simplePos="0" relativeHeight="251778560" behindDoc="0" locked="0" layoutInCell="1" allowOverlap="1" wp14:anchorId="39356EA8" wp14:editId="3226345A">
            <wp:simplePos x="0" y="0"/>
            <wp:positionH relativeFrom="column">
              <wp:posOffset>3090230</wp:posOffset>
            </wp:positionH>
            <wp:positionV relativeFrom="paragraph">
              <wp:posOffset>533401</wp:posOffset>
            </wp:positionV>
            <wp:extent cx="3767769" cy="3619500"/>
            <wp:effectExtent l="0" t="0" r="4445" b="0"/>
            <wp:wrapNone/>
            <wp:docPr id="712679223" name="Picture 2" descr="A pea plants grow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679223" name="Picture 2" descr="A pea plants growing in a fie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19" cy="363136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09D86D80" wp14:editId="4EED749B">
                <wp:simplePos x="0" y="0"/>
                <wp:positionH relativeFrom="column">
                  <wp:posOffset>-106680</wp:posOffset>
                </wp:positionH>
                <wp:positionV relativeFrom="paragraph">
                  <wp:posOffset>556260</wp:posOffset>
                </wp:positionV>
                <wp:extent cx="3164205" cy="6606540"/>
                <wp:effectExtent l="0" t="0" r="0" b="3810"/>
                <wp:wrapNone/>
                <wp:docPr id="108752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32ADC" w14:textId="77777777" w:rsidR="00C91587" w:rsidRPr="005E3E02" w:rsidRDefault="00C91587" w:rsidP="00284236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E3E02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7C302537" w14:textId="25BE53B1" w:rsidR="00C91587" w:rsidRPr="005E3E02" w:rsidRDefault="005E7BA8" w:rsidP="0028423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 xml:space="preserve"> yield</w:t>
                            </w:r>
                          </w:p>
                          <w:p w14:paraId="5E10B361" w14:textId="77777777" w:rsidR="00C91587" w:rsidRPr="005E3E02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E3E02">
                              <w:rPr>
                                <w:sz w:val="31"/>
                                <w:szCs w:val="31"/>
                              </w:rPr>
                              <w:t>Strong resistance to Aphanomyces, Pythium and Fusarium root rot diseases as well as to foliar diseases.</w:t>
                            </w:r>
                          </w:p>
                          <w:p w14:paraId="41BE6894" w14:textId="77777777" w:rsidR="00C91587" w:rsidRPr="009D6B9D" w:rsidRDefault="00C91587" w:rsidP="00284236">
                            <w:pPr>
                              <w:pStyle w:val="ListParagraph"/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40BED586" w14:textId="77777777" w:rsidR="00C91587" w:rsidRPr="009D6B9D" w:rsidRDefault="00C91587" w:rsidP="00284236">
                            <w:pPr>
                              <w:pStyle w:val="ListParagraph"/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741254C3" w14:textId="77777777" w:rsidR="00C91587" w:rsidRPr="005E3E02" w:rsidRDefault="00C91587" w:rsidP="00284236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E3E02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7E4AA9EF" w14:textId="67FC8A5D" w:rsidR="00C91587" w:rsidRPr="005E3E02" w:rsidRDefault="005E7BA8" w:rsidP="00284236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 xml:space="preserve"> yield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,</w:t>
                            </w:r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 xml:space="preserve"> with 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berr</w:t>
                            </w:r>
                            <w:r w:rsidR="006021EC">
                              <w:rPr>
                                <w:sz w:val="31"/>
                                <w:szCs w:val="31"/>
                              </w:rPr>
                              <w:t>y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>sieve siz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e</w:t>
                            </w:r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 xml:space="preserve"> averaging </w:t>
                            </w:r>
                            <w:bookmarkStart w:id="44" w:name="_Hlk161171307"/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a </w:t>
                            </w:r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>4.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2</w:t>
                            </w:r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  <w:bookmarkEnd w:id="44"/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>over years tested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 in the Midwest</w:t>
                            </w:r>
                            <w:r w:rsidR="00C91587" w:rsidRPr="005E3E02">
                              <w:rPr>
                                <w:sz w:val="31"/>
                                <w:szCs w:val="31"/>
                              </w:rPr>
                              <w:t>.</w:t>
                            </w:r>
                          </w:p>
                          <w:p w14:paraId="116621A6" w14:textId="77777777" w:rsidR="00C91587" w:rsidRPr="009D6B9D" w:rsidRDefault="00C91587" w:rsidP="00284236">
                            <w:pPr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16259F78" w14:textId="77777777" w:rsidR="00C91587" w:rsidRPr="00FD357C" w:rsidRDefault="00C91587" w:rsidP="00284236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7CEF043C" w14:textId="77777777" w:rsidR="005E7BA8" w:rsidRPr="005E7BA8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13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nodes to first bloom</w:t>
                            </w:r>
                          </w:p>
                          <w:p w14:paraId="3C6380FB" w14:textId="27227409" w:rsidR="00C91587" w:rsidRPr="00FD357C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15 total nodes</w:t>
                            </w:r>
                          </w:p>
                          <w:p w14:paraId="5057F479" w14:textId="723D52D9" w:rsidR="00C91587" w:rsidRPr="00FD357C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15</w:t>
                            </w:r>
                            <w:r w:rsidR="001C16CE">
                              <w:rPr>
                                <w:sz w:val="31"/>
                                <w:szCs w:val="31"/>
                              </w:rPr>
                              <w:t>90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594AB73F" w14:textId="77777777" w:rsidR="00C91587" w:rsidRPr="009D6B9D" w:rsidRDefault="00C91587" w:rsidP="00284236">
                            <w:pPr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2264DE4E" w14:textId="77777777" w:rsidR="00C91587" w:rsidRPr="005B181F" w:rsidRDefault="00C91587" w:rsidP="00284236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B181F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12B117D4" w14:textId="77777777" w:rsidR="00C91587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Canopy height of 1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3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” </w:t>
                            </w:r>
                          </w:p>
                          <w:p w14:paraId="2EEBCA0D" w14:textId="77777777" w:rsidR="00C91587" w:rsidRPr="00FD357C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Vine length of 15”</w:t>
                            </w:r>
                          </w:p>
                          <w:p w14:paraId="26B32ABE" w14:textId="77777777" w:rsidR="00C91587" w:rsidRPr="00FD357C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FD357C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427B8295" w14:textId="77777777" w:rsidR="00C91587" w:rsidRPr="00597799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597799">
                              <w:rPr>
                                <w:sz w:val="31"/>
                                <w:szCs w:val="31"/>
                              </w:rPr>
                              <w:t xml:space="preserve">Typically,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2</w:t>
                            </w:r>
                            <w:r w:rsidRPr="00597799">
                              <w:rPr>
                                <w:sz w:val="31"/>
                                <w:szCs w:val="31"/>
                              </w:rPr>
                              <w:t xml:space="preserve"> pods per node</w:t>
                            </w:r>
                          </w:p>
                          <w:p w14:paraId="174D5384" w14:textId="77777777" w:rsidR="00C91587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2.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6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” long pods </w:t>
                            </w:r>
                          </w:p>
                          <w:p w14:paraId="3AFC1E37" w14:textId="7928BE69" w:rsidR="005E7BA8" w:rsidRPr="00FD357C" w:rsidRDefault="005E7BA8" w:rsidP="0028423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Dark Green Foliage</w:t>
                            </w:r>
                          </w:p>
                          <w:p w14:paraId="0C89AA13" w14:textId="77777777" w:rsidR="00C91587" w:rsidRPr="009D6B9D" w:rsidRDefault="00C91587" w:rsidP="00284236">
                            <w:pPr>
                              <w:pStyle w:val="ListParagraph"/>
                              <w:rPr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184E5A72" w14:textId="77777777" w:rsidR="00C91587" w:rsidRPr="005B181F" w:rsidRDefault="00C91587" w:rsidP="00284236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 w:rsidRPr="005B181F"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10F07C18" w14:textId="77777777" w:rsidR="00C91587" w:rsidRPr="00FD357C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Average sieve size of 4.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2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</w:p>
                          <w:p w14:paraId="74D54C6E" w14:textId="77777777" w:rsidR="00C91587" w:rsidRPr="005B181F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5B181F">
                              <w:rPr>
                                <w:sz w:val="31"/>
                                <w:szCs w:val="31"/>
                              </w:rPr>
                              <w:t>Dark green color</w:t>
                            </w:r>
                          </w:p>
                          <w:p w14:paraId="35E1FC24" w14:textId="77777777" w:rsidR="00C91587" w:rsidRPr="00FD357C" w:rsidRDefault="00C91587" w:rsidP="0028423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5.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6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berries/pod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86D80" id="_x0000_s1036" type="#_x0000_t202" style="position:absolute;margin-left:-8.4pt;margin-top:43.8pt;width:249.15pt;height:520.2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" stroked="f">
                <v:textbox>
                  <w:txbxContent>
                    <w:p w14:paraId="4C232ADC" w14:textId="77777777" w:rsidR="00C91587" w:rsidRPr="005E3E02" w:rsidRDefault="00C91587" w:rsidP="00284236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5E3E02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7C302537" w14:textId="25BE53B1" w:rsidR="00C91587" w:rsidRPr="005E3E02" w:rsidRDefault="005E7BA8" w:rsidP="0028423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C91587" w:rsidRPr="005E3E02">
                        <w:rPr>
                          <w:sz w:val="31"/>
                          <w:szCs w:val="31"/>
                        </w:rPr>
                        <w:t xml:space="preserve"> yield</w:t>
                      </w:r>
                    </w:p>
                    <w:p w14:paraId="5E10B361" w14:textId="77777777" w:rsidR="00C91587" w:rsidRPr="005E3E02" w:rsidRDefault="00C91587" w:rsidP="0028423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5E3E02">
                        <w:rPr>
                          <w:sz w:val="31"/>
                          <w:szCs w:val="31"/>
                        </w:rPr>
                        <w:t>Strong resistance to Aphanomyces, Pythium and Fusarium root rot diseases as well as to foliar diseases.</w:t>
                      </w:r>
                    </w:p>
                    <w:p w14:paraId="41BE6894" w14:textId="77777777" w:rsidR="00C91587" w:rsidRPr="009D6B9D" w:rsidRDefault="00C91587" w:rsidP="00284236">
                      <w:pPr>
                        <w:pStyle w:val="ListParagraph"/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40BED586" w14:textId="77777777" w:rsidR="00C91587" w:rsidRPr="009D6B9D" w:rsidRDefault="00C91587" w:rsidP="00284236">
                      <w:pPr>
                        <w:pStyle w:val="ListParagraph"/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741254C3" w14:textId="77777777" w:rsidR="00C91587" w:rsidRPr="005E3E02" w:rsidRDefault="00C91587" w:rsidP="00284236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5E3E02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7E4AA9EF" w14:textId="67FC8A5D" w:rsidR="00C91587" w:rsidRPr="005E3E02" w:rsidRDefault="005E7BA8" w:rsidP="00284236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C91587" w:rsidRPr="005E3E02">
                        <w:rPr>
                          <w:sz w:val="31"/>
                          <w:szCs w:val="31"/>
                        </w:rPr>
                        <w:t xml:space="preserve"> yield</w:t>
                      </w:r>
                      <w:r w:rsidR="00C91587">
                        <w:rPr>
                          <w:sz w:val="31"/>
                          <w:szCs w:val="31"/>
                        </w:rPr>
                        <w:t>,</w:t>
                      </w:r>
                      <w:r w:rsidR="00C91587" w:rsidRPr="005E3E02">
                        <w:rPr>
                          <w:sz w:val="31"/>
                          <w:szCs w:val="31"/>
                        </w:rPr>
                        <w:t xml:space="preserve"> with </w:t>
                      </w:r>
                      <w:r w:rsidR="00C91587">
                        <w:rPr>
                          <w:sz w:val="31"/>
                          <w:szCs w:val="31"/>
                        </w:rPr>
                        <w:t>berr</w:t>
                      </w:r>
                      <w:r w:rsidR="006021EC">
                        <w:rPr>
                          <w:sz w:val="31"/>
                          <w:szCs w:val="31"/>
                        </w:rPr>
                        <w:t>y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 </w:t>
                      </w:r>
                      <w:r w:rsidR="00C91587" w:rsidRPr="005E3E02">
                        <w:rPr>
                          <w:sz w:val="31"/>
                          <w:szCs w:val="31"/>
                        </w:rPr>
                        <w:t>sieve siz</w:t>
                      </w:r>
                      <w:r w:rsidR="00C91587">
                        <w:rPr>
                          <w:sz w:val="31"/>
                          <w:szCs w:val="31"/>
                        </w:rPr>
                        <w:t>e</w:t>
                      </w:r>
                      <w:r w:rsidR="00C91587" w:rsidRPr="005E3E02">
                        <w:rPr>
                          <w:sz w:val="31"/>
                          <w:szCs w:val="31"/>
                        </w:rPr>
                        <w:t xml:space="preserve"> averaging </w:t>
                      </w:r>
                      <w:bookmarkStart w:id="45" w:name="_Hlk161171307"/>
                      <w:r w:rsidR="00C91587">
                        <w:rPr>
                          <w:sz w:val="31"/>
                          <w:szCs w:val="31"/>
                        </w:rPr>
                        <w:t xml:space="preserve">a </w:t>
                      </w:r>
                      <w:r w:rsidR="00C91587" w:rsidRPr="005E3E02">
                        <w:rPr>
                          <w:sz w:val="31"/>
                          <w:szCs w:val="31"/>
                        </w:rPr>
                        <w:t>4.</w:t>
                      </w:r>
                      <w:r w:rsidR="00C91587">
                        <w:rPr>
                          <w:sz w:val="31"/>
                          <w:szCs w:val="31"/>
                        </w:rPr>
                        <w:t>2</w:t>
                      </w:r>
                      <w:r w:rsidR="00C91587" w:rsidRPr="005E3E02">
                        <w:rPr>
                          <w:sz w:val="31"/>
                          <w:szCs w:val="31"/>
                        </w:rPr>
                        <w:t xml:space="preserve"> </w:t>
                      </w:r>
                      <w:bookmarkEnd w:id="45"/>
                      <w:r w:rsidR="00C91587" w:rsidRPr="005E3E02">
                        <w:rPr>
                          <w:sz w:val="31"/>
                          <w:szCs w:val="31"/>
                        </w:rPr>
                        <w:t>over years tested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 in the Midwest</w:t>
                      </w:r>
                      <w:r w:rsidR="00C91587" w:rsidRPr="005E3E02">
                        <w:rPr>
                          <w:sz w:val="31"/>
                          <w:szCs w:val="31"/>
                        </w:rPr>
                        <w:t>.</w:t>
                      </w:r>
                    </w:p>
                    <w:p w14:paraId="116621A6" w14:textId="77777777" w:rsidR="00C91587" w:rsidRPr="009D6B9D" w:rsidRDefault="00C91587" w:rsidP="00284236">
                      <w:pPr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16259F78" w14:textId="77777777" w:rsidR="00C91587" w:rsidRPr="00FD357C" w:rsidRDefault="00C91587" w:rsidP="00284236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FD357C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7CEF043C" w14:textId="77777777" w:rsidR="005E7BA8" w:rsidRPr="005E7BA8" w:rsidRDefault="00C91587" w:rsidP="0028423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13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nodes to first bloom</w:t>
                      </w:r>
                    </w:p>
                    <w:p w14:paraId="3C6380FB" w14:textId="27227409" w:rsidR="00C91587" w:rsidRPr="00FD357C" w:rsidRDefault="00C91587" w:rsidP="0028423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15 total nodes</w:t>
                      </w:r>
                    </w:p>
                    <w:p w14:paraId="5057F479" w14:textId="723D52D9" w:rsidR="00C91587" w:rsidRPr="00FD357C" w:rsidRDefault="00C91587" w:rsidP="0028423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15</w:t>
                      </w:r>
                      <w:r w:rsidR="001C16CE">
                        <w:rPr>
                          <w:sz w:val="31"/>
                          <w:szCs w:val="31"/>
                        </w:rPr>
                        <w:t>90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594AB73F" w14:textId="77777777" w:rsidR="00C91587" w:rsidRPr="009D6B9D" w:rsidRDefault="00C91587" w:rsidP="00284236">
                      <w:pPr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2264DE4E" w14:textId="77777777" w:rsidR="00C91587" w:rsidRPr="005B181F" w:rsidRDefault="00C91587" w:rsidP="00284236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5B181F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12B117D4" w14:textId="77777777" w:rsidR="00C91587" w:rsidRDefault="00C91587" w:rsidP="0028423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Canopy height of 1</w:t>
                      </w:r>
                      <w:r>
                        <w:rPr>
                          <w:sz w:val="31"/>
                          <w:szCs w:val="31"/>
                        </w:rPr>
                        <w:t>3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” </w:t>
                      </w:r>
                    </w:p>
                    <w:p w14:paraId="2EEBCA0D" w14:textId="77777777" w:rsidR="00C91587" w:rsidRPr="00FD357C" w:rsidRDefault="00C91587" w:rsidP="0028423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Vine length of 15”</w:t>
                      </w:r>
                    </w:p>
                    <w:p w14:paraId="26B32ABE" w14:textId="77777777" w:rsidR="00C91587" w:rsidRPr="00FD357C" w:rsidRDefault="00C91587" w:rsidP="0028423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FD357C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FD357C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427B8295" w14:textId="77777777" w:rsidR="00C91587" w:rsidRPr="00597799" w:rsidRDefault="00C91587" w:rsidP="0028423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597799">
                        <w:rPr>
                          <w:sz w:val="31"/>
                          <w:szCs w:val="31"/>
                        </w:rPr>
                        <w:t xml:space="preserve">Typically, </w:t>
                      </w:r>
                      <w:r>
                        <w:rPr>
                          <w:sz w:val="31"/>
                          <w:szCs w:val="31"/>
                        </w:rPr>
                        <w:t>2</w:t>
                      </w:r>
                      <w:r w:rsidRPr="00597799">
                        <w:rPr>
                          <w:sz w:val="31"/>
                          <w:szCs w:val="31"/>
                        </w:rPr>
                        <w:t xml:space="preserve"> pods per node</w:t>
                      </w:r>
                    </w:p>
                    <w:p w14:paraId="174D5384" w14:textId="77777777" w:rsidR="00C91587" w:rsidRDefault="00C91587" w:rsidP="0028423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2.</w:t>
                      </w:r>
                      <w:r>
                        <w:rPr>
                          <w:sz w:val="31"/>
                          <w:szCs w:val="31"/>
                        </w:rPr>
                        <w:t>6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” long pods </w:t>
                      </w:r>
                    </w:p>
                    <w:p w14:paraId="3AFC1E37" w14:textId="7928BE69" w:rsidR="005E7BA8" w:rsidRPr="00FD357C" w:rsidRDefault="005E7BA8" w:rsidP="0028423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Dark Green Foliage</w:t>
                      </w:r>
                    </w:p>
                    <w:p w14:paraId="0C89AA13" w14:textId="77777777" w:rsidR="00C91587" w:rsidRPr="009D6B9D" w:rsidRDefault="00C91587" w:rsidP="00284236">
                      <w:pPr>
                        <w:pStyle w:val="ListParagraph"/>
                        <w:rPr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184E5A72" w14:textId="77777777" w:rsidR="00C91587" w:rsidRPr="005B181F" w:rsidRDefault="00C91587" w:rsidP="00284236">
                      <w:pPr>
                        <w:rPr>
                          <w:sz w:val="31"/>
                          <w:szCs w:val="31"/>
                        </w:rPr>
                      </w:pPr>
                      <w:r w:rsidRPr="005B181F"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10F07C18" w14:textId="77777777" w:rsidR="00C91587" w:rsidRPr="00FD357C" w:rsidRDefault="00C91587" w:rsidP="0028423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Average sieve size of 4.</w:t>
                      </w:r>
                      <w:r>
                        <w:rPr>
                          <w:sz w:val="31"/>
                          <w:szCs w:val="31"/>
                        </w:rPr>
                        <w:t>2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</w:t>
                      </w:r>
                    </w:p>
                    <w:p w14:paraId="74D54C6E" w14:textId="77777777" w:rsidR="00C91587" w:rsidRPr="005B181F" w:rsidRDefault="00C91587" w:rsidP="0028423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5B181F">
                        <w:rPr>
                          <w:sz w:val="31"/>
                          <w:szCs w:val="31"/>
                        </w:rPr>
                        <w:t>Dark green color</w:t>
                      </w:r>
                    </w:p>
                    <w:p w14:paraId="35E1FC24" w14:textId="77777777" w:rsidR="00C91587" w:rsidRPr="00FD357C" w:rsidRDefault="00C91587" w:rsidP="0028423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5.</w:t>
                      </w:r>
                      <w:r>
                        <w:rPr>
                          <w:sz w:val="31"/>
                          <w:szCs w:val="31"/>
                        </w:rPr>
                        <w:t>6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berries/pod</w:t>
                      </w:r>
                    </w:p>
                  </w:txbxContent>
                </v:textbox>
              </v:shape>
            </w:pict>
          </mc:Fallback>
        </mc:AlternateContent>
      </w:r>
    </w:p>
    <w:p w14:paraId="1BD7F394" w14:textId="77777777" w:rsidR="00C91587" w:rsidRDefault="00C91587" w:rsidP="00284236">
      <w:pPr>
        <w:pStyle w:val="NormalWeb"/>
      </w:pPr>
    </w:p>
    <w:p w14:paraId="46A822FF" w14:textId="77777777" w:rsidR="00C91587" w:rsidRDefault="00C91587" w:rsidP="00284236">
      <w:pPr>
        <w:pStyle w:val="NormalWeb"/>
      </w:pPr>
    </w:p>
    <w:p w14:paraId="3B536D40" w14:textId="77777777" w:rsidR="00C91587" w:rsidRDefault="00C91587" w:rsidP="00284236">
      <w:pPr>
        <w:pStyle w:val="NormalWeb"/>
      </w:pPr>
    </w:p>
    <w:p w14:paraId="0A92F736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4322869E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1E93377D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10C472F5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5B7ACB7D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10DD53E1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15E78D92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6F2EE1AB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74944FD5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78C7A22D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1DA585AC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7205CB8F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069F457D" wp14:editId="57483C07">
                <wp:simplePos x="0" y="0"/>
                <wp:positionH relativeFrom="column">
                  <wp:posOffset>3112936</wp:posOffset>
                </wp:positionH>
                <wp:positionV relativeFrom="paragraph">
                  <wp:posOffset>233651</wp:posOffset>
                </wp:positionV>
                <wp:extent cx="3840480" cy="3562185"/>
                <wp:effectExtent l="0" t="0" r="7620" b="635"/>
                <wp:wrapNone/>
                <wp:docPr id="845642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356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AB49D" w14:textId="77777777" w:rsidR="00C91587" w:rsidRPr="002E22F6" w:rsidRDefault="00C91587" w:rsidP="00284236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2E22F6"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05DFC27B" w14:textId="65612464" w:rsidR="00C91587" w:rsidRPr="002E22F6" w:rsidRDefault="00C91587" w:rsidP="00284236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FP2278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 is a mid-season pea variety with superior yield with an average sieve size of 4.</w:t>
                            </w:r>
                            <w:r>
                              <w:rPr>
                                <w:sz w:val="32"/>
                              </w:rPr>
                              <w:t>2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 while maintain</w:t>
                            </w:r>
                            <w:r>
                              <w:rPr>
                                <w:sz w:val="32"/>
                              </w:rPr>
                              <w:t xml:space="preserve">ing </w:t>
                            </w:r>
                            <w:r w:rsidR="005E7BA8">
                              <w:rPr>
                                <w:sz w:val="32"/>
                              </w:rPr>
                              <w:t xml:space="preserve">freezing and </w:t>
                            </w:r>
                            <w:r>
                              <w:rPr>
                                <w:sz w:val="32"/>
                              </w:rPr>
                              <w:t>canning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 quality</w:t>
                            </w:r>
                            <w:r>
                              <w:rPr>
                                <w:sz w:val="32"/>
                              </w:rPr>
                              <w:t xml:space="preserve">. </w:t>
                            </w:r>
                            <w:r w:rsidR="005E7BA8">
                              <w:rPr>
                                <w:sz w:val="32"/>
                              </w:rPr>
                              <w:t xml:space="preserve">FP2278 possesses an excellent root rot and overall disease package for the Midwest and PNW.  </w:t>
                            </w:r>
                            <w:r>
                              <w:rPr>
                                <w:sz w:val="32"/>
                              </w:rPr>
                              <w:t>It shows a characteristic dark plant color.</w:t>
                            </w:r>
                          </w:p>
                          <w:p w14:paraId="74349B2F" w14:textId="77777777" w:rsidR="00C91587" w:rsidRPr="009D6B9D" w:rsidRDefault="00C91587" w:rsidP="00284236">
                            <w:pPr>
                              <w:rPr>
                                <w:color w:val="76923C" w:themeColor="accent3" w:themeShade="BF"/>
                                <w:sz w:val="32"/>
                              </w:rPr>
                            </w:pPr>
                          </w:p>
                          <w:p w14:paraId="21324440" w14:textId="77777777" w:rsidR="00C91587" w:rsidRPr="002E22F6" w:rsidRDefault="00C91587" w:rsidP="00284236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2E22F6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 </w:t>
                            </w:r>
                            <w:r w:rsidRPr="002E22F6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20710D90" w14:textId="77777777" w:rsidR="00C91587" w:rsidRDefault="00C91587" w:rsidP="00C91587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360"/>
                              <w:rPr>
                                <w:sz w:val="31"/>
                                <w:szCs w:val="31"/>
                              </w:rPr>
                            </w:pPr>
                            <w:r w:rsidRPr="002E22F6">
                              <w:rPr>
                                <w:sz w:val="31"/>
                                <w:szCs w:val="31"/>
                              </w:rPr>
                              <w:t>Strong resistance to Aphanomyces, Pythium and Fusarium root rot diseases as well as to foliar diseases</w:t>
                            </w:r>
                          </w:p>
                          <w:p w14:paraId="05FBD631" w14:textId="5D1FECE0" w:rsidR="003323AA" w:rsidRPr="00284236" w:rsidRDefault="003323AA" w:rsidP="00C91587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360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Resistant to Powdery Mildew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F457D" id="_x0000_s1037" type="#_x0000_t202" style="position:absolute;margin-left:245.1pt;margin-top:18.4pt;width:302.4pt;height:280.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" stroked="f">
                <v:textbox>
                  <w:txbxContent>
                    <w:p w14:paraId="4EAAB49D" w14:textId="77777777" w:rsidR="00C91587" w:rsidRPr="002E22F6" w:rsidRDefault="00C91587" w:rsidP="00284236">
                      <w:pPr>
                        <w:rPr>
                          <w:b/>
                          <w:sz w:val="32"/>
                        </w:rPr>
                      </w:pPr>
                      <w:r w:rsidRPr="002E22F6"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05DFC27B" w14:textId="65612464" w:rsidR="00C91587" w:rsidRPr="002E22F6" w:rsidRDefault="00C91587" w:rsidP="00284236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FP2278</w:t>
                      </w:r>
                      <w:r w:rsidRPr="002E22F6">
                        <w:rPr>
                          <w:sz w:val="32"/>
                        </w:rPr>
                        <w:t xml:space="preserve"> is a mid-season pea variety with superior yield with an average sieve size of 4.</w:t>
                      </w:r>
                      <w:r>
                        <w:rPr>
                          <w:sz w:val="32"/>
                        </w:rPr>
                        <w:t>2</w:t>
                      </w:r>
                      <w:r w:rsidRPr="002E22F6">
                        <w:rPr>
                          <w:sz w:val="32"/>
                        </w:rPr>
                        <w:t xml:space="preserve"> while maintain</w:t>
                      </w:r>
                      <w:r>
                        <w:rPr>
                          <w:sz w:val="32"/>
                        </w:rPr>
                        <w:t xml:space="preserve">ing </w:t>
                      </w:r>
                      <w:r w:rsidR="005E7BA8">
                        <w:rPr>
                          <w:sz w:val="32"/>
                        </w:rPr>
                        <w:t xml:space="preserve">freezing and </w:t>
                      </w:r>
                      <w:r>
                        <w:rPr>
                          <w:sz w:val="32"/>
                        </w:rPr>
                        <w:t>canning</w:t>
                      </w:r>
                      <w:r w:rsidRPr="002E22F6">
                        <w:rPr>
                          <w:sz w:val="32"/>
                        </w:rPr>
                        <w:t xml:space="preserve"> quality</w:t>
                      </w:r>
                      <w:r>
                        <w:rPr>
                          <w:sz w:val="32"/>
                        </w:rPr>
                        <w:t xml:space="preserve">. </w:t>
                      </w:r>
                      <w:r w:rsidR="005E7BA8">
                        <w:rPr>
                          <w:sz w:val="32"/>
                        </w:rPr>
                        <w:t xml:space="preserve">FP2278 possesses an excellent root rot and overall disease package for the Midwest and PNW.  </w:t>
                      </w:r>
                      <w:r>
                        <w:rPr>
                          <w:sz w:val="32"/>
                        </w:rPr>
                        <w:t>It shows a characteristic dark plant color.</w:t>
                      </w:r>
                    </w:p>
                    <w:p w14:paraId="74349B2F" w14:textId="77777777" w:rsidR="00C91587" w:rsidRPr="009D6B9D" w:rsidRDefault="00C91587" w:rsidP="00284236">
                      <w:pPr>
                        <w:rPr>
                          <w:color w:val="76923C" w:themeColor="accent3" w:themeShade="BF"/>
                          <w:sz w:val="32"/>
                        </w:rPr>
                      </w:pPr>
                    </w:p>
                    <w:p w14:paraId="21324440" w14:textId="77777777" w:rsidR="00C91587" w:rsidRPr="002E22F6" w:rsidRDefault="00C91587" w:rsidP="00284236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2E22F6">
                        <w:rPr>
                          <w:b/>
                          <w:bCs/>
                          <w:sz w:val="32"/>
                        </w:rPr>
                        <w:t>Disease</w:t>
                      </w:r>
                      <w:r w:rsidRPr="002E22F6">
                        <w:rPr>
                          <w:sz w:val="32"/>
                        </w:rPr>
                        <w:t xml:space="preserve"> </w:t>
                      </w:r>
                      <w:r w:rsidRPr="002E22F6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20710D90" w14:textId="77777777" w:rsidR="00C91587" w:rsidRDefault="00C91587" w:rsidP="00C9158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360"/>
                        <w:rPr>
                          <w:sz w:val="31"/>
                          <w:szCs w:val="31"/>
                        </w:rPr>
                      </w:pPr>
                      <w:r w:rsidRPr="002E22F6">
                        <w:rPr>
                          <w:sz w:val="31"/>
                          <w:szCs w:val="31"/>
                        </w:rPr>
                        <w:t>Strong resistance to Aphanomyces, Pythium and Fusarium root rot diseases as well as to foliar diseases</w:t>
                      </w:r>
                    </w:p>
                    <w:p w14:paraId="05FBD631" w14:textId="5D1FECE0" w:rsidR="003323AA" w:rsidRPr="00284236" w:rsidRDefault="003323AA" w:rsidP="00C9158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360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Resistant to Powdery Mildew</w:t>
                      </w:r>
                    </w:p>
                  </w:txbxContent>
                </v:textbox>
              </v:shape>
            </w:pict>
          </mc:Fallback>
        </mc:AlternateContent>
      </w:r>
    </w:p>
    <w:p w14:paraId="635F1001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50F5D54C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0204A3C6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070B8A45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60C43A68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6301813C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4BC7C711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4A2CC312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324478F5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07E12CAB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647B518B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69F42EE4" w14:textId="77777777" w:rsidR="00C91587" w:rsidRPr="009F1AC0" w:rsidRDefault="00C91587" w:rsidP="00284236">
      <w:pPr>
        <w:rPr>
          <w:rFonts w:ascii="Arial" w:hAnsi="Arial"/>
          <w:color w:val="E36C0A" w:themeColor="accent6" w:themeShade="BF"/>
          <w:sz w:val="32"/>
        </w:rPr>
      </w:pPr>
    </w:p>
    <w:p w14:paraId="57B7C229" w14:textId="77777777" w:rsidR="00C91587" w:rsidRPr="009A3F94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3FA076DC" w14:textId="77777777" w:rsidR="00C91587" w:rsidRDefault="00C91587" w:rsidP="00042DE7">
      <w:pPr>
        <w:pStyle w:val="NoSpacing"/>
        <w:rPr>
          <w:b/>
          <w:color w:val="984806" w:themeColor="accent6" w:themeShade="80"/>
          <w:sz w:val="24"/>
          <w:szCs w:val="24"/>
        </w:rPr>
      </w:pPr>
    </w:p>
    <w:p w14:paraId="30C3D5EC" w14:textId="77777777" w:rsidR="005E7BA8" w:rsidRDefault="005E7BA8" w:rsidP="00042DE7">
      <w:pPr>
        <w:pStyle w:val="NoSpacing"/>
        <w:rPr>
          <w:b/>
          <w:color w:val="984806" w:themeColor="accent6" w:themeShade="80"/>
          <w:sz w:val="24"/>
          <w:szCs w:val="24"/>
        </w:rPr>
      </w:pPr>
    </w:p>
    <w:p w14:paraId="09FCB935" w14:textId="77777777" w:rsidR="00C91587" w:rsidRDefault="00C91587" w:rsidP="00042DE7">
      <w:pPr>
        <w:pStyle w:val="NoSpacing"/>
        <w:rPr>
          <w:b/>
          <w:color w:val="984806" w:themeColor="accent6" w:themeShade="8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75488" behindDoc="0" locked="0" layoutInCell="1" allowOverlap="1" wp14:anchorId="649B513F" wp14:editId="3588C870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3460750" cy="436557"/>
            <wp:effectExtent l="0" t="0" r="6350" b="1905"/>
            <wp:wrapNone/>
            <wp:docPr id="1179384750" name="Picture 1179384750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912331" name="Picture 1617912331" descr="A blue text on a white background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750" cy="436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59CD38" w14:textId="77777777" w:rsidR="00C91587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7322A233" w14:textId="77777777" w:rsidR="00C91587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12B57BF6" w14:textId="77777777" w:rsidR="00C91587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5761428A" w14:textId="77777777" w:rsidR="00C91587" w:rsidRPr="009A3F94" w:rsidRDefault="00C91587" w:rsidP="00042DE7">
      <w:pPr>
        <w:pStyle w:val="NoSpacing"/>
        <w:jc w:val="center"/>
        <w:rPr>
          <w:b/>
          <w:color w:val="984806" w:themeColor="accent6" w:themeShade="80"/>
          <w:sz w:val="24"/>
          <w:szCs w:val="24"/>
        </w:rPr>
      </w:pPr>
    </w:p>
    <w:p w14:paraId="49428E7C" w14:textId="158705AD" w:rsidR="00C91587" w:rsidRPr="00B72247" w:rsidRDefault="00C91587" w:rsidP="00284236">
      <w:pPr>
        <w:pStyle w:val="NoSpacing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Garden </w:t>
      </w:r>
      <w:r w:rsidRPr="00B72247">
        <w:rPr>
          <w:b/>
          <w:sz w:val="40"/>
          <w:szCs w:val="40"/>
        </w:rPr>
        <w:t xml:space="preserve">Pea Variety </w:t>
      </w:r>
      <w:r>
        <w:rPr>
          <w:b/>
          <w:sz w:val="40"/>
          <w:szCs w:val="40"/>
        </w:rPr>
        <w:t>FP2278</w:t>
      </w:r>
      <w:r w:rsidRPr="00B72247">
        <w:rPr>
          <w:b/>
          <w:sz w:val="40"/>
          <w:szCs w:val="40"/>
        </w:rPr>
        <w:t xml:space="preserve">                                                        </w:t>
      </w:r>
      <w:r>
        <w:rPr>
          <w:b/>
          <w:sz w:val="40"/>
          <w:szCs w:val="40"/>
        </w:rPr>
        <w:t xml:space="preserve"> </w:t>
      </w:r>
      <w:r w:rsidRPr="00B72247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>
        <w:rPr>
          <w:b/>
          <w:sz w:val="32"/>
          <w:szCs w:val="32"/>
        </w:rPr>
        <w:t>T</w:t>
      </w:r>
      <w:r w:rsidRPr="00B72247">
        <w:rPr>
          <w:b/>
          <w:sz w:val="32"/>
          <w:szCs w:val="32"/>
        </w:rPr>
        <w:t>echnical Data</w:t>
      </w:r>
    </w:p>
    <w:p w14:paraId="19610989" w14:textId="77777777" w:rsidR="00C91587" w:rsidRPr="009F1AC0" w:rsidRDefault="00C91587" w:rsidP="00284236">
      <w:pPr>
        <w:pStyle w:val="NoSpacing"/>
        <w:rPr>
          <w:b/>
          <w:color w:val="E36C0A" w:themeColor="accent6" w:themeShade="BF"/>
          <w:sz w:val="32"/>
        </w:rPr>
      </w:pPr>
    </w:p>
    <w:p w14:paraId="3AB7821E" w14:textId="77777777" w:rsidR="00C91587" w:rsidRPr="009F1AC0" w:rsidRDefault="00C91587" w:rsidP="00284236">
      <w:pPr>
        <w:pStyle w:val="NoSpacing"/>
        <w:ind w:left="810" w:hanging="810"/>
        <w:rPr>
          <w:b/>
          <w:color w:val="E36C0A" w:themeColor="accent6" w:themeShade="BF"/>
          <w:sz w:val="32"/>
        </w:rPr>
      </w:pPr>
    </w:p>
    <w:p w14:paraId="2D079F54" w14:textId="77777777" w:rsidR="00C91587" w:rsidRPr="00597799" w:rsidRDefault="00C91587" w:rsidP="00284236">
      <w:pPr>
        <w:pStyle w:val="NoSpacing"/>
        <w:spacing w:line="276" w:lineRule="auto"/>
        <w:ind w:left="810" w:hanging="810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>Features and Advantages</w:t>
      </w:r>
    </w:p>
    <w:p w14:paraId="5ED7A88F" w14:textId="3CE712E5" w:rsidR="006021EC" w:rsidRDefault="006021EC" w:rsidP="00C91587">
      <w:pPr>
        <w:pStyle w:val="NoSpacing"/>
        <w:numPr>
          <w:ilvl w:val="0"/>
          <w:numId w:val="18"/>
        </w:numPr>
        <w:spacing w:line="276" w:lineRule="auto"/>
        <w:ind w:left="360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Mid Season</w:t>
      </w:r>
      <w:proofErr w:type="spellEnd"/>
      <w:r>
        <w:rPr>
          <w:bCs/>
          <w:sz w:val="28"/>
          <w:szCs w:val="28"/>
        </w:rPr>
        <w:t xml:space="preserve"> shell pea</w:t>
      </w:r>
    </w:p>
    <w:p w14:paraId="1878189C" w14:textId="03974FA9" w:rsidR="00C91587" w:rsidRDefault="00C91587" w:rsidP="00C91587">
      <w:pPr>
        <w:pStyle w:val="NoSpacing"/>
        <w:numPr>
          <w:ilvl w:val="0"/>
          <w:numId w:val="18"/>
        </w:numPr>
        <w:spacing w:line="276" w:lineRule="auto"/>
        <w:ind w:left="360"/>
        <w:rPr>
          <w:bCs/>
          <w:sz w:val="28"/>
          <w:szCs w:val="28"/>
        </w:rPr>
      </w:pPr>
      <w:r w:rsidRPr="005B181F">
        <w:rPr>
          <w:bCs/>
          <w:sz w:val="28"/>
          <w:szCs w:val="28"/>
        </w:rPr>
        <w:t>Competitive yield</w:t>
      </w:r>
    </w:p>
    <w:p w14:paraId="5254C9E6" w14:textId="2C64BB9F" w:rsidR="00C91587" w:rsidRPr="00597799" w:rsidRDefault="006021EC" w:rsidP="00C91587">
      <w:pPr>
        <w:pStyle w:val="NoSpacing"/>
        <w:numPr>
          <w:ilvl w:val="0"/>
          <w:numId w:val="18"/>
        </w:numPr>
        <w:spacing w:line="276" w:lineRule="auto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Excellent Disease</w:t>
      </w:r>
      <w:r w:rsidR="00C91587">
        <w:rPr>
          <w:bCs/>
          <w:sz w:val="28"/>
          <w:szCs w:val="28"/>
        </w:rPr>
        <w:t xml:space="preserve"> Resistance</w:t>
      </w:r>
    </w:p>
    <w:p w14:paraId="19D2635C" w14:textId="77777777" w:rsidR="00C91587" w:rsidRPr="00597799" w:rsidRDefault="00C91587" w:rsidP="00C91587">
      <w:pPr>
        <w:pStyle w:val="NoSpacing"/>
        <w:numPr>
          <w:ilvl w:val="0"/>
          <w:numId w:val="18"/>
        </w:numPr>
        <w:spacing w:line="276" w:lineRule="auto"/>
        <w:ind w:left="360"/>
        <w:rPr>
          <w:bCs/>
          <w:sz w:val="28"/>
          <w:szCs w:val="28"/>
        </w:rPr>
      </w:pPr>
      <w:proofErr w:type="gramStart"/>
      <w:r w:rsidRPr="00597799">
        <w:rPr>
          <w:bCs/>
          <w:sz w:val="28"/>
          <w:szCs w:val="28"/>
        </w:rPr>
        <w:t>Average sieve</w:t>
      </w:r>
      <w:proofErr w:type="gramEnd"/>
      <w:r w:rsidRPr="00597799">
        <w:rPr>
          <w:bCs/>
          <w:sz w:val="28"/>
          <w:szCs w:val="28"/>
        </w:rPr>
        <w:t xml:space="preserve"> size of 4</w:t>
      </w:r>
      <w:r>
        <w:rPr>
          <w:bCs/>
          <w:sz w:val="28"/>
          <w:szCs w:val="28"/>
        </w:rPr>
        <w:t>.2</w:t>
      </w:r>
      <w:r w:rsidRPr="00597799">
        <w:rPr>
          <w:bCs/>
          <w:sz w:val="28"/>
          <w:szCs w:val="28"/>
        </w:rPr>
        <w:t xml:space="preserve"> with good canning quality</w:t>
      </w:r>
    </w:p>
    <w:p w14:paraId="373A7BFE" w14:textId="77777777" w:rsidR="00C91587" w:rsidRPr="009D6B9D" w:rsidRDefault="00C91587" w:rsidP="00284236">
      <w:pPr>
        <w:pStyle w:val="NoSpacing"/>
        <w:spacing w:line="276" w:lineRule="auto"/>
        <w:ind w:left="360" w:hanging="360"/>
        <w:rPr>
          <w:bCs/>
          <w:color w:val="76923C" w:themeColor="accent3" w:themeShade="BF"/>
          <w:sz w:val="28"/>
          <w:szCs w:val="28"/>
        </w:rPr>
      </w:pPr>
    </w:p>
    <w:p w14:paraId="59B38242" w14:textId="77777777" w:rsidR="00C91587" w:rsidRPr="00FD357C" w:rsidRDefault="00C91587" w:rsidP="00284236">
      <w:pPr>
        <w:pStyle w:val="NoSpacing"/>
        <w:spacing w:line="276" w:lineRule="auto"/>
        <w:rPr>
          <w:b/>
          <w:sz w:val="28"/>
          <w:szCs w:val="28"/>
        </w:rPr>
      </w:pPr>
      <w:r w:rsidRPr="00FD357C">
        <w:rPr>
          <w:b/>
          <w:sz w:val="28"/>
          <w:szCs w:val="28"/>
        </w:rPr>
        <w:t xml:space="preserve">Plant Characteristics: </w:t>
      </w:r>
    </w:p>
    <w:p w14:paraId="569906A6" w14:textId="77777777" w:rsidR="00C91587" w:rsidRPr="00FD357C" w:rsidRDefault="00C91587" w:rsidP="00284236">
      <w:pPr>
        <w:pStyle w:val="NoSpacing"/>
        <w:spacing w:line="276" w:lineRule="auto"/>
        <w:rPr>
          <w:b/>
          <w:sz w:val="28"/>
          <w:szCs w:val="28"/>
        </w:rPr>
      </w:pPr>
      <w:r w:rsidRPr="00FD357C">
        <w:rPr>
          <w:b/>
          <w:sz w:val="28"/>
          <w:szCs w:val="28"/>
        </w:rPr>
        <w:t xml:space="preserve">Plant Height: </w:t>
      </w:r>
      <w:r>
        <w:rPr>
          <w:bCs/>
          <w:sz w:val="28"/>
          <w:szCs w:val="28"/>
        </w:rPr>
        <w:t>13”</w:t>
      </w:r>
      <w:r w:rsidRPr="00FD357C">
        <w:rPr>
          <w:bCs/>
          <w:sz w:val="28"/>
          <w:szCs w:val="28"/>
        </w:rPr>
        <w:tab/>
      </w:r>
      <w:r w:rsidRPr="00FD357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714F6B">
        <w:rPr>
          <w:b/>
          <w:sz w:val="28"/>
          <w:szCs w:val="28"/>
        </w:rPr>
        <w:t>Vine Length:</w:t>
      </w:r>
      <w:r>
        <w:rPr>
          <w:bCs/>
          <w:sz w:val="28"/>
          <w:szCs w:val="28"/>
        </w:rPr>
        <w:t xml:space="preserve"> 15”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FD357C">
        <w:rPr>
          <w:b/>
          <w:sz w:val="28"/>
          <w:szCs w:val="28"/>
        </w:rPr>
        <w:t xml:space="preserve">Leaf Type: </w:t>
      </w:r>
      <w:proofErr w:type="spellStart"/>
      <w:r w:rsidRPr="00FD357C">
        <w:rPr>
          <w:bCs/>
          <w:sz w:val="28"/>
          <w:szCs w:val="28"/>
        </w:rPr>
        <w:t>Afila</w:t>
      </w:r>
      <w:proofErr w:type="spellEnd"/>
      <w:r w:rsidRPr="00FD357C">
        <w:rPr>
          <w:b/>
          <w:sz w:val="28"/>
          <w:szCs w:val="28"/>
        </w:rPr>
        <w:tab/>
      </w:r>
    </w:p>
    <w:p w14:paraId="47A104FE" w14:textId="77777777" w:rsidR="00C91587" w:rsidRPr="009D6B9D" w:rsidRDefault="00C91587" w:rsidP="00284236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  <w:r w:rsidRPr="00FD357C">
        <w:rPr>
          <w:b/>
          <w:sz w:val="28"/>
          <w:szCs w:val="28"/>
        </w:rPr>
        <w:t xml:space="preserve">Vine Type: </w:t>
      </w:r>
      <w:r w:rsidRPr="00FD357C">
        <w:rPr>
          <w:bCs/>
          <w:sz w:val="28"/>
          <w:szCs w:val="28"/>
        </w:rPr>
        <w:t>Indeterminant</w:t>
      </w:r>
      <w:r w:rsidRPr="009D6B9D">
        <w:rPr>
          <w:bCs/>
          <w:color w:val="76923C" w:themeColor="accent3" w:themeShade="BF"/>
          <w:sz w:val="28"/>
          <w:szCs w:val="28"/>
        </w:rPr>
        <w:tab/>
      </w:r>
      <w:r w:rsidRPr="005B181F">
        <w:rPr>
          <w:b/>
          <w:sz w:val="28"/>
          <w:szCs w:val="28"/>
        </w:rPr>
        <w:t>Foliage color:</w:t>
      </w:r>
      <w:r w:rsidRPr="005B181F">
        <w:rPr>
          <w:bCs/>
          <w:sz w:val="28"/>
          <w:szCs w:val="28"/>
        </w:rPr>
        <w:t xml:space="preserve"> dark green</w:t>
      </w:r>
      <w:r w:rsidRPr="009D6B9D">
        <w:rPr>
          <w:bCs/>
          <w:color w:val="76923C" w:themeColor="accent3" w:themeShade="BF"/>
          <w:sz w:val="28"/>
          <w:szCs w:val="28"/>
        </w:rPr>
        <w:tab/>
      </w:r>
      <w:r w:rsidRPr="00FD357C">
        <w:rPr>
          <w:b/>
          <w:sz w:val="28"/>
          <w:szCs w:val="28"/>
        </w:rPr>
        <w:t>Pod color:</w:t>
      </w:r>
      <w:r w:rsidRPr="00FD357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Dark</w:t>
      </w:r>
      <w:r w:rsidRPr="00FD357C">
        <w:rPr>
          <w:bCs/>
          <w:sz w:val="28"/>
          <w:szCs w:val="28"/>
        </w:rPr>
        <w:t xml:space="preserve"> green</w:t>
      </w:r>
      <w:r w:rsidRPr="00FD357C">
        <w:rPr>
          <w:b/>
          <w:sz w:val="28"/>
          <w:szCs w:val="28"/>
        </w:rPr>
        <w:t xml:space="preserve"> </w:t>
      </w:r>
    </w:p>
    <w:p w14:paraId="07495354" w14:textId="77777777" w:rsidR="00C91587" w:rsidRPr="009D6B9D" w:rsidRDefault="00C91587" w:rsidP="00284236">
      <w:pPr>
        <w:pStyle w:val="NoSpacing"/>
        <w:spacing w:line="276" w:lineRule="auto"/>
        <w:rPr>
          <w:bCs/>
          <w:color w:val="76923C" w:themeColor="accent3" w:themeShade="BF"/>
          <w:sz w:val="28"/>
          <w:szCs w:val="28"/>
        </w:rPr>
      </w:pPr>
      <w:r w:rsidRPr="00597799">
        <w:rPr>
          <w:b/>
          <w:sz w:val="28"/>
          <w:szCs w:val="28"/>
        </w:rPr>
        <w:t xml:space="preserve">Pods per node: </w:t>
      </w:r>
      <w:r>
        <w:rPr>
          <w:bCs/>
          <w:sz w:val="28"/>
          <w:szCs w:val="28"/>
        </w:rPr>
        <w:t>2</w:t>
      </w:r>
      <w:r w:rsidRPr="00597799">
        <w:rPr>
          <w:bCs/>
          <w:sz w:val="28"/>
          <w:szCs w:val="28"/>
        </w:rPr>
        <w:tab/>
      </w:r>
      <w:r w:rsidRPr="009D6B9D">
        <w:rPr>
          <w:bCs/>
          <w:color w:val="76923C" w:themeColor="accent3" w:themeShade="BF"/>
          <w:sz w:val="28"/>
          <w:szCs w:val="28"/>
        </w:rPr>
        <w:tab/>
      </w:r>
      <w:r>
        <w:rPr>
          <w:bCs/>
          <w:color w:val="76923C" w:themeColor="accent3" w:themeShade="BF"/>
          <w:sz w:val="28"/>
          <w:szCs w:val="28"/>
        </w:rPr>
        <w:tab/>
      </w:r>
      <w:r w:rsidRPr="00597799">
        <w:rPr>
          <w:b/>
          <w:sz w:val="28"/>
          <w:szCs w:val="28"/>
        </w:rPr>
        <w:t xml:space="preserve">Pod Length: </w:t>
      </w:r>
      <w:r w:rsidRPr="0059779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.6”</w:t>
      </w:r>
      <w:r>
        <w:rPr>
          <w:bCs/>
          <w:sz w:val="28"/>
          <w:szCs w:val="28"/>
        </w:rPr>
        <w:tab/>
      </w:r>
      <w:r w:rsidRPr="00597799">
        <w:rPr>
          <w:b/>
          <w:sz w:val="28"/>
          <w:szCs w:val="28"/>
        </w:rPr>
        <w:tab/>
      </w:r>
      <w:r w:rsidRPr="009D6B9D">
        <w:rPr>
          <w:b/>
          <w:color w:val="76923C" w:themeColor="accent3" w:themeShade="BF"/>
          <w:sz w:val="28"/>
          <w:szCs w:val="28"/>
        </w:rPr>
        <w:tab/>
      </w:r>
      <w:r w:rsidRPr="00597799">
        <w:rPr>
          <w:b/>
          <w:sz w:val="28"/>
          <w:szCs w:val="28"/>
        </w:rPr>
        <w:t xml:space="preserve">Berries per pods: </w:t>
      </w:r>
      <w:r w:rsidRPr="00597799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>6</w:t>
      </w:r>
    </w:p>
    <w:p w14:paraId="230E62D5" w14:textId="77777777" w:rsidR="00C91587" w:rsidRPr="009D6B9D" w:rsidRDefault="00C91587" w:rsidP="00284236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  <w:r w:rsidRPr="009D6B9D">
        <w:rPr>
          <w:b/>
          <w:color w:val="76923C" w:themeColor="accent3" w:themeShade="BF"/>
          <w:sz w:val="28"/>
          <w:szCs w:val="28"/>
        </w:rPr>
        <w:tab/>
      </w:r>
      <w:r w:rsidRPr="009D6B9D">
        <w:rPr>
          <w:b/>
          <w:color w:val="76923C" w:themeColor="accent3" w:themeShade="BF"/>
          <w:sz w:val="28"/>
          <w:szCs w:val="28"/>
        </w:rPr>
        <w:tab/>
      </w:r>
    </w:p>
    <w:p w14:paraId="79F24A62" w14:textId="77777777" w:rsidR="00C91587" w:rsidRPr="00597799" w:rsidRDefault="00C91587" w:rsidP="00284236">
      <w:pPr>
        <w:pStyle w:val="NoSpacing"/>
        <w:spacing w:line="276" w:lineRule="auto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 xml:space="preserve">Plant Description: </w:t>
      </w:r>
    </w:p>
    <w:p w14:paraId="5F1C9CF7" w14:textId="49FA37B0" w:rsidR="00C91587" w:rsidRPr="009D6B9D" w:rsidRDefault="00C91587" w:rsidP="00284236">
      <w:pPr>
        <w:spacing w:line="276" w:lineRule="auto"/>
        <w:rPr>
          <w:color w:val="76923C" w:themeColor="accent3" w:themeShade="BF"/>
          <w:sz w:val="28"/>
          <w:szCs w:val="28"/>
        </w:rPr>
      </w:pPr>
      <w:r>
        <w:rPr>
          <w:sz w:val="28"/>
          <w:szCs w:val="28"/>
        </w:rPr>
        <w:t>FP2278</w:t>
      </w:r>
      <w:r w:rsidRPr="00597799">
        <w:rPr>
          <w:sz w:val="28"/>
          <w:szCs w:val="28"/>
        </w:rPr>
        <w:t xml:space="preserve"> is a mid-season shell pea with </w:t>
      </w:r>
      <w:r>
        <w:rPr>
          <w:sz w:val="28"/>
          <w:szCs w:val="28"/>
        </w:rPr>
        <w:t xml:space="preserve">competitive yield. FP2278 shows </w:t>
      </w:r>
      <w:r w:rsidR="006021EC">
        <w:rPr>
          <w:sz w:val="28"/>
          <w:szCs w:val="28"/>
        </w:rPr>
        <w:t xml:space="preserve">excellent </w:t>
      </w:r>
      <w:r>
        <w:rPr>
          <w:sz w:val="28"/>
          <w:szCs w:val="28"/>
        </w:rPr>
        <w:t xml:space="preserve">resistance to multiple diseases that make it </w:t>
      </w:r>
      <w:r w:rsidRPr="00597799">
        <w:rPr>
          <w:sz w:val="28"/>
          <w:szCs w:val="28"/>
        </w:rPr>
        <w:t xml:space="preserve">well suited for production in the Midwest. </w:t>
      </w:r>
      <w:r>
        <w:rPr>
          <w:sz w:val="28"/>
          <w:szCs w:val="28"/>
        </w:rPr>
        <w:t>Plant pods and</w:t>
      </w:r>
      <w:r w:rsidRPr="00D85ECC">
        <w:rPr>
          <w:sz w:val="28"/>
          <w:szCs w:val="28"/>
        </w:rPr>
        <w:t xml:space="preserve"> berries are green in color</w:t>
      </w:r>
      <w:r>
        <w:rPr>
          <w:sz w:val="28"/>
          <w:szCs w:val="28"/>
        </w:rPr>
        <w:t>. The</w:t>
      </w:r>
      <w:r w:rsidRPr="00D85ECC">
        <w:rPr>
          <w:sz w:val="28"/>
          <w:szCs w:val="28"/>
        </w:rPr>
        <w:t xml:space="preserve"> average</w:t>
      </w:r>
      <w:r>
        <w:rPr>
          <w:sz w:val="28"/>
          <w:szCs w:val="28"/>
        </w:rPr>
        <w:t xml:space="preserve"> berry</w:t>
      </w:r>
      <w:r w:rsidRPr="00D85ECC">
        <w:rPr>
          <w:sz w:val="28"/>
          <w:szCs w:val="28"/>
        </w:rPr>
        <w:t xml:space="preserve"> sieve size of 4.</w:t>
      </w:r>
      <w:r>
        <w:rPr>
          <w:sz w:val="28"/>
          <w:szCs w:val="28"/>
        </w:rPr>
        <w:t>2</w:t>
      </w:r>
      <w:r w:rsidRPr="00D85ECC">
        <w:rPr>
          <w:sz w:val="28"/>
          <w:szCs w:val="28"/>
        </w:rPr>
        <w:t xml:space="preserve"> while maintaining </w:t>
      </w:r>
      <w:r w:rsidR="006021EC">
        <w:rPr>
          <w:sz w:val="28"/>
          <w:szCs w:val="28"/>
        </w:rPr>
        <w:t xml:space="preserve">freezing and </w:t>
      </w:r>
      <w:r>
        <w:rPr>
          <w:sz w:val="28"/>
          <w:szCs w:val="28"/>
        </w:rPr>
        <w:t xml:space="preserve">canning </w:t>
      </w:r>
      <w:r w:rsidRPr="00D85ECC">
        <w:rPr>
          <w:sz w:val="28"/>
          <w:szCs w:val="28"/>
        </w:rPr>
        <w:t xml:space="preserve">quality. </w:t>
      </w:r>
    </w:p>
    <w:p w14:paraId="67BEAA3C" w14:textId="77777777" w:rsidR="00C91587" w:rsidRPr="009D6B9D" w:rsidRDefault="00C91587" w:rsidP="00284236">
      <w:pPr>
        <w:spacing w:line="276" w:lineRule="auto"/>
        <w:rPr>
          <w:color w:val="76923C" w:themeColor="accent3" w:themeShade="BF"/>
          <w:sz w:val="28"/>
          <w:szCs w:val="28"/>
        </w:rPr>
      </w:pPr>
    </w:p>
    <w:p w14:paraId="1895BF54" w14:textId="2BDFEE42" w:rsidR="00C91587" w:rsidRPr="00D85ECC" w:rsidRDefault="00C91587" w:rsidP="00284236">
      <w:pPr>
        <w:pStyle w:val="NoSpacing"/>
        <w:spacing w:line="276" w:lineRule="auto"/>
        <w:rPr>
          <w:b/>
          <w:sz w:val="28"/>
          <w:szCs w:val="28"/>
        </w:rPr>
      </w:pPr>
      <w:r w:rsidRPr="00D85ECC">
        <w:rPr>
          <w:b/>
          <w:sz w:val="28"/>
          <w:szCs w:val="28"/>
        </w:rPr>
        <w:t xml:space="preserve">Disease Responses: </w:t>
      </w:r>
      <w:r w:rsidR="006021EC" w:rsidRPr="006021EC">
        <w:rPr>
          <w:bCs/>
          <w:sz w:val="28"/>
          <w:szCs w:val="28"/>
        </w:rPr>
        <w:t>High level of resistance to</w:t>
      </w:r>
      <w:r w:rsidR="006021E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Aphanomyces, Pythium and Fusarium Root Rot, Powdery Mildew, Downy Mildew and Pea Seedborne Mosaic Virus.</w:t>
      </w:r>
    </w:p>
    <w:p w14:paraId="43D9B2D6" w14:textId="77777777" w:rsidR="00C91587" w:rsidRPr="009D6B9D" w:rsidRDefault="00C91587" w:rsidP="00284236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</w:p>
    <w:p w14:paraId="11AE93DC" w14:textId="77777777" w:rsidR="00C91587" w:rsidRPr="00D85ECC" w:rsidRDefault="00C91587" w:rsidP="00284236">
      <w:pPr>
        <w:pStyle w:val="NoSpacing"/>
        <w:spacing w:line="276" w:lineRule="auto"/>
        <w:rPr>
          <w:b/>
          <w:sz w:val="28"/>
          <w:szCs w:val="28"/>
        </w:rPr>
      </w:pPr>
      <w:r w:rsidRPr="00D85ECC">
        <w:rPr>
          <w:b/>
          <w:sz w:val="28"/>
          <w:szCs w:val="28"/>
        </w:rPr>
        <w:t xml:space="preserve">Maturity (Average </w:t>
      </w:r>
      <w:r>
        <w:rPr>
          <w:b/>
          <w:sz w:val="28"/>
          <w:szCs w:val="28"/>
        </w:rPr>
        <w:t>from</w:t>
      </w:r>
      <w:r w:rsidRPr="00D85ECC">
        <w:rPr>
          <w:b/>
          <w:sz w:val="28"/>
          <w:szCs w:val="28"/>
        </w:rPr>
        <w:t xml:space="preserve"> early and late plantings): </w:t>
      </w:r>
    </w:p>
    <w:p w14:paraId="716B29C6" w14:textId="3C71019E" w:rsidR="00C91587" w:rsidRPr="00D85ECC" w:rsidRDefault="00C91587" w:rsidP="00284236">
      <w:pPr>
        <w:pStyle w:val="NoSpacing"/>
        <w:spacing w:line="276" w:lineRule="auto"/>
        <w:rPr>
          <w:b/>
          <w:bCs/>
          <w:sz w:val="28"/>
          <w:szCs w:val="28"/>
        </w:rPr>
      </w:pPr>
      <w:r w:rsidRPr="00D85ECC">
        <w:rPr>
          <w:b/>
          <w:sz w:val="28"/>
          <w:szCs w:val="28"/>
        </w:rPr>
        <w:t xml:space="preserve">Emergence: </w:t>
      </w:r>
      <w:r w:rsidR="006021EC">
        <w:rPr>
          <w:bCs/>
          <w:sz w:val="28"/>
          <w:szCs w:val="28"/>
        </w:rPr>
        <w:t>Excellent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>HU to 1</w:t>
      </w:r>
      <w:r w:rsidRPr="00D85ECC">
        <w:rPr>
          <w:b/>
          <w:bCs/>
          <w:sz w:val="28"/>
          <w:szCs w:val="28"/>
          <w:vertAlign w:val="superscript"/>
        </w:rPr>
        <w:t>st</w:t>
      </w:r>
      <w:r w:rsidRPr="00D85ECC">
        <w:rPr>
          <w:b/>
          <w:bCs/>
          <w:sz w:val="28"/>
          <w:szCs w:val="28"/>
        </w:rPr>
        <w:t xml:space="preserve"> Bloom: </w:t>
      </w:r>
      <w:r>
        <w:rPr>
          <w:sz w:val="28"/>
          <w:szCs w:val="28"/>
        </w:rPr>
        <w:t>920</w:t>
      </w:r>
      <w:r w:rsidRPr="00D85ECC">
        <w:rPr>
          <w:b/>
          <w:bCs/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  <w:t xml:space="preserve">HU to 80% Bloom: </w:t>
      </w:r>
      <w:r>
        <w:rPr>
          <w:sz w:val="28"/>
          <w:szCs w:val="28"/>
        </w:rPr>
        <w:t>992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</w:r>
    </w:p>
    <w:p w14:paraId="372E7C61" w14:textId="546782AD" w:rsidR="00C91587" w:rsidRPr="00D85ECC" w:rsidRDefault="00C91587" w:rsidP="00284236">
      <w:pPr>
        <w:pStyle w:val="NoSpacing"/>
        <w:spacing w:line="276" w:lineRule="auto"/>
        <w:rPr>
          <w:b/>
          <w:bCs/>
          <w:sz w:val="28"/>
          <w:szCs w:val="28"/>
        </w:rPr>
      </w:pPr>
      <w:r w:rsidRPr="00D85ECC">
        <w:rPr>
          <w:b/>
          <w:bCs/>
          <w:sz w:val="28"/>
          <w:szCs w:val="28"/>
        </w:rPr>
        <w:t xml:space="preserve">HU to Maturity: </w:t>
      </w:r>
      <w:r>
        <w:rPr>
          <w:sz w:val="28"/>
          <w:szCs w:val="28"/>
        </w:rPr>
        <w:t>15</w:t>
      </w:r>
      <w:r w:rsidR="001C16CE">
        <w:rPr>
          <w:sz w:val="28"/>
          <w:szCs w:val="28"/>
        </w:rPr>
        <w:t>90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 xml:space="preserve">Harvestability: </w:t>
      </w:r>
      <w:r w:rsidR="006021EC" w:rsidRPr="006021EC">
        <w:rPr>
          <w:sz w:val="28"/>
          <w:szCs w:val="28"/>
        </w:rPr>
        <w:t>Excellent</w:t>
      </w:r>
      <w:r w:rsidRPr="006021E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 xml:space="preserve"> </w:t>
      </w:r>
      <w:r w:rsidRPr="00D85ECC">
        <w:rPr>
          <w:b/>
          <w:bCs/>
          <w:sz w:val="28"/>
          <w:szCs w:val="28"/>
        </w:rPr>
        <w:tab/>
      </w:r>
      <w:r w:rsidRPr="00D85ECC">
        <w:rPr>
          <w:b/>
          <w:sz w:val="28"/>
          <w:szCs w:val="28"/>
        </w:rPr>
        <w:t>Sieve Size at Maturity:</w:t>
      </w:r>
      <w:r w:rsidRPr="00D85ECC">
        <w:rPr>
          <w:b/>
          <w:bCs/>
          <w:sz w:val="28"/>
          <w:szCs w:val="28"/>
        </w:rPr>
        <w:t xml:space="preserve"> </w:t>
      </w:r>
      <w:r w:rsidRPr="00D85ECC">
        <w:rPr>
          <w:sz w:val="28"/>
          <w:szCs w:val="28"/>
        </w:rPr>
        <w:t>4.</w:t>
      </w:r>
      <w:r>
        <w:rPr>
          <w:sz w:val="28"/>
          <w:szCs w:val="28"/>
        </w:rPr>
        <w:t>2</w:t>
      </w:r>
      <w:r w:rsidRPr="00D85ECC">
        <w:rPr>
          <w:b/>
          <w:sz w:val="28"/>
          <w:szCs w:val="28"/>
        </w:rPr>
        <w:t xml:space="preserve">        </w:t>
      </w:r>
    </w:p>
    <w:p w14:paraId="0D665B00" w14:textId="77777777" w:rsidR="00C91587" w:rsidRPr="009D6B9D" w:rsidRDefault="00C91587" w:rsidP="00284236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</w:p>
    <w:p w14:paraId="2ABDC699" w14:textId="77777777" w:rsidR="00C91587" w:rsidRPr="00597799" w:rsidRDefault="00C91587" w:rsidP="00284236">
      <w:pPr>
        <w:pStyle w:val="NoSpacing"/>
        <w:spacing w:line="276" w:lineRule="auto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 xml:space="preserve">Dry Seed Characteristics: </w:t>
      </w:r>
    </w:p>
    <w:p w14:paraId="4D78ACE1" w14:textId="77777777" w:rsidR="00C91587" w:rsidRPr="00597799" w:rsidRDefault="00C91587" w:rsidP="00284236">
      <w:pPr>
        <w:pStyle w:val="NoSpacing"/>
        <w:spacing w:line="276" w:lineRule="auto"/>
        <w:rPr>
          <w:sz w:val="28"/>
          <w:szCs w:val="28"/>
        </w:rPr>
      </w:pPr>
      <w:r w:rsidRPr="00597799">
        <w:rPr>
          <w:b/>
          <w:bCs/>
          <w:sz w:val="28"/>
          <w:szCs w:val="28"/>
        </w:rPr>
        <w:t xml:space="preserve">Seed Shape: </w:t>
      </w:r>
      <w:r>
        <w:rPr>
          <w:sz w:val="28"/>
          <w:szCs w:val="28"/>
        </w:rPr>
        <w:t>Flattened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Seed Surface</w:t>
      </w:r>
      <w:r w:rsidRPr="00597799">
        <w:rPr>
          <w:sz w:val="28"/>
          <w:szCs w:val="28"/>
        </w:rPr>
        <w:t>: Wrinkled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Seed Luster</w:t>
      </w:r>
      <w:r w:rsidRPr="00597799">
        <w:rPr>
          <w:sz w:val="28"/>
          <w:szCs w:val="28"/>
        </w:rPr>
        <w:t xml:space="preserve">: Dull                         </w:t>
      </w:r>
      <w:r w:rsidRPr="00597799">
        <w:rPr>
          <w:b/>
          <w:bCs/>
          <w:sz w:val="28"/>
          <w:szCs w:val="28"/>
        </w:rPr>
        <w:t>Seed Color Pattern</w:t>
      </w:r>
      <w:r w:rsidRPr="00597799">
        <w:rPr>
          <w:sz w:val="28"/>
          <w:szCs w:val="28"/>
        </w:rPr>
        <w:t xml:space="preserve">: </w:t>
      </w:r>
      <w:r>
        <w:rPr>
          <w:sz w:val="28"/>
          <w:szCs w:val="28"/>
        </w:rPr>
        <w:t>Mottled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Primary Color</w:t>
      </w:r>
      <w:r w:rsidRPr="00597799">
        <w:rPr>
          <w:sz w:val="28"/>
          <w:szCs w:val="28"/>
        </w:rPr>
        <w:t xml:space="preserve">: Light green </w:t>
      </w:r>
    </w:p>
    <w:p w14:paraId="298D10A7" w14:textId="77777777" w:rsidR="00C91587" w:rsidRPr="00597799" w:rsidRDefault="00C91587" w:rsidP="00284236">
      <w:pPr>
        <w:pStyle w:val="NoSpacing"/>
        <w:spacing w:line="276" w:lineRule="auto"/>
        <w:rPr>
          <w:sz w:val="28"/>
          <w:szCs w:val="28"/>
        </w:rPr>
      </w:pPr>
      <w:r w:rsidRPr="00597799">
        <w:rPr>
          <w:b/>
          <w:bCs/>
          <w:sz w:val="28"/>
          <w:szCs w:val="28"/>
        </w:rPr>
        <w:t>Secondary Color</w:t>
      </w:r>
      <w:r w:rsidRPr="00597799">
        <w:rPr>
          <w:sz w:val="28"/>
          <w:szCs w:val="28"/>
        </w:rPr>
        <w:t xml:space="preserve">: Creamy white         </w:t>
      </w:r>
      <w:r w:rsidRPr="00597799">
        <w:rPr>
          <w:b/>
          <w:bCs/>
          <w:sz w:val="28"/>
          <w:szCs w:val="28"/>
        </w:rPr>
        <w:t xml:space="preserve">No. Seeds/lb.: </w:t>
      </w:r>
      <w:r w:rsidRPr="00597799">
        <w:rPr>
          <w:sz w:val="28"/>
          <w:szCs w:val="28"/>
        </w:rPr>
        <w:t>2</w:t>
      </w:r>
      <w:r>
        <w:rPr>
          <w:sz w:val="28"/>
          <w:szCs w:val="28"/>
        </w:rPr>
        <w:t>590</w:t>
      </w:r>
    </w:p>
    <w:p w14:paraId="23C49323" w14:textId="77777777" w:rsidR="00C91587" w:rsidRPr="00771D32" w:rsidRDefault="00C91587" w:rsidP="00284236">
      <w:pPr>
        <w:pStyle w:val="NoSpacing"/>
        <w:jc w:val="center"/>
        <w:rPr>
          <w:sz w:val="26"/>
          <w:szCs w:val="26"/>
        </w:rPr>
      </w:pPr>
    </w:p>
    <w:p w14:paraId="3E883665" w14:textId="77777777" w:rsidR="00C91587" w:rsidRDefault="00C91587"/>
    <w:p w14:paraId="1AB81445" w14:textId="77777777" w:rsidR="00C91587" w:rsidRDefault="00C91587"/>
    <w:p w14:paraId="2FC5C870" w14:textId="77777777" w:rsidR="00C91587" w:rsidRDefault="00C91587"/>
    <w:p w14:paraId="1E43B3B8" w14:textId="61653C08" w:rsidR="0093718E" w:rsidRDefault="0093718E">
      <w:r>
        <w:rPr>
          <w:noProof/>
        </w:rPr>
        <w:drawing>
          <wp:inline distT="0" distB="0" distL="0" distR="0" wp14:anchorId="03BCEE8E" wp14:editId="0218636E">
            <wp:extent cx="2743200" cy="345440"/>
            <wp:effectExtent l="0" t="0" r="0" b="0"/>
            <wp:docPr id="1924355058" name="Picture 1924355058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A118D" w14:textId="77777777" w:rsidR="0093718E" w:rsidRDefault="0093718E"/>
    <w:p w14:paraId="2FF544B2" w14:textId="77777777" w:rsidR="0093718E" w:rsidRDefault="0093718E"/>
    <w:p w14:paraId="304ED83F" w14:textId="4C576F3B" w:rsidR="0093718E" w:rsidRPr="009F1AC0" w:rsidRDefault="0093718E" w:rsidP="0093718E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G</w:t>
      </w:r>
      <w:r w:rsidR="00164BD4">
        <w:rPr>
          <w:rFonts w:cstheme="minorHAnsi"/>
          <w:b/>
          <w:bCs/>
          <w:sz w:val="44"/>
          <w:szCs w:val="44"/>
        </w:rPr>
        <w:t>reen</w:t>
      </w:r>
      <w:r>
        <w:rPr>
          <w:rFonts w:cstheme="minorHAnsi"/>
          <w:b/>
          <w:bCs/>
          <w:sz w:val="44"/>
          <w:szCs w:val="44"/>
        </w:rPr>
        <w:t xml:space="preserve"> Pea </w:t>
      </w:r>
      <w:r w:rsidRPr="009F1AC0">
        <w:rPr>
          <w:rFonts w:cstheme="minorHAnsi"/>
          <w:b/>
          <w:bCs/>
          <w:sz w:val="44"/>
          <w:szCs w:val="44"/>
        </w:rPr>
        <w:t xml:space="preserve">Variety </w:t>
      </w:r>
    </w:p>
    <w:p w14:paraId="5BCAAFB1" w14:textId="77777777" w:rsidR="0093718E" w:rsidRPr="009F1AC0" w:rsidRDefault="0093718E" w:rsidP="0093718E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522</w:t>
      </w:r>
    </w:p>
    <w:p w14:paraId="09C30C18" w14:textId="77777777" w:rsidR="0093718E" w:rsidRDefault="0093718E" w:rsidP="0093718E">
      <w:pPr>
        <w:pStyle w:val="NormalWeb"/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5D6A3385" wp14:editId="4E476FD3">
                <wp:simplePos x="0" y="0"/>
                <wp:positionH relativeFrom="column">
                  <wp:posOffset>-106680</wp:posOffset>
                </wp:positionH>
                <wp:positionV relativeFrom="paragraph">
                  <wp:posOffset>556260</wp:posOffset>
                </wp:positionV>
                <wp:extent cx="3164205" cy="6606540"/>
                <wp:effectExtent l="0" t="0" r="0" b="3810"/>
                <wp:wrapNone/>
                <wp:docPr id="745811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5FB76" w14:textId="77777777" w:rsidR="0093718E" w:rsidRPr="005E3E02" w:rsidRDefault="0093718E" w:rsidP="0093718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E3E02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46BC970A" w14:textId="1089E096" w:rsidR="0093718E" w:rsidRPr="005E3E02" w:rsidRDefault="006021EC" w:rsidP="0093718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93718E" w:rsidRPr="005E3E02">
                              <w:rPr>
                                <w:sz w:val="31"/>
                                <w:szCs w:val="31"/>
                              </w:rPr>
                              <w:t xml:space="preserve"> yield</w:t>
                            </w:r>
                          </w:p>
                          <w:p w14:paraId="4BFB24D0" w14:textId="77777777" w:rsidR="0093718E" w:rsidRPr="005E3E02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E3E02">
                              <w:rPr>
                                <w:sz w:val="31"/>
                                <w:szCs w:val="31"/>
                              </w:rPr>
                              <w:t>Strong resistance to Aphanomyces, Pythium and Fusarium root rot diseases as well as to foliar diseases.</w:t>
                            </w:r>
                          </w:p>
                          <w:p w14:paraId="7CC012A8" w14:textId="77777777" w:rsidR="0093718E" w:rsidRPr="009D6B9D" w:rsidRDefault="0093718E" w:rsidP="0093718E">
                            <w:pPr>
                              <w:pStyle w:val="ListParagraph"/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4D814F96" w14:textId="77777777" w:rsidR="0093718E" w:rsidRPr="005E3E02" w:rsidRDefault="0093718E" w:rsidP="0093718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5E3E02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74D7006F" w14:textId="4184B488" w:rsidR="0093718E" w:rsidRPr="005E3E02" w:rsidRDefault="006021EC" w:rsidP="0093718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93718E" w:rsidRPr="005E3E02">
                              <w:rPr>
                                <w:sz w:val="31"/>
                                <w:szCs w:val="31"/>
                              </w:rPr>
                              <w:t xml:space="preserve"> yield with sieve </w:t>
                            </w:r>
                            <w:proofErr w:type="gramStart"/>
                            <w:r w:rsidR="0093718E" w:rsidRPr="005E3E02">
                              <w:rPr>
                                <w:sz w:val="31"/>
                                <w:szCs w:val="31"/>
                              </w:rPr>
                              <w:t>size  averaging</w:t>
                            </w:r>
                            <w:proofErr w:type="gramEnd"/>
                            <w:r w:rsidR="0093718E" w:rsidRPr="005E3E02">
                              <w:rPr>
                                <w:sz w:val="31"/>
                                <w:szCs w:val="31"/>
                              </w:rPr>
                              <w:t xml:space="preserve"> 4.</w:t>
                            </w:r>
                            <w:r w:rsidR="0093718E">
                              <w:rPr>
                                <w:sz w:val="31"/>
                                <w:szCs w:val="31"/>
                              </w:rPr>
                              <w:t>08</w:t>
                            </w:r>
                            <w:r w:rsidR="0093718E" w:rsidRPr="005E3E02">
                              <w:rPr>
                                <w:sz w:val="31"/>
                                <w:szCs w:val="31"/>
                              </w:rPr>
                              <w:t xml:space="preserve"> over years tested.</w:t>
                            </w:r>
                          </w:p>
                          <w:p w14:paraId="7738A572" w14:textId="77777777" w:rsidR="0093718E" w:rsidRPr="009D6B9D" w:rsidRDefault="0093718E" w:rsidP="0093718E">
                            <w:pPr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533001D2" w14:textId="77777777" w:rsidR="0093718E" w:rsidRPr="00FD357C" w:rsidRDefault="0093718E" w:rsidP="0093718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73C2B56B" w14:textId="7829945F" w:rsidR="0093718E" w:rsidRPr="00FD357C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 w:rsidR="004633F6">
                              <w:rPr>
                                <w:sz w:val="31"/>
                                <w:szCs w:val="31"/>
                              </w:rPr>
                              <w:t>4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>.</w:t>
                            </w:r>
                            <w:r w:rsidR="004633F6"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nodes to first bloom</w:t>
                            </w:r>
                          </w:p>
                          <w:p w14:paraId="0FB6CBCD" w14:textId="76575408" w:rsidR="0093718E" w:rsidRPr="00FD357C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162</w:t>
                            </w:r>
                            <w:r w:rsidR="006021EC">
                              <w:rPr>
                                <w:sz w:val="31"/>
                                <w:szCs w:val="31"/>
                              </w:rPr>
                              <w:t>5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72B529BF" w14:textId="77777777" w:rsidR="0093718E" w:rsidRPr="009D6B9D" w:rsidRDefault="0093718E" w:rsidP="0093718E">
                            <w:pPr>
                              <w:rPr>
                                <w:b/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2B0F8005" w14:textId="77777777" w:rsidR="0093718E" w:rsidRPr="00360742" w:rsidRDefault="0093718E" w:rsidP="0093718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360742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0CAF0E92" w14:textId="5628EBA9" w:rsidR="0093718E" w:rsidRPr="00FD357C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Canopy height of 1</w:t>
                            </w:r>
                            <w:r w:rsidR="004633F6">
                              <w:rPr>
                                <w:sz w:val="31"/>
                                <w:szCs w:val="31"/>
                              </w:rPr>
                              <w:t>6.1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” </w:t>
                            </w:r>
                          </w:p>
                          <w:p w14:paraId="32CEA6D8" w14:textId="77777777" w:rsidR="0093718E" w:rsidRPr="00FD357C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FD357C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3CE381F6" w14:textId="77777777" w:rsidR="0093718E" w:rsidRPr="00597799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gramStart"/>
                            <w:r w:rsidRPr="00597799">
                              <w:rPr>
                                <w:sz w:val="31"/>
                                <w:szCs w:val="31"/>
                              </w:rPr>
                              <w:t>Typically</w:t>
                            </w:r>
                            <w:proofErr w:type="gramEnd"/>
                            <w:r w:rsidRPr="00597799">
                              <w:rPr>
                                <w:sz w:val="31"/>
                                <w:szCs w:val="31"/>
                              </w:rPr>
                              <w:t xml:space="preserve"> 3 pods per node</w:t>
                            </w:r>
                          </w:p>
                          <w:p w14:paraId="7EFD9DDE" w14:textId="11604CDE" w:rsidR="0093718E" w:rsidRPr="00FD357C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2.6</w:t>
                            </w:r>
                            <w:r w:rsidR="004633F6">
                              <w:rPr>
                                <w:sz w:val="31"/>
                                <w:szCs w:val="31"/>
                              </w:rPr>
                              <w:t>5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>” pod</w:t>
                            </w:r>
                            <w:r w:rsidR="006021EC">
                              <w:rPr>
                                <w:sz w:val="31"/>
                                <w:szCs w:val="31"/>
                              </w:rPr>
                              <w:t xml:space="preserve"> length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</w:p>
                          <w:p w14:paraId="629E563E" w14:textId="77777777" w:rsidR="0093718E" w:rsidRPr="009D6B9D" w:rsidRDefault="0093718E" w:rsidP="0093718E">
                            <w:pPr>
                              <w:pStyle w:val="ListParagraph"/>
                              <w:rPr>
                                <w:color w:val="76923C" w:themeColor="accent3" w:themeShade="BF"/>
                                <w:sz w:val="31"/>
                                <w:szCs w:val="31"/>
                              </w:rPr>
                            </w:pPr>
                          </w:p>
                          <w:p w14:paraId="6F5F6774" w14:textId="77777777" w:rsidR="0093718E" w:rsidRPr="00360742" w:rsidRDefault="0093718E" w:rsidP="0093718E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 w:rsidRPr="00360742"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3A10D2AA" w14:textId="59A79400" w:rsidR="0093718E" w:rsidRPr="00FD357C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Average sieve size of 4.</w:t>
                            </w:r>
                            <w:r w:rsidR="004633F6">
                              <w:rPr>
                                <w:sz w:val="31"/>
                                <w:szCs w:val="31"/>
                              </w:rPr>
                              <w:t>08</w:t>
                            </w:r>
                            <w:r w:rsidRPr="00FD357C"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</w:p>
                          <w:p w14:paraId="326E919C" w14:textId="77777777" w:rsidR="0093718E" w:rsidRPr="00360742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360742">
                              <w:rPr>
                                <w:sz w:val="31"/>
                                <w:szCs w:val="31"/>
                              </w:rPr>
                              <w:t>Medium green color</w:t>
                            </w:r>
                          </w:p>
                          <w:p w14:paraId="56D4DCF2" w14:textId="77777777" w:rsidR="0093718E" w:rsidRPr="00FD357C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FD357C">
                              <w:rPr>
                                <w:sz w:val="31"/>
                                <w:szCs w:val="31"/>
                              </w:rPr>
                              <w:t>5.4 berries/pod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A3385" id="_x0000_s1038" type="#_x0000_t202" style="position:absolute;margin-left:-8.4pt;margin-top:43.8pt;width:249.15pt;height:520.2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" stroked="f">
                <v:textbox>
                  <w:txbxContent>
                    <w:p w14:paraId="1BF5FB76" w14:textId="77777777" w:rsidR="0093718E" w:rsidRPr="005E3E02" w:rsidRDefault="0093718E" w:rsidP="0093718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5E3E02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46BC970A" w14:textId="1089E096" w:rsidR="0093718E" w:rsidRPr="005E3E02" w:rsidRDefault="006021EC" w:rsidP="0093718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93718E" w:rsidRPr="005E3E02">
                        <w:rPr>
                          <w:sz w:val="31"/>
                          <w:szCs w:val="31"/>
                        </w:rPr>
                        <w:t xml:space="preserve"> yield</w:t>
                      </w:r>
                    </w:p>
                    <w:p w14:paraId="4BFB24D0" w14:textId="77777777" w:rsidR="0093718E" w:rsidRPr="005E3E02" w:rsidRDefault="0093718E" w:rsidP="0093718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5E3E02">
                        <w:rPr>
                          <w:sz w:val="31"/>
                          <w:szCs w:val="31"/>
                        </w:rPr>
                        <w:t>Strong resistance to Aphanomyces, Pythium and Fusarium root rot diseases as well as to foliar diseases.</w:t>
                      </w:r>
                    </w:p>
                    <w:p w14:paraId="7CC012A8" w14:textId="77777777" w:rsidR="0093718E" w:rsidRPr="009D6B9D" w:rsidRDefault="0093718E" w:rsidP="0093718E">
                      <w:pPr>
                        <w:pStyle w:val="ListParagraph"/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4D814F96" w14:textId="77777777" w:rsidR="0093718E" w:rsidRPr="005E3E02" w:rsidRDefault="0093718E" w:rsidP="0093718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5E3E02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74D7006F" w14:textId="4184B488" w:rsidR="0093718E" w:rsidRPr="005E3E02" w:rsidRDefault="006021EC" w:rsidP="0093718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93718E" w:rsidRPr="005E3E02">
                        <w:rPr>
                          <w:sz w:val="31"/>
                          <w:szCs w:val="31"/>
                        </w:rPr>
                        <w:t xml:space="preserve"> yield with sieve </w:t>
                      </w:r>
                      <w:proofErr w:type="gramStart"/>
                      <w:r w:rsidR="0093718E" w:rsidRPr="005E3E02">
                        <w:rPr>
                          <w:sz w:val="31"/>
                          <w:szCs w:val="31"/>
                        </w:rPr>
                        <w:t>size  averaging</w:t>
                      </w:r>
                      <w:proofErr w:type="gramEnd"/>
                      <w:r w:rsidR="0093718E" w:rsidRPr="005E3E02">
                        <w:rPr>
                          <w:sz w:val="31"/>
                          <w:szCs w:val="31"/>
                        </w:rPr>
                        <w:t xml:space="preserve"> 4.</w:t>
                      </w:r>
                      <w:r w:rsidR="0093718E">
                        <w:rPr>
                          <w:sz w:val="31"/>
                          <w:szCs w:val="31"/>
                        </w:rPr>
                        <w:t>08</w:t>
                      </w:r>
                      <w:r w:rsidR="0093718E" w:rsidRPr="005E3E02">
                        <w:rPr>
                          <w:sz w:val="31"/>
                          <w:szCs w:val="31"/>
                        </w:rPr>
                        <w:t xml:space="preserve"> over years tested.</w:t>
                      </w:r>
                    </w:p>
                    <w:p w14:paraId="7738A572" w14:textId="77777777" w:rsidR="0093718E" w:rsidRPr="009D6B9D" w:rsidRDefault="0093718E" w:rsidP="0093718E">
                      <w:pPr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533001D2" w14:textId="77777777" w:rsidR="0093718E" w:rsidRPr="00FD357C" w:rsidRDefault="0093718E" w:rsidP="0093718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FD357C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73C2B56B" w14:textId="7829945F" w:rsidR="0093718E" w:rsidRPr="00FD357C" w:rsidRDefault="0093718E" w:rsidP="0093718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1</w:t>
                      </w:r>
                      <w:r w:rsidR="004633F6">
                        <w:rPr>
                          <w:sz w:val="31"/>
                          <w:szCs w:val="31"/>
                        </w:rPr>
                        <w:t>4</w:t>
                      </w:r>
                      <w:r w:rsidRPr="00FD357C">
                        <w:rPr>
                          <w:sz w:val="31"/>
                          <w:szCs w:val="31"/>
                        </w:rPr>
                        <w:t>.</w:t>
                      </w:r>
                      <w:r w:rsidR="004633F6">
                        <w:rPr>
                          <w:sz w:val="31"/>
                          <w:szCs w:val="31"/>
                        </w:rPr>
                        <w:t>1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nodes to first bloom</w:t>
                      </w:r>
                    </w:p>
                    <w:p w14:paraId="0FB6CBCD" w14:textId="76575408" w:rsidR="0093718E" w:rsidRPr="00FD357C" w:rsidRDefault="0093718E" w:rsidP="0093718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162</w:t>
                      </w:r>
                      <w:r w:rsidR="006021EC">
                        <w:rPr>
                          <w:sz w:val="31"/>
                          <w:szCs w:val="31"/>
                        </w:rPr>
                        <w:t>5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72B529BF" w14:textId="77777777" w:rsidR="0093718E" w:rsidRPr="009D6B9D" w:rsidRDefault="0093718E" w:rsidP="0093718E">
                      <w:pPr>
                        <w:rPr>
                          <w:b/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2B0F8005" w14:textId="77777777" w:rsidR="0093718E" w:rsidRPr="00360742" w:rsidRDefault="0093718E" w:rsidP="0093718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360742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0CAF0E92" w14:textId="5628EBA9" w:rsidR="0093718E" w:rsidRPr="00FD357C" w:rsidRDefault="0093718E" w:rsidP="009371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Canopy height of 1</w:t>
                      </w:r>
                      <w:r w:rsidR="004633F6">
                        <w:rPr>
                          <w:sz w:val="31"/>
                          <w:szCs w:val="31"/>
                        </w:rPr>
                        <w:t>6.1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” </w:t>
                      </w:r>
                    </w:p>
                    <w:p w14:paraId="32CEA6D8" w14:textId="77777777" w:rsidR="0093718E" w:rsidRPr="00FD357C" w:rsidRDefault="0093718E" w:rsidP="009371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FD357C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FD357C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3CE381F6" w14:textId="77777777" w:rsidR="0093718E" w:rsidRPr="00597799" w:rsidRDefault="0093718E" w:rsidP="009371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gramStart"/>
                      <w:r w:rsidRPr="00597799">
                        <w:rPr>
                          <w:sz w:val="31"/>
                          <w:szCs w:val="31"/>
                        </w:rPr>
                        <w:t>Typically</w:t>
                      </w:r>
                      <w:proofErr w:type="gramEnd"/>
                      <w:r w:rsidRPr="00597799">
                        <w:rPr>
                          <w:sz w:val="31"/>
                          <w:szCs w:val="31"/>
                        </w:rPr>
                        <w:t xml:space="preserve"> 3 pods per node</w:t>
                      </w:r>
                    </w:p>
                    <w:p w14:paraId="7EFD9DDE" w14:textId="11604CDE" w:rsidR="0093718E" w:rsidRPr="00FD357C" w:rsidRDefault="0093718E" w:rsidP="0093718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2.6</w:t>
                      </w:r>
                      <w:r w:rsidR="004633F6">
                        <w:rPr>
                          <w:sz w:val="31"/>
                          <w:szCs w:val="31"/>
                        </w:rPr>
                        <w:t>5</w:t>
                      </w:r>
                      <w:r w:rsidRPr="00FD357C">
                        <w:rPr>
                          <w:sz w:val="31"/>
                          <w:szCs w:val="31"/>
                        </w:rPr>
                        <w:t>” pod</w:t>
                      </w:r>
                      <w:r w:rsidR="006021EC">
                        <w:rPr>
                          <w:sz w:val="31"/>
                          <w:szCs w:val="31"/>
                        </w:rPr>
                        <w:t xml:space="preserve"> length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</w:t>
                      </w:r>
                    </w:p>
                    <w:p w14:paraId="629E563E" w14:textId="77777777" w:rsidR="0093718E" w:rsidRPr="009D6B9D" w:rsidRDefault="0093718E" w:rsidP="0093718E">
                      <w:pPr>
                        <w:pStyle w:val="ListParagraph"/>
                        <w:rPr>
                          <w:color w:val="76923C" w:themeColor="accent3" w:themeShade="BF"/>
                          <w:sz w:val="31"/>
                          <w:szCs w:val="31"/>
                        </w:rPr>
                      </w:pPr>
                    </w:p>
                    <w:p w14:paraId="6F5F6774" w14:textId="77777777" w:rsidR="0093718E" w:rsidRPr="00360742" w:rsidRDefault="0093718E" w:rsidP="0093718E">
                      <w:pPr>
                        <w:rPr>
                          <w:sz w:val="31"/>
                          <w:szCs w:val="31"/>
                        </w:rPr>
                      </w:pPr>
                      <w:r w:rsidRPr="00360742"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3A10D2AA" w14:textId="59A79400" w:rsidR="0093718E" w:rsidRPr="00FD357C" w:rsidRDefault="0093718E" w:rsidP="0093718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Average sieve size of 4.</w:t>
                      </w:r>
                      <w:r w:rsidR="004633F6">
                        <w:rPr>
                          <w:sz w:val="31"/>
                          <w:szCs w:val="31"/>
                        </w:rPr>
                        <w:t>08</w:t>
                      </w:r>
                      <w:r w:rsidRPr="00FD357C">
                        <w:rPr>
                          <w:sz w:val="31"/>
                          <w:szCs w:val="31"/>
                        </w:rPr>
                        <w:t xml:space="preserve"> </w:t>
                      </w:r>
                    </w:p>
                    <w:p w14:paraId="326E919C" w14:textId="77777777" w:rsidR="0093718E" w:rsidRPr="00360742" w:rsidRDefault="0093718E" w:rsidP="0093718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360742">
                        <w:rPr>
                          <w:sz w:val="31"/>
                          <w:szCs w:val="31"/>
                        </w:rPr>
                        <w:t>Medium green color</w:t>
                      </w:r>
                    </w:p>
                    <w:p w14:paraId="56D4DCF2" w14:textId="77777777" w:rsidR="0093718E" w:rsidRPr="00FD357C" w:rsidRDefault="0093718E" w:rsidP="0093718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FD357C">
                        <w:rPr>
                          <w:sz w:val="31"/>
                          <w:szCs w:val="31"/>
                        </w:rPr>
                        <w:t>5.4 berries/pod</w:t>
                      </w:r>
                    </w:p>
                  </w:txbxContent>
                </v:textbox>
              </v:shape>
            </w:pict>
          </mc:Fallback>
        </mc:AlternateContent>
      </w:r>
    </w:p>
    <w:p w14:paraId="1AB3B2B0" w14:textId="77777777" w:rsidR="0093718E" w:rsidRDefault="0093718E" w:rsidP="0093718E">
      <w:pPr>
        <w:pStyle w:val="NormalWeb"/>
      </w:pPr>
      <w:r>
        <w:rPr>
          <w:noProof/>
        </w:rPr>
        <w:drawing>
          <wp:anchor distT="0" distB="0" distL="114300" distR="114300" simplePos="0" relativeHeight="251808256" behindDoc="0" locked="0" layoutInCell="1" allowOverlap="1" wp14:anchorId="2599CAD2" wp14:editId="1806939D">
            <wp:simplePos x="0" y="0"/>
            <wp:positionH relativeFrom="column">
              <wp:posOffset>3154680</wp:posOffset>
            </wp:positionH>
            <wp:positionV relativeFrom="paragraph">
              <wp:posOffset>25400</wp:posOffset>
            </wp:positionV>
            <wp:extent cx="3657600" cy="3185160"/>
            <wp:effectExtent l="0" t="0" r="0" b="0"/>
            <wp:wrapNone/>
            <wp:docPr id="820115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87" b="20000"/>
                    <a:stretch/>
                  </pic:blipFill>
                  <pic:spPr bwMode="auto">
                    <a:xfrm>
                      <a:off x="0" y="0"/>
                      <a:ext cx="365760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AC5BA" w14:textId="77777777" w:rsidR="0093718E" w:rsidRDefault="0093718E" w:rsidP="0093718E">
      <w:pPr>
        <w:pStyle w:val="NormalWeb"/>
      </w:pPr>
    </w:p>
    <w:p w14:paraId="35E06ED3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7E087109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24E5650D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0F626417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4CA67AF4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29C7D01D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7187AA78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7CA3B7CC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2FCF1734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36B9F6BD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173B8A21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622EC2D1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4F599FC9" wp14:editId="3C53D33D">
                <wp:simplePos x="0" y="0"/>
                <wp:positionH relativeFrom="column">
                  <wp:posOffset>3109595</wp:posOffset>
                </wp:positionH>
                <wp:positionV relativeFrom="paragraph">
                  <wp:posOffset>234315</wp:posOffset>
                </wp:positionV>
                <wp:extent cx="3840480" cy="3276600"/>
                <wp:effectExtent l="0" t="0" r="7620" b="0"/>
                <wp:wrapNone/>
                <wp:docPr id="1443526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EB725" w14:textId="77777777" w:rsidR="0093718E" w:rsidRPr="002E22F6" w:rsidRDefault="0093718E" w:rsidP="0093718E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2E22F6"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0124EC93" w14:textId="382C67EC" w:rsidR="0093718E" w:rsidRDefault="0093718E" w:rsidP="0093718E">
                            <w:pPr>
                              <w:rPr>
                                <w:sz w:val="32"/>
                              </w:rPr>
                            </w:pPr>
                            <w:r w:rsidRPr="002E22F6">
                              <w:rPr>
                                <w:sz w:val="32"/>
                              </w:rPr>
                              <w:t>522 is a mid-season pea variety with superior yield with an average sieve size of 4.</w:t>
                            </w:r>
                            <w:r w:rsidR="004633F6">
                              <w:rPr>
                                <w:sz w:val="32"/>
                              </w:rPr>
                              <w:t>08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 while maintain</w:t>
                            </w:r>
                            <w:r w:rsidR="006021EC">
                              <w:rPr>
                                <w:sz w:val="32"/>
                              </w:rPr>
                              <w:t>ing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 </w:t>
                            </w:r>
                            <w:r w:rsidR="00BB61CD">
                              <w:rPr>
                                <w:sz w:val="32"/>
                              </w:rPr>
                              <w:t xml:space="preserve">excellent 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quality for freezing and canning. </w:t>
                            </w:r>
                          </w:p>
                          <w:p w14:paraId="6111A38E" w14:textId="3C5C610D" w:rsidR="00BB61CD" w:rsidRPr="002E22F6" w:rsidRDefault="00BB61CD" w:rsidP="0093718E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522 possesses an excellent root rot and overall disease package for the Midwest.</w:t>
                            </w:r>
                          </w:p>
                          <w:p w14:paraId="0094669F" w14:textId="77777777" w:rsidR="0093718E" w:rsidRPr="009D6B9D" w:rsidRDefault="0093718E" w:rsidP="0093718E">
                            <w:pPr>
                              <w:rPr>
                                <w:color w:val="76923C" w:themeColor="accent3" w:themeShade="BF"/>
                                <w:sz w:val="32"/>
                              </w:rPr>
                            </w:pPr>
                          </w:p>
                          <w:p w14:paraId="5831A379" w14:textId="77777777" w:rsidR="0093718E" w:rsidRPr="002E22F6" w:rsidRDefault="0093718E" w:rsidP="0093718E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2E22F6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 w:rsidRPr="002E22F6">
                              <w:rPr>
                                <w:sz w:val="32"/>
                              </w:rPr>
                              <w:t xml:space="preserve"> </w:t>
                            </w:r>
                            <w:r w:rsidRPr="002E22F6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035949C3" w14:textId="77777777" w:rsidR="0093718E" w:rsidRDefault="0093718E" w:rsidP="0093718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360"/>
                              <w:rPr>
                                <w:sz w:val="31"/>
                                <w:szCs w:val="31"/>
                              </w:rPr>
                            </w:pPr>
                            <w:r w:rsidRPr="002E22F6">
                              <w:rPr>
                                <w:sz w:val="31"/>
                                <w:szCs w:val="31"/>
                              </w:rPr>
                              <w:t>Strong resistance to Aphanomyces, Pythium and Fusarium root rot diseases as well as to foliar diseases.</w:t>
                            </w:r>
                          </w:p>
                          <w:p w14:paraId="29F6C9CE" w14:textId="7AC6F242" w:rsidR="00D7724D" w:rsidRPr="002E22F6" w:rsidRDefault="00D7724D" w:rsidP="0093718E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360"/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Strong resistance to Powdery Mildew.</w:t>
                            </w:r>
                          </w:p>
                          <w:p w14:paraId="136F7F2E" w14:textId="77777777" w:rsidR="0093718E" w:rsidRPr="002F336F" w:rsidRDefault="0093718E" w:rsidP="0093718E">
                            <w:pPr>
                              <w:pStyle w:val="ListParagraph"/>
                              <w:rPr>
                                <w:color w:val="E36C0A" w:themeColor="accent6" w:themeShade="BF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99FC9" id="_x0000_s1039" type="#_x0000_t202" style="position:absolute;margin-left:244.85pt;margin-top:18.45pt;width:302.4pt;height:258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" stroked="f">
                <v:textbox>
                  <w:txbxContent>
                    <w:p w14:paraId="3EDEB725" w14:textId="77777777" w:rsidR="0093718E" w:rsidRPr="002E22F6" w:rsidRDefault="0093718E" w:rsidP="0093718E">
                      <w:pPr>
                        <w:rPr>
                          <w:b/>
                          <w:sz w:val="32"/>
                        </w:rPr>
                      </w:pPr>
                      <w:r w:rsidRPr="002E22F6"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0124EC93" w14:textId="382C67EC" w:rsidR="0093718E" w:rsidRDefault="0093718E" w:rsidP="0093718E">
                      <w:pPr>
                        <w:rPr>
                          <w:sz w:val="32"/>
                        </w:rPr>
                      </w:pPr>
                      <w:r w:rsidRPr="002E22F6">
                        <w:rPr>
                          <w:sz w:val="32"/>
                        </w:rPr>
                        <w:t>522 is a mid-season pea variety with superior yield with an average sieve size of 4.</w:t>
                      </w:r>
                      <w:r w:rsidR="004633F6">
                        <w:rPr>
                          <w:sz w:val="32"/>
                        </w:rPr>
                        <w:t>08</w:t>
                      </w:r>
                      <w:r w:rsidRPr="002E22F6">
                        <w:rPr>
                          <w:sz w:val="32"/>
                        </w:rPr>
                        <w:t xml:space="preserve"> while maintain</w:t>
                      </w:r>
                      <w:r w:rsidR="006021EC">
                        <w:rPr>
                          <w:sz w:val="32"/>
                        </w:rPr>
                        <w:t>ing</w:t>
                      </w:r>
                      <w:r w:rsidRPr="002E22F6">
                        <w:rPr>
                          <w:sz w:val="32"/>
                        </w:rPr>
                        <w:t xml:space="preserve"> </w:t>
                      </w:r>
                      <w:r w:rsidR="00BB61CD">
                        <w:rPr>
                          <w:sz w:val="32"/>
                        </w:rPr>
                        <w:t xml:space="preserve">excellent </w:t>
                      </w:r>
                      <w:r w:rsidRPr="002E22F6">
                        <w:rPr>
                          <w:sz w:val="32"/>
                        </w:rPr>
                        <w:t xml:space="preserve">quality for freezing and canning. </w:t>
                      </w:r>
                    </w:p>
                    <w:p w14:paraId="6111A38E" w14:textId="3C5C610D" w:rsidR="00BB61CD" w:rsidRPr="002E22F6" w:rsidRDefault="00BB61CD" w:rsidP="0093718E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522 possesses an excellent root rot and overall disease package for the Midwest.</w:t>
                      </w:r>
                    </w:p>
                    <w:p w14:paraId="0094669F" w14:textId="77777777" w:rsidR="0093718E" w:rsidRPr="009D6B9D" w:rsidRDefault="0093718E" w:rsidP="0093718E">
                      <w:pPr>
                        <w:rPr>
                          <w:color w:val="76923C" w:themeColor="accent3" w:themeShade="BF"/>
                          <w:sz w:val="32"/>
                        </w:rPr>
                      </w:pPr>
                    </w:p>
                    <w:p w14:paraId="5831A379" w14:textId="77777777" w:rsidR="0093718E" w:rsidRPr="002E22F6" w:rsidRDefault="0093718E" w:rsidP="0093718E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2E22F6">
                        <w:rPr>
                          <w:b/>
                          <w:bCs/>
                          <w:sz w:val="32"/>
                        </w:rPr>
                        <w:t>Disease</w:t>
                      </w:r>
                      <w:r w:rsidRPr="002E22F6">
                        <w:rPr>
                          <w:sz w:val="32"/>
                        </w:rPr>
                        <w:t xml:space="preserve"> </w:t>
                      </w:r>
                      <w:r w:rsidRPr="002E22F6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035949C3" w14:textId="77777777" w:rsidR="0093718E" w:rsidRDefault="0093718E" w:rsidP="0093718E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360"/>
                        <w:rPr>
                          <w:sz w:val="31"/>
                          <w:szCs w:val="31"/>
                        </w:rPr>
                      </w:pPr>
                      <w:r w:rsidRPr="002E22F6">
                        <w:rPr>
                          <w:sz w:val="31"/>
                          <w:szCs w:val="31"/>
                        </w:rPr>
                        <w:t>Strong resistance to Aphanomyces, Pythium and Fusarium root rot diseases as well as to foliar diseases.</w:t>
                      </w:r>
                    </w:p>
                    <w:p w14:paraId="29F6C9CE" w14:textId="7AC6F242" w:rsidR="00D7724D" w:rsidRPr="002E22F6" w:rsidRDefault="00D7724D" w:rsidP="0093718E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360"/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Strong resistance to Powdery Mildew.</w:t>
                      </w:r>
                    </w:p>
                    <w:p w14:paraId="136F7F2E" w14:textId="77777777" w:rsidR="0093718E" w:rsidRPr="002F336F" w:rsidRDefault="0093718E" w:rsidP="0093718E">
                      <w:pPr>
                        <w:pStyle w:val="ListParagraph"/>
                        <w:rPr>
                          <w:color w:val="E36C0A" w:themeColor="accent6" w:themeShade="BF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F4B9EC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658D5F16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7B85AC59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5231DEF9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5E43CE0C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6A448929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624ECBD3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03EE4701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6726B3AC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52C7C42C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54BD9B08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08F173F3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31F9F64A" w14:textId="77777777" w:rsidR="0093718E" w:rsidRPr="009F1AC0" w:rsidRDefault="0093718E" w:rsidP="0093718E">
      <w:pPr>
        <w:rPr>
          <w:rFonts w:ascii="Arial" w:hAnsi="Arial"/>
          <w:color w:val="E36C0A" w:themeColor="accent6" w:themeShade="BF"/>
          <w:sz w:val="32"/>
        </w:rPr>
      </w:pPr>
    </w:p>
    <w:p w14:paraId="721AB5E7" w14:textId="77777777" w:rsidR="0093718E" w:rsidRDefault="0093718E"/>
    <w:p w14:paraId="673FB070" w14:textId="2178D889" w:rsidR="0093718E" w:rsidRDefault="0093718E">
      <w:r>
        <w:rPr>
          <w:noProof/>
        </w:rPr>
        <w:drawing>
          <wp:inline distT="0" distB="0" distL="0" distR="0" wp14:anchorId="3417CD79" wp14:editId="10325C4C">
            <wp:extent cx="2743200" cy="345440"/>
            <wp:effectExtent l="0" t="0" r="0" b="0"/>
            <wp:docPr id="1546618975" name="Picture 1546618975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23376" w14:textId="77777777" w:rsidR="0093718E" w:rsidRDefault="0093718E"/>
    <w:p w14:paraId="7DB1D42C" w14:textId="77777777" w:rsidR="0093718E" w:rsidRDefault="0093718E"/>
    <w:p w14:paraId="31565E44" w14:textId="4BD790EA" w:rsidR="0093718E" w:rsidRPr="00B72247" w:rsidRDefault="0093718E" w:rsidP="0093718E">
      <w:pPr>
        <w:pStyle w:val="NoSpacing"/>
        <w:jc w:val="center"/>
        <w:rPr>
          <w:b/>
          <w:sz w:val="40"/>
          <w:szCs w:val="40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810304" behindDoc="0" locked="0" layoutInCell="1" allowOverlap="1" wp14:anchorId="3B257CF1" wp14:editId="2836F71A">
            <wp:simplePos x="0" y="0"/>
            <wp:positionH relativeFrom="column">
              <wp:posOffset>4681220</wp:posOffset>
            </wp:positionH>
            <wp:positionV relativeFrom="paragraph">
              <wp:posOffset>327753</wp:posOffset>
            </wp:positionV>
            <wp:extent cx="1953988" cy="1955800"/>
            <wp:effectExtent l="0" t="0" r="8255" b="6350"/>
            <wp:wrapNone/>
            <wp:docPr id="1928356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988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>G</w:t>
      </w:r>
      <w:r w:rsidR="00164BD4">
        <w:rPr>
          <w:b/>
          <w:sz w:val="40"/>
          <w:szCs w:val="40"/>
        </w:rPr>
        <w:t>reen</w:t>
      </w:r>
      <w:r>
        <w:rPr>
          <w:b/>
          <w:sz w:val="40"/>
          <w:szCs w:val="40"/>
        </w:rPr>
        <w:t xml:space="preserve"> </w:t>
      </w:r>
      <w:r w:rsidRPr="00B72247">
        <w:rPr>
          <w:b/>
          <w:sz w:val="40"/>
          <w:szCs w:val="40"/>
        </w:rPr>
        <w:t xml:space="preserve">Pea Variety </w:t>
      </w:r>
      <w:r>
        <w:rPr>
          <w:b/>
          <w:sz w:val="40"/>
          <w:szCs w:val="40"/>
        </w:rPr>
        <w:t>522</w:t>
      </w:r>
      <w:r w:rsidRPr="00B72247">
        <w:rPr>
          <w:b/>
          <w:sz w:val="40"/>
          <w:szCs w:val="40"/>
        </w:rPr>
        <w:t xml:space="preserve">                                                        </w:t>
      </w:r>
      <w:r>
        <w:rPr>
          <w:b/>
          <w:sz w:val="40"/>
          <w:szCs w:val="40"/>
        </w:rPr>
        <w:t xml:space="preserve"> </w:t>
      </w:r>
      <w:r w:rsidRPr="00B72247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>
        <w:rPr>
          <w:b/>
          <w:sz w:val="32"/>
          <w:szCs w:val="32"/>
        </w:rPr>
        <w:t>T</w:t>
      </w:r>
      <w:r w:rsidRPr="00B72247">
        <w:rPr>
          <w:b/>
          <w:sz w:val="32"/>
          <w:szCs w:val="32"/>
        </w:rPr>
        <w:t>echnical Data</w:t>
      </w:r>
    </w:p>
    <w:p w14:paraId="596B1438" w14:textId="77777777" w:rsidR="0093718E" w:rsidRPr="009F1AC0" w:rsidRDefault="0093718E" w:rsidP="0093718E">
      <w:pPr>
        <w:pStyle w:val="NoSpacing"/>
        <w:rPr>
          <w:b/>
          <w:color w:val="E36C0A" w:themeColor="accent6" w:themeShade="BF"/>
          <w:sz w:val="32"/>
        </w:rPr>
      </w:pPr>
    </w:p>
    <w:p w14:paraId="7BF3870D" w14:textId="77777777" w:rsidR="0093718E" w:rsidRPr="009F1AC0" w:rsidRDefault="0093718E" w:rsidP="0093718E">
      <w:pPr>
        <w:pStyle w:val="NoSpacing"/>
        <w:ind w:left="810" w:hanging="810"/>
        <w:rPr>
          <w:b/>
          <w:color w:val="E36C0A" w:themeColor="accent6" w:themeShade="BF"/>
          <w:sz w:val="32"/>
        </w:rPr>
      </w:pPr>
    </w:p>
    <w:p w14:paraId="4890EE57" w14:textId="77777777" w:rsidR="0093718E" w:rsidRPr="00597799" w:rsidRDefault="0093718E" w:rsidP="0093718E">
      <w:pPr>
        <w:pStyle w:val="NoSpacing"/>
        <w:spacing w:line="276" w:lineRule="auto"/>
        <w:ind w:left="810" w:hanging="810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>Features and Advantages</w:t>
      </w:r>
    </w:p>
    <w:p w14:paraId="7B1459BE" w14:textId="7392C3BF" w:rsidR="0093718E" w:rsidRPr="00597799" w:rsidRDefault="0093718E" w:rsidP="0093718E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597799">
        <w:rPr>
          <w:bCs/>
          <w:sz w:val="28"/>
          <w:szCs w:val="28"/>
        </w:rPr>
        <w:t>•</w:t>
      </w:r>
      <w:r w:rsidRPr="00597799">
        <w:rPr>
          <w:bCs/>
          <w:sz w:val="28"/>
          <w:szCs w:val="28"/>
        </w:rPr>
        <w:tab/>
      </w:r>
      <w:r w:rsidR="006021EC">
        <w:rPr>
          <w:bCs/>
          <w:sz w:val="28"/>
          <w:szCs w:val="28"/>
        </w:rPr>
        <w:t>Excellent</w:t>
      </w:r>
      <w:r w:rsidRPr="00597799">
        <w:rPr>
          <w:bCs/>
          <w:sz w:val="28"/>
          <w:szCs w:val="28"/>
        </w:rPr>
        <w:t xml:space="preserve"> yield</w:t>
      </w:r>
    </w:p>
    <w:p w14:paraId="60A7914C" w14:textId="50AA35EB" w:rsidR="006021EC" w:rsidRDefault="0093718E" w:rsidP="0093718E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proofErr w:type="gramStart"/>
      <w:r w:rsidRPr="00597799">
        <w:rPr>
          <w:bCs/>
          <w:sz w:val="28"/>
          <w:szCs w:val="28"/>
        </w:rPr>
        <w:t>•</w:t>
      </w:r>
      <w:r w:rsidRPr="00597799">
        <w:rPr>
          <w:bCs/>
          <w:sz w:val="28"/>
          <w:szCs w:val="28"/>
        </w:rPr>
        <w:tab/>
        <w:t>Average sieve</w:t>
      </w:r>
      <w:proofErr w:type="gramEnd"/>
      <w:r w:rsidRPr="00597799">
        <w:rPr>
          <w:bCs/>
          <w:sz w:val="28"/>
          <w:szCs w:val="28"/>
        </w:rPr>
        <w:t xml:space="preserve"> size of 4.</w:t>
      </w:r>
      <w:r w:rsidR="004633F6">
        <w:rPr>
          <w:bCs/>
          <w:sz w:val="28"/>
          <w:szCs w:val="28"/>
        </w:rPr>
        <w:t>08</w:t>
      </w:r>
      <w:r w:rsidRPr="00597799">
        <w:rPr>
          <w:bCs/>
          <w:sz w:val="28"/>
          <w:szCs w:val="28"/>
        </w:rPr>
        <w:t xml:space="preserve"> with </w:t>
      </w:r>
      <w:r w:rsidR="00BB61CD">
        <w:rPr>
          <w:bCs/>
          <w:sz w:val="28"/>
          <w:szCs w:val="28"/>
        </w:rPr>
        <w:t>excellent</w:t>
      </w:r>
      <w:r w:rsidRPr="00597799">
        <w:rPr>
          <w:bCs/>
          <w:sz w:val="28"/>
          <w:szCs w:val="28"/>
        </w:rPr>
        <w:t xml:space="preserve"> </w:t>
      </w:r>
      <w:r w:rsidR="006021EC">
        <w:rPr>
          <w:bCs/>
          <w:sz w:val="28"/>
          <w:szCs w:val="28"/>
        </w:rPr>
        <w:t xml:space="preserve">freezing and </w:t>
      </w:r>
    </w:p>
    <w:p w14:paraId="56C3BB91" w14:textId="5437182E" w:rsidR="0093718E" w:rsidRPr="00597799" w:rsidRDefault="0093718E" w:rsidP="006021EC">
      <w:pPr>
        <w:pStyle w:val="NoSpacing"/>
        <w:spacing w:line="276" w:lineRule="auto"/>
        <w:ind w:left="360"/>
        <w:rPr>
          <w:bCs/>
          <w:sz w:val="28"/>
          <w:szCs w:val="28"/>
        </w:rPr>
      </w:pPr>
      <w:r w:rsidRPr="00597799">
        <w:rPr>
          <w:bCs/>
          <w:sz w:val="28"/>
          <w:szCs w:val="28"/>
        </w:rPr>
        <w:t>canning quality</w:t>
      </w:r>
    </w:p>
    <w:p w14:paraId="2DFF9918" w14:textId="77777777" w:rsidR="0093718E" w:rsidRPr="009D6B9D" w:rsidRDefault="0093718E" w:rsidP="0093718E">
      <w:pPr>
        <w:pStyle w:val="NoSpacing"/>
        <w:spacing w:line="276" w:lineRule="auto"/>
        <w:ind w:left="360" w:hanging="360"/>
        <w:rPr>
          <w:bCs/>
          <w:color w:val="76923C" w:themeColor="accent3" w:themeShade="BF"/>
          <w:sz w:val="28"/>
          <w:szCs w:val="28"/>
        </w:rPr>
      </w:pPr>
    </w:p>
    <w:p w14:paraId="41A10B61" w14:textId="77777777" w:rsidR="0093718E" w:rsidRPr="00FD357C" w:rsidRDefault="0093718E" w:rsidP="0093718E">
      <w:pPr>
        <w:pStyle w:val="NoSpacing"/>
        <w:spacing w:line="276" w:lineRule="auto"/>
        <w:rPr>
          <w:b/>
          <w:sz w:val="28"/>
          <w:szCs w:val="28"/>
        </w:rPr>
      </w:pPr>
      <w:r w:rsidRPr="00FD357C">
        <w:rPr>
          <w:b/>
          <w:sz w:val="28"/>
          <w:szCs w:val="28"/>
        </w:rPr>
        <w:t xml:space="preserve">Plant Characteristics: </w:t>
      </w:r>
    </w:p>
    <w:p w14:paraId="5A3E6406" w14:textId="49ED8145" w:rsidR="0093718E" w:rsidRPr="00FD357C" w:rsidRDefault="0093718E" w:rsidP="0093718E">
      <w:pPr>
        <w:pStyle w:val="NoSpacing"/>
        <w:spacing w:line="276" w:lineRule="auto"/>
        <w:rPr>
          <w:b/>
          <w:sz w:val="28"/>
          <w:szCs w:val="28"/>
        </w:rPr>
      </w:pPr>
      <w:r w:rsidRPr="00FD357C">
        <w:rPr>
          <w:b/>
          <w:sz w:val="28"/>
          <w:szCs w:val="28"/>
        </w:rPr>
        <w:t xml:space="preserve">Plant Height: </w:t>
      </w:r>
      <w:r w:rsidRPr="00FD357C">
        <w:rPr>
          <w:bCs/>
          <w:sz w:val="28"/>
          <w:szCs w:val="28"/>
        </w:rPr>
        <w:t>1</w:t>
      </w:r>
      <w:r w:rsidR="004633F6">
        <w:rPr>
          <w:bCs/>
          <w:sz w:val="28"/>
          <w:szCs w:val="28"/>
        </w:rPr>
        <w:t>6.1</w:t>
      </w:r>
      <w:r w:rsidRPr="00FD357C">
        <w:rPr>
          <w:bCs/>
          <w:sz w:val="28"/>
          <w:szCs w:val="28"/>
        </w:rPr>
        <w:t>’</w:t>
      </w:r>
      <w:r w:rsidRPr="00FD357C">
        <w:rPr>
          <w:bCs/>
          <w:sz w:val="28"/>
          <w:szCs w:val="28"/>
        </w:rPr>
        <w:tab/>
      </w:r>
      <w:r w:rsidRPr="00FD357C">
        <w:rPr>
          <w:bCs/>
          <w:sz w:val="28"/>
          <w:szCs w:val="28"/>
        </w:rPr>
        <w:tab/>
      </w:r>
      <w:r w:rsidRPr="00FD357C">
        <w:rPr>
          <w:b/>
          <w:sz w:val="28"/>
          <w:szCs w:val="28"/>
        </w:rPr>
        <w:tab/>
        <w:t xml:space="preserve">Leaf Type: </w:t>
      </w:r>
      <w:proofErr w:type="spellStart"/>
      <w:r w:rsidRPr="00FD357C">
        <w:rPr>
          <w:bCs/>
          <w:sz w:val="28"/>
          <w:szCs w:val="28"/>
        </w:rPr>
        <w:t>Afila</w:t>
      </w:r>
      <w:proofErr w:type="spellEnd"/>
      <w:r w:rsidRPr="00FD357C">
        <w:rPr>
          <w:b/>
          <w:sz w:val="28"/>
          <w:szCs w:val="28"/>
        </w:rPr>
        <w:tab/>
      </w:r>
    </w:p>
    <w:p w14:paraId="26902794" w14:textId="77777777" w:rsidR="0093718E" w:rsidRPr="009D6B9D" w:rsidRDefault="0093718E" w:rsidP="0093718E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  <w:r w:rsidRPr="00FD357C">
        <w:rPr>
          <w:b/>
          <w:sz w:val="28"/>
          <w:szCs w:val="28"/>
        </w:rPr>
        <w:t xml:space="preserve">Vine Type: </w:t>
      </w:r>
      <w:r w:rsidRPr="00FD357C">
        <w:rPr>
          <w:bCs/>
          <w:sz w:val="28"/>
          <w:szCs w:val="28"/>
        </w:rPr>
        <w:t>Indeterminant</w:t>
      </w:r>
      <w:r w:rsidRPr="009D6B9D">
        <w:rPr>
          <w:bCs/>
          <w:color w:val="76923C" w:themeColor="accent3" w:themeShade="BF"/>
          <w:sz w:val="28"/>
          <w:szCs w:val="28"/>
        </w:rPr>
        <w:tab/>
      </w:r>
      <w:r w:rsidRPr="00360742">
        <w:rPr>
          <w:b/>
          <w:sz w:val="28"/>
          <w:szCs w:val="28"/>
        </w:rPr>
        <w:t>Foliage color:</w:t>
      </w:r>
      <w:r w:rsidRPr="00360742">
        <w:rPr>
          <w:bCs/>
          <w:sz w:val="28"/>
          <w:szCs w:val="28"/>
        </w:rPr>
        <w:t xml:space="preserve"> green</w:t>
      </w:r>
      <w:r w:rsidRPr="009D6B9D">
        <w:rPr>
          <w:bCs/>
          <w:color w:val="76923C" w:themeColor="accent3" w:themeShade="BF"/>
          <w:sz w:val="28"/>
          <w:szCs w:val="28"/>
        </w:rPr>
        <w:tab/>
      </w:r>
      <w:r w:rsidRPr="009D6B9D">
        <w:rPr>
          <w:bCs/>
          <w:color w:val="76923C" w:themeColor="accent3" w:themeShade="BF"/>
          <w:sz w:val="28"/>
          <w:szCs w:val="28"/>
        </w:rPr>
        <w:tab/>
      </w:r>
      <w:r w:rsidRPr="00FD357C">
        <w:rPr>
          <w:b/>
          <w:sz w:val="28"/>
          <w:szCs w:val="28"/>
        </w:rPr>
        <w:t>Pod color:</w:t>
      </w:r>
      <w:r w:rsidRPr="00FD357C">
        <w:rPr>
          <w:bCs/>
          <w:sz w:val="28"/>
          <w:szCs w:val="28"/>
        </w:rPr>
        <w:t xml:space="preserve"> Medium green</w:t>
      </w:r>
      <w:r w:rsidRPr="00FD357C">
        <w:rPr>
          <w:b/>
          <w:sz w:val="28"/>
          <w:szCs w:val="28"/>
        </w:rPr>
        <w:t xml:space="preserve"> </w:t>
      </w:r>
    </w:p>
    <w:p w14:paraId="034B13BD" w14:textId="27CBB569" w:rsidR="0093718E" w:rsidRPr="009D6B9D" w:rsidRDefault="0093718E" w:rsidP="0093718E">
      <w:pPr>
        <w:pStyle w:val="NoSpacing"/>
        <w:spacing w:line="276" w:lineRule="auto"/>
        <w:rPr>
          <w:bCs/>
          <w:color w:val="76923C" w:themeColor="accent3" w:themeShade="BF"/>
          <w:sz w:val="28"/>
          <w:szCs w:val="28"/>
        </w:rPr>
      </w:pPr>
      <w:r w:rsidRPr="00597799">
        <w:rPr>
          <w:b/>
          <w:sz w:val="28"/>
          <w:szCs w:val="28"/>
        </w:rPr>
        <w:t xml:space="preserve">Pods per node: </w:t>
      </w:r>
      <w:r w:rsidRPr="00597799">
        <w:rPr>
          <w:bCs/>
          <w:sz w:val="28"/>
          <w:szCs w:val="28"/>
        </w:rPr>
        <w:t>3</w:t>
      </w:r>
      <w:r w:rsidRPr="00597799">
        <w:rPr>
          <w:bCs/>
          <w:sz w:val="28"/>
          <w:szCs w:val="28"/>
        </w:rPr>
        <w:tab/>
      </w:r>
      <w:r w:rsidRPr="009D6B9D">
        <w:rPr>
          <w:bCs/>
          <w:color w:val="76923C" w:themeColor="accent3" w:themeShade="BF"/>
          <w:sz w:val="28"/>
          <w:szCs w:val="28"/>
        </w:rPr>
        <w:tab/>
      </w:r>
      <w:r>
        <w:rPr>
          <w:bCs/>
          <w:color w:val="76923C" w:themeColor="accent3" w:themeShade="BF"/>
          <w:sz w:val="28"/>
          <w:szCs w:val="28"/>
        </w:rPr>
        <w:tab/>
      </w:r>
      <w:r w:rsidRPr="00597799">
        <w:rPr>
          <w:b/>
          <w:sz w:val="28"/>
          <w:szCs w:val="28"/>
        </w:rPr>
        <w:t xml:space="preserve">Pod Length: </w:t>
      </w:r>
      <w:r w:rsidRPr="00597799">
        <w:rPr>
          <w:bCs/>
          <w:sz w:val="28"/>
          <w:szCs w:val="28"/>
        </w:rPr>
        <w:t>2.6</w:t>
      </w:r>
      <w:r w:rsidR="00163815">
        <w:rPr>
          <w:bCs/>
          <w:sz w:val="28"/>
          <w:szCs w:val="28"/>
        </w:rPr>
        <w:t>5</w:t>
      </w:r>
      <w:r w:rsidRPr="00597799">
        <w:rPr>
          <w:bCs/>
          <w:sz w:val="28"/>
          <w:szCs w:val="28"/>
        </w:rPr>
        <w:t xml:space="preserve"> in</w:t>
      </w:r>
      <w:r w:rsidRPr="00597799">
        <w:rPr>
          <w:b/>
          <w:sz w:val="28"/>
          <w:szCs w:val="28"/>
        </w:rPr>
        <w:tab/>
      </w:r>
      <w:r w:rsidRPr="009D6B9D">
        <w:rPr>
          <w:b/>
          <w:color w:val="76923C" w:themeColor="accent3" w:themeShade="BF"/>
          <w:sz w:val="28"/>
          <w:szCs w:val="28"/>
        </w:rPr>
        <w:tab/>
      </w:r>
      <w:r w:rsidRPr="00597799">
        <w:rPr>
          <w:b/>
          <w:sz w:val="28"/>
          <w:szCs w:val="28"/>
        </w:rPr>
        <w:t xml:space="preserve">Berries per </w:t>
      </w:r>
      <w:proofErr w:type="gramStart"/>
      <w:r w:rsidRPr="00597799">
        <w:rPr>
          <w:b/>
          <w:sz w:val="28"/>
          <w:szCs w:val="28"/>
        </w:rPr>
        <w:t>pods</w:t>
      </w:r>
      <w:proofErr w:type="gramEnd"/>
      <w:r w:rsidRPr="00597799">
        <w:rPr>
          <w:b/>
          <w:sz w:val="28"/>
          <w:szCs w:val="28"/>
        </w:rPr>
        <w:t xml:space="preserve">: </w:t>
      </w:r>
      <w:r w:rsidRPr="00597799">
        <w:rPr>
          <w:bCs/>
          <w:sz w:val="28"/>
          <w:szCs w:val="28"/>
        </w:rPr>
        <w:t>5.4</w:t>
      </w:r>
    </w:p>
    <w:p w14:paraId="7240EB43" w14:textId="77777777" w:rsidR="0093718E" w:rsidRPr="009D6B9D" w:rsidRDefault="0093718E" w:rsidP="0093718E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  <w:r w:rsidRPr="009D6B9D">
        <w:rPr>
          <w:b/>
          <w:color w:val="76923C" w:themeColor="accent3" w:themeShade="BF"/>
          <w:sz w:val="28"/>
          <w:szCs w:val="28"/>
        </w:rPr>
        <w:tab/>
      </w:r>
      <w:r w:rsidRPr="009D6B9D">
        <w:rPr>
          <w:b/>
          <w:color w:val="76923C" w:themeColor="accent3" w:themeShade="BF"/>
          <w:sz w:val="28"/>
          <w:szCs w:val="28"/>
        </w:rPr>
        <w:tab/>
      </w:r>
    </w:p>
    <w:p w14:paraId="3F8E4C9F" w14:textId="77777777" w:rsidR="0093718E" w:rsidRPr="00597799" w:rsidRDefault="0093718E" w:rsidP="0093718E">
      <w:pPr>
        <w:pStyle w:val="NoSpacing"/>
        <w:spacing w:line="276" w:lineRule="auto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 xml:space="preserve">Plant Description: </w:t>
      </w:r>
    </w:p>
    <w:p w14:paraId="511E5417" w14:textId="0B226855" w:rsidR="0093718E" w:rsidRPr="009D6B9D" w:rsidRDefault="0093718E" w:rsidP="0093718E">
      <w:pPr>
        <w:spacing w:line="276" w:lineRule="auto"/>
        <w:rPr>
          <w:color w:val="76923C" w:themeColor="accent3" w:themeShade="BF"/>
          <w:sz w:val="28"/>
          <w:szCs w:val="28"/>
        </w:rPr>
      </w:pPr>
      <w:r w:rsidRPr="00597799">
        <w:rPr>
          <w:sz w:val="28"/>
          <w:szCs w:val="28"/>
        </w:rPr>
        <w:t xml:space="preserve">522 is a mid-season shell pea with superior yield. </w:t>
      </w:r>
      <w:r>
        <w:rPr>
          <w:sz w:val="28"/>
          <w:szCs w:val="28"/>
        </w:rPr>
        <w:t>522</w:t>
      </w:r>
      <w:r w:rsidRPr="00597799">
        <w:rPr>
          <w:sz w:val="28"/>
          <w:szCs w:val="28"/>
        </w:rPr>
        <w:t xml:space="preserve"> possesses a combination of disease resistance that </w:t>
      </w:r>
      <w:r w:rsidR="00163815" w:rsidRPr="00597799">
        <w:rPr>
          <w:sz w:val="28"/>
          <w:szCs w:val="28"/>
        </w:rPr>
        <w:t>makes</w:t>
      </w:r>
      <w:r w:rsidRPr="00597799">
        <w:rPr>
          <w:sz w:val="28"/>
          <w:szCs w:val="28"/>
        </w:rPr>
        <w:t xml:space="preserve"> it well suited for production in the Midwest. </w:t>
      </w:r>
      <w:r w:rsidRPr="00D85ECC">
        <w:rPr>
          <w:sz w:val="28"/>
          <w:szCs w:val="28"/>
        </w:rPr>
        <w:t xml:space="preserve">The berries are green in color with an </w:t>
      </w:r>
      <w:proofErr w:type="gramStart"/>
      <w:r w:rsidRPr="00D85ECC">
        <w:rPr>
          <w:sz w:val="28"/>
          <w:szCs w:val="28"/>
        </w:rPr>
        <w:t>average sieve</w:t>
      </w:r>
      <w:proofErr w:type="gramEnd"/>
      <w:r w:rsidRPr="00D85ECC">
        <w:rPr>
          <w:sz w:val="28"/>
          <w:szCs w:val="28"/>
        </w:rPr>
        <w:t xml:space="preserve"> size of 4.</w:t>
      </w:r>
      <w:r w:rsidR="00163815">
        <w:rPr>
          <w:sz w:val="28"/>
          <w:szCs w:val="28"/>
        </w:rPr>
        <w:t>08</w:t>
      </w:r>
      <w:r w:rsidRPr="00D85ECC">
        <w:rPr>
          <w:sz w:val="28"/>
          <w:szCs w:val="28"/>
        </w:rPr>
        <w:t xml:space="preserve"> while maintaining quality for freezing and canning. </w:t>
      </w:r>
    </w:p>
    <w:p w14:paraId="138CD884" w14:textId="77777777" w:rsidR="0093718E" w:rsidRPr="009D6B9D" w:rsidRDefault="0093718E" w:rsidP="0093718E">
      <w:pPr>
        <w:spacing w:line="276" w:lineRule="auto"/>
        <w:rPr>
          <w:color w:val="76923C" w:themeColor="accent3" w:themeShade="BF"/>
          <w:sz w:val="28"/>
          <w:szCs w:val="28"/>
        </w:rPr>
      </w:pPr>
    </w:p>
    <w:p w14:paraId="1D5AF17C" w14:textId="77777777" w:rsidR="0093718E" w:rsidRPr="00D85ECC" w:rsidRDefault="0093718E" w:rsidP="0093718E">
      <w:pPr>
        <w:pStyle w:val="NoSpacing"/>
        <w:spacing w:line="276" w:lineRule="auto"/>
        <w:rPr>
          <w:b/>
          <w:sz w:val="28"/>
          <w:szCs w:val="28"/>
        </w:rPr>
      </w:pPr>
      <w:r w:rsidRPr="00D85ECC">
        <w:rPr>
          <w:b/>
          <w:sz w:val="28"/>
          <w:szCs w:val="28"/>
        </w:rPr>
        <w:t xml:space="preserve">Disease Responses: </w:t>
      </w:r>
      <w:r w:rsidRPr="00D85ECC">
        <w:rPr>
          <w:bCs/>
          <w:sz w:val="28"/>
          <w:szCs w:val="28"/>
        </w:rPr>
        <w:t>Strong resistance to Aphanomyces, Pythium and Fusarium root rot diseases. It is also resistant to Powdery Mildew and Moderately resistant to Downy Mildew.</w:t>
      </w:r>
    </w:p>
    <w:p w14:paraId="44EED7FF" w14:textId="77777777" w:rsidR="0093718E" w:rsidRPr="009D6B9D" w:rsidRDefault="0093718E" w:rsidP="0093718E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</w:p>
    <w:p w14:paraId="19E12316" w14:textId="77777777" w:rsidR="0093718E" w:rsidRPr="00D85ECC" w:rsidRDefault="0093718E" w:rsidP="0093718E">
      <w:pPr>
        <w:pStyle w:val="NoSpacing"/>
        <w:spacing w:line="276" w:lineRule="auto"/>
        <w:rPr>
          <w:b/>
          <w:sz w:val="28"/>
          <w:szCs w:val="28"/>
        </w:rPr>
      </w:pPr>
      <w:r w:rsidRPr="00D85ECC">
        <w:rPr>
          <w:b/>
          <w:sz w:val="28"/>
          <w:szCs w:val="28"/>
        </w:rPr>
        <w:t xml:space="preserve">Maturity (Average </w:t>
      </w:r>
      <w:r>
        <w:rPr>
          <w:b/>
          <w:sz w:val="28"/>
          <w:szCs w:val="28"/>
        </w:rPr>
        <w:t>from</w:t>
      </w:r>
      <w:r w:rsidRPr="00D85ECC">
        <w:rPr>
          <w:b/>
          <w:sz w:val="28"/>
          <w:szCs w:val="28"/>
        </w:rPr>
        <w:t xml:space="preserve"> early and late plantings): </w:t>
      </w:r>
    </w:p>
    <w:p w14:paraId="6D0BC779" w14:textId="77777777" w:rsidR="0093718E" w:rsidRPr="00D85ECC" w:rsidRDefault="0093718E" w:rsidP="0093718E">
      <w:pPr>
        <w:pStyle w:val="NoSpacing"/>
        <w:spacing w:line="276" w:lineRule="auto"/>
        <w:rPr>
          <w:b/>
          <w:bCs/>
          <w:sz w:val="28"/>
          <w:szCs w:val="28"/>
        </w:rPr>
      </w:pPr>
      <w:r w:rsidRPr="00D85ECC">
        <w:rPr>
          <w:b/>
          <w:sz w:val="28"/>
          <w:szCs w:val="28"/>
        </w:rPr>
        <w:t xml:space="preserve">Emergence: </w:t>
      </w:r>
      <w:r w:rsidRPr="00D85ECC">
        <w:rPr>
          <w:bCs/>
          <w:sz w:val="28"/>
          <w:szCs w:val="28"/>
        </w:rPr>
        <w:t>Normal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>HU to 1</w:t>
      </w:r>
      <w:r w:rsidRPr="00D85ECC">
        <w:rPr>
          <w:b/>
          <w:bCs/>
          <w:sz w:val="28"/>
          <w:szCs w:val="28"/>
          <w:vertAlign w:val="superscript"/>
        </w:rPr>
        <w:t>st</w:t>
      </w:r>
      <w:r w:rsidRPr="00D85ECC">
        <w:rPr>
          <w:b/>
          <w:bCs/>
          <w:sz w:val="28"/>
          <w:szCs w:val="28"/>
        </w:rPr>
        <w:t xml:space="preserve"> Bloom: </w:t>
      </w:r>
      <w:r w:rsidRPr="00D85ECC">
        <w:rPr>
          <w:sz w:val="28"/>
          <w:szCs w:val="28"/>
        </w:rPr>
        <w:t>1048</w:t>
      </w:r>
      <w:r w:rsidRPr="00D85ECC">
        <w:rPr>
          <w:b/>
          <w:bCs/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  <w:t xml:space="preserve">HU to 80% Bloom: </w:t>
      </w:r>
      <w:r w:rsidRPr="00D85ECC">
        <w:rPr>
          <w:sz w:val="28"/>
          <w:szCs w:val="28"/>
        </w:rPr>
        <w:t>1105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ab/>
      </w:r>
    </w:p>
    <w:p w14:paraId="77F06DE8" w14:textId="296DE0ED" w:rsidR="0093718E" w:rsidRPr="00D85ECC" w:rsidRDefault="0093718E" w:rsidP="0093718E">
      <w:pPr>
        <w:pStyle w:val="NoSpacing"/>
        <w:spacing w:line="276" w:lineRule="auto"/>
        <w:rPr>
          <w:b/>
          <w:bCs/>
          <w:sz w:val="28"/>
          <w:szCs w:val="28"/>
        </w:rPr>
      </w:pPr>
      <w:r w:rsidRPr="00D85ECC">
        <w:rPr>
          <w:b/>
          <w:bCs/>
          <w:sz w:val="28"/>
          <w:szCs w:val="28"/>
        </w:rPr>
        <w:t xml:space="preserve">HU to Maturity: </w:t>
      </w:r>
      <w:r w:rsidRPr="00D85ECC">
        <w:rPr>
          <w:sz w:val="28"/>
          <w:szCs w:val="28"/>
        </w:rPr>
        <w:t>162</w:t>
      </w:r>
      <w:r w:rsidR="00BB61CD">
        <w:rPr>
          <w:sz w:val="28"/>
          <w:szCs w:val="28"/>
        </w:rPr>
        <w:t>5</w:t>
      </w:r>
      <w:r w:rsidRPr="00D85ECC">
        <w:rPr>
          <w:sz w:val="28"/>
          <w:szCs w:val="28"/>
        </w:rPr>
        <w:tab/>
      </w:r>
      <w:r w:rsidRPr="00D85ECC">
        <w:rPr>
          <w:b/>
          <w:bCs/>
          <w:sz w:val="28"/>
          <w:szCs w:val="28"/>
        </w:rPr>
        <w:t xml:space="preserve">Harvestability: </w:t>
      </w:r>
      <w:r w:rsidRPr="00D85ECC">
        <w:rPr>
          <w:sz w:val="28"/>
          <w:szCs w:val="28"/>
        </w:rPr>
        <w:t>Good</w:t>
      </w:r>
      <w:r w:rsidRPr="00D85ECC">
        <w:rPr>
          <w:b/>
          <w:bCs/>
          <w:sz w:val="28"/>
          <w:szCs w:val="28"/>
        </w:rPr>
        <w:tab/>
        <w:t xml:space="preserve"> </w:t>
      </w:r>
      <w:r w:rsidRPr="00D85ECC">
        <w:rPr>
          <w:b/>
          <w:bCs/>
          <w:sz w:val="28"/>
          <w:szCs w:val="28"/>
        </w:rPr>
        <w:tab/>
      </w:r>
      <w:r w:rsidRPr="00D85ECC">
        <w:rPr>
          <w:b/>
          <w:sz w:val="28"/>
          <w:szCs w:val="28"/>
        </w:rPr>
        <w:t>Sieve Size at Maturity:</w:t>
      </w:r>
      <w:r w:rsidRPr="00D85ECC">
        <w:rPr>
          <w:b/>
          <w:bCs/>
          <w:sz w:val="28"/>
          <w:szCs w:val="28"/>
        </w:rPr>
        <w:t xml:space="preserve"> </w:t>
      </w:r>
      <w:r w:rsidRPr="00D85ECC">
        <w:rPr>
          <w:sz w:val="28"/>
          <w:szCs w:val="28"/>
        </w:rPr>
        <w:t>4.</w:t>
      </w:r>
      <w:r w:rsidR="00163815">
        <w:rPr>
          <w:sz w:val="28"/>
          <w:szCs w:val="28"/>
        </w:rPr>
        <w:t>08</w:t>
      </w:r>
      <w:r w:rsidRPr="00D85ECC">
        <w:rPr>
          <w:b/>
          <w:sz w:val="28"/>
          <w:szCs w:val="28"/>
        </w:rPr>
        <w:t xml:space="preserve">        </w:t>
      </w:r>
    </w:p>
    <w:p w14:paraId="5DB54E59" w14:textId="77777777" w:rsidR="0093718E" w:rsidRPr="009D6B9D" w:rsidRDefault="0093718E" w:rsidP="0093718E">
      <w:pPr>
        <w:pStyle w:val="NoSpacing"/>
        <w:spacing w:line="276" w:lineRule="auto"/>
        <w:rPr>
          <w:b/>
          <w:color w:val="76923C" w:themeColor="accent3" w:themeShade="BF"/>
          <w:sz w:val="28"/>
          <w:szCs w:val="28"/>
        </w:rPr>
      </w:pPr>
    </w:p>
    <w:p w14:paraId="0F8B89EC" w14:textId="77777777" w:rsidR="0093718E" w:rsidRPr="00597799" w:rsidRDefault="0093718E" w:rsidP="0093718E">
      <w:pPr>
        <w:pStyle w:val="NoSpacing"/>
        <w:spacing w:line="276" w:lineRule="auto"/>
        <w:rPr>
          <w:b/>
          <w:sz w:val="28"/>
          <w:szCs w:val="28"/>
        </w:rPr>
      </w:pPr>
      <w:r w:rsidRPr="00597799">
        <w:rPr>
          <w:b/>
          <w:sz w:val="28"/>
          <w:szCs w:val="28"/>
        </w:rPr>
        <w:t xml:space="preserve">Dry Seed Characteristics: </w:t>
      </w:r>
    </w:p>
    <w:p w14:paraId="7736D130" w14:textId="77777777" w:rsidR="0093718E" w:rsidRPr="00597799" w:rsidRDefault="0093718E" w:rsidP="0093718E">
      <w:pPr>
        <w:pStyle w:val="NoSpacing"/>
        <w:spacing w:line="276" w:lineRule="auto"/>
        <w:rPr>
          <w:sz w:val="28"/>
          <w:szCs w:val="28"/>
        </w:rPr>
      </w:pPr>
      <w:r w:rsidRPr="00597799">
        <w:rPr>
          <w:b/>
          <w:bCs/>
          <w:sz w:val="28"/>
          <w:szCs w:val="28"/>
        </w:rPr>
        <w:t xml:space="preserve">Seed Shape: </w:t>
      </w:r>
      <w:r w:rsidRPr="00597799">
        <w:rPr>
          <w:sz w:val="28"/>
          <w:szCs w:val="28"/>
        </w:rPr>
        <w:t>Rounded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Seed Surface</w:t>
      </w:r>
      <w:r w:rsidRPr="00597799">
        <w:rPr>
          <w:sz w:val="28"/>
          <w:szCs w:val="28"/>
        </w:rPr>
        <w:t>: Wrinkled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Seed Luster</w:t>
      </w:r>
      <w:r w:rsidRPr="00597799">
        <w:rPr>
          <w:sz w:val="28"/>
          <w:szCs w:val="28"/>
        </w:rPr>
        <w:t xml:space="preserve">: Dull                         </w:t>
      </w:r>
      <w:r w:rsidRPr="00597799">
        <w:rPr>
          <w:b/>
          <w:bCs/>
          <w:sz w:val="28"/>
          <w:szCs w:val="28"/>
        </w:rPr>
        <w:t>Seed Color Pattern</w:t>
      </w:r>
      <w:r w:rsidRPr="00597799">
        <w:rPr>
          <w:sz w:val="28"/>
          <w:szCs w:val="28"/>
        </w:rPr>
        <w:t>: Bicolor</w:t>
      </w:r>
      <w:r w:rsidRPr="00597799">
        <w:rPr>
          <w:sz w:val="28"/>
          <w:szCs w:val="28"/>
        </w:rPr>
        <w:tab/>
      </w:r>
      <w:r w:rsidRPr="00597799">
        <w:rPr>
          <w:sz w:val="28"/>
          <w:szCs w:val="28"/>
        </w:rPr>
        <w:tab/>
      </w:r>
      <w:r w:rsidRPr="00597799">
        <w:rPr>
          <w:b/>
          <w:bCs/>
          <w:sz w:val="28"/>
          <w:szCs w:val="28"/>
        </w:rPr>
        <w:t>Primary Color</w:t>
      </w:r>
      <w:r w:rsidRPr="00597799">
        <w:rPr>
          <w:sz w:val="28"/>
          <w:szCs w:val="28"/>
        </w:rPr>
        <w:t xml:space="preserve">: Light green </w:t>
      </w:r>
    </w:p>
    <w:p w14:paraId="0D040FF5" w14:textId="77777777" w:rsidR="0093718E" w:rsidRPr="00597799" w:rsidRDefault="0093718E" w:rsidP="0093718E">
      <w:pPr>
        <w:pStyle w:val="NoSpacing"/>
        <w:spacing w:line="276" w:lineRule="auto"/>
        <w:rPr>
          <w:sz w:val="28"/>
          <w:szCs w:val="28"/>
        </w:rPr>
      </w:pPr>
      <w:r w:rsidRPr="00597799">
        <w:rPr>
          <w:b/>
          <w:bCs/>
          <w:sz w:val="28"/>
          <w:szCs w:val="28"/>
        </w:rPr>
        <w:t>Secondary Color</w:t>
      </w:r>
      <w:r w:rsidRPr="00597799">
        <w:rPr>
          <w:sz w:val="28"/>
          <w:szCs w:val="28"/>
        </w:rPr>
        <w:t xml:space="preserve">: Creamy white         </w:t>
      </w:r>
      <w:r w:rsidRPr="00597799">
        <w:rPr>
          <w:b/>
          <w:bCs/>
          <w:sz w:val="28"/>
          <w:szCs w:val="28"/>
        </w:rPr>
        <w:t>No. Seeds/</w:t>
      </w:r>
      <w:proofErr w:type="spellStart"/>
      <w:r w:rsidRPr="00597799">
        <w:rPr>
          <w:b/>
          <w:bCs/>
          <w:sz w:val="28"/>
          <w:szCs w:val="28"/>
        </w:rPr>
        <w:t>lb</w:t>
      </w:r>
      <w:proofErr w:type="spellEnd"/>
      <w:r w:rsidRPr="00597799">
        <w:rPr>
          <w:b/>
          <w:bCs/>
          <w:sz w:val="28"/>
          <w:szCs w:val="28"/>
        </w:rPr>
        <w:t xml:space="preserve">: </w:t>
      </w:r>
      <w:r w:rsidRPr="00597799">
        <w:rPr>
          <w:sz w:val="28"/>
          <w:szCs w:val="28"/>
        </w:rPr>
        <w:t>2160</w:t>
      </w:r>
    </w:p>
    <w:p w14:paraId="6FE4E4AC" w14:textId="77777777" w:rsidR="0093718E" w:rsidRPr="00077F3D" w:rsidRDefault="0093718E" w:rsidP="0093718E">
      <w:pPr>
        <w:pStyle w:val="NoSpacing"/>
        <w:spacing w:line="276" w:lineRule="auto"/>
        <w:rPr>
          <w:sz w:val="28"/>
          <w:szCs w:val="28"/>
        </w:rPr>
      </w:pPr>
    </w:p>
    <w:p w14:paraId="00E8638D" w14:textId="77777777" w:rsidR="0093718E" w:rsidRDefault="0093718E"/>
    <w:p w14:paraId="36EBEF31" w14:textId="77777777" w:rsidR="0093718E" w:rsidRDefault="0093718E"/>
    <w:p w14:paraId="0E9B6E76" w14:textId="77777777" w:rsidR="0093718E" w:rsidRDefault="0093718E"/>
    <w:p w14:paraId="1F18A10A" w14:textId="77777777" w:rsidR="0093718E" w:rsidRDefault="0093718E"/>
    <w:p w14:paraId="4226E81A" w14:textId="77777777" w:rsidR="0093718E" w:rsidRDefault="0093718E"/>
    <w:p w14:paraId="120A4F54" w14:textId="77777777" w:rsidR="00C91587" w:rsidRDefault="00C91587">
      <w:r>
        <w:rPr>
          <w:noProof/>
        </w:rPr>
        <w:drawing>
          <wp:inline distT="0" distB="0" distL="0" distR="0" wp14:anchorId="3DD92BE0" wp14:editId="4F750FE8">
            <wp:extent cx="2743200" cy="345440"/>
            <wp:effectExtent l="0" t="0" r="0" b="0"/>
            <wp:docPr id="25105594" name="Picture 25105594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2005D" w14:textId="77777777" w:rsidR="00C91587" w:rsidRDefault="00C91587"/>
    <w:p w14:paraId="6C24C820" w14:textId="77777777" w:rsidR="00C91587" w:rsidRDefault="00C91587"/>
    <w:p w14:paraId="5871B5D6" w14:textId="77777777" w:rsidR="00C91587" w:rsidRDefault="00C91587" w:rsidP="0082470D">
      <w:pPr>
        <w:rPr>
          <w:rFonts w:ascii="Arial" w:hAnsi="Arial"/>
          <w:b/>
          <w:sz w:val="32"/>
        </w:rPr>
        <w:sectPr w:rsidR="00C91587" w:rsidSect="00C91587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type w:val="continuous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1D59A76A" w14:textId="77777777" w:rsidR="00C91587" w:rsidRDefault="00C91587" w:rsidP="00CF7E3B">
      <w:pPr>
        <w:rPr>
          <w:rFonts w:ascii="Arial" w:hAnsi="Arial"/>
          <w:sz w:val="32"/>
        </w:rPr>
      </w:pPr>
    </w:p>
    <w:p w14:paraId="13784ABA" w14:textId="77777777" w:rsidR="00C91587" w:rsidRPr="009F1AC0" w:rsidRDefault="00C91587" w:rsidP="00387F9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 xml:space="preserve">Mini Shell Pea </w:t>
      </w:r>
      <w:r w:rsidRPr="009F1AC0">
        <w:rPr>
          <w:rFonts w:cstheme="minorHAnsi"/>
          <w:b/>
          <w:bCs/>
          <w:sz w:val="44"/>
          <w:szCs w:val="44"/>
        </w:rPr>
        <w:t xml:space="preserve">Variety </w:t>
      </w:r>
    </w:p>
    <w:p w14:paraId="4EFF6485" w14:textId="03A8D045" w:rsidR="00C91587" w:rsidRPr="008672E6" w:rsidRDefault="00C91587" w:rsidP="008672E6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129</w:t>
      </w:r>
    </w:p>
    <w:p w14:paraId="36C01AE2" w14:textId="77777777" w:rsidR="00C91587" w:rsidRDefault="00C91587" w:rsidP="002F336F">
      <w:pPr>
        <w:pStyle w:val="NormalWeb"/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58F027D3" wp14:editId="10349CC0">
                <wp:simplePos x="0" y="0"/>
                <wp:positionH relativeFrom="column">
                  <wp:posOffset>-111369</wp:posOffset>
                </wp:positionH>
                <wp:positionV relativeFrom="paragraph">
                  <wp:posOffset>241690</wp:posOffset>
                </wp:positionV>
                <wp:extent cx="3164205" cy="5896707"/>
                <wp:effectExtent l="0" t="0" r="0" b="8890"/>
                <wp:wrapNone/>
                <wp:docPr id="10136026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58967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87593" w14:textId="77777777" w:rsidR="00C91587" w:rsidRPr="00D46051" w:rsidRDefault="00C91587" w:rsidP="00CF7E3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b/>
                                <w:sz w:val="28"/>
                                <w:szCs w:val="28"/>
                              </w:rPr>
                              <w:t>Key Attributes:</w:t>
                            </w:r>
                          </w:p>
                          <w:p w14:paraId="33034CD0" w14:textId="77777777" w:rsidR="00C91587" w:rsidRPr="006021EC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sz w:val="28"/>
                                <w:szCs w:val="28"/>
                              </w:rPr>
                              <w:t>Earliest mini shell pea variety</w:t>
                            </w:r>
                          </w:p>
                          <w:p w14:paraId="782B1C90" w14:textId="62D6C5EA" w:rsidR="006021EC" w:rsidRPr="006021EC" w:rsidRDefault="006021EC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Small sieve size of 2.12</w:t>
                            </w:r>
                          </w:p>
                          <w:p w14:paraId="3D68C53F" w14:textId="12B25D02" w:rsidR="006021EC" w:rsidRPr="00D46051" w:rsidRDefault="006021EC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Responds well to irrigation</w:t>
                            </w:r>
                          </w:p>
                          <w:p w14:paraId="2BD6FCD2" w14:textId="77777777" w:rsidR="00C91587" w:rsidRPr="00D46051" w:rsidRDefault="00C91587" w:rsidP="00CF7E3B">
                            <w:pPr>
                              <w:pStyle w:val="ListParagrap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1ADD9C8" w14:textId="77777777" w:rsidR="00C91587" w:rsidRPr="00D46051" w:rsidRDefault="00C91587" w:rsidP="00CF7E3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b/>
                                <w:sz w:val="28"/>
                                <w:szCs w:val="28"/>
                              </w:rPr>
                              <w:t>Yield:</w:t>
                            </w:r>
                          </w:p>
                          <w:p w14:paraId="3588B129" w14:textId="50A23574" w:rsidR="00C91587" w:rsidRPr="00D46051" w:rsidRDefault="006021EC" w:rsidP="00D4605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bookmarkStart w:id="46" w:name="_Hlk161510563"/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Good</w:t>
                            </w:r>
                            <w:r w:rsidR="00C91587" w:rsidRPr="00D46051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yield, commensurate with its early maturity</w:t>
                            </w:r>
                            <w:bookmarkEnd w:id="46"/>
                            <w:r w:rsidR="00C91587" w:rsidRPr="00D46051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8015420" w14:textId="77777777" w:rsidR="00C91587" w:rsidRPr="00D46051" w:rsidRDefault="00C91587" w:rsidP="00CF7E3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6052E7C" w14:textId="77777777" w:rsidR="00C91587" w:rsidRPr="00D46051" w:rsidRDefault="00C91587" w:rsidP="00CF7E3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b/>
                                <w:sz w:val="28"/>
                                <w:szCs w:val="28"/>
                              </w:rPr>
                              <w:t>Maturity:</w:t>
                            </w:r>
                          </w:p>
                          <w:p w14:paraId="4FD5233D" w14:textId="77777777" w:rsidR="00C91587" w:rsidRPr="007746AD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sz w:val="28"/>
                                <w:szCs w:val="28"/>
                              </w:rPr>
                              <w:t>11 nodes to first bloom</w:t>
                            </w:r>
                          </w:p>
                          <w:p w14:paraId="3EB5ACFB" w14:textId="77777777" w:rsidR="00C91587" w:rsidRPr="007746AD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12.8 total nodes</w:t>
                            </w:r>
                          </w:p>
                          <w:p w14:paraId="5ABA0082" w14:textId="1BB5575E" w:rsidR="00C91587" w:rsidRPr="00D46051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sz w:val="28"/>
                                <w:szCs w:val="28"/>
                              </w:rPr>
                              <w:t>127</w:t>
                            </w:r>
                            <w:r w:rsidR="001C16CE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Pr="00D46051">
                              <w:rPr>
                                <w:sz w:val="28"/>
                                <w:szCs w:val="28"/>
                              </w:rPr>
                              <w:t xml:space="preserve"> heat units to harvest</w:t>
                            </w:r>
                          </w:p>
                          <w:p w14:paraId="2CB26793" w14:textId="77777777" w:rsidR="00C91587" w:rsidRPr="00D46051" w:rsidRDefault="00C91587" w:rsidP="00CF7E3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33C3EE7" w14:textId="77777777" w:rsidR="00C91587" w:rsidRPr="00D46051" w:rsidRDefault="00C91587" w:rsidP="00CF7E3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b/>
                                <w:sz w:val="28"/>
                                <w:szCs w:val="28"/>
                              </w:rPr>
                              <w:t>Plant Traits:</w:t>
                            </w:r>
                          </w:p>
                          <w:p w14:paraId="49460F37" w14:textId="77777777" w:rsidR="00C91587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sz w:val="28"/>
                                <w:szCs w:val="28"/>
                              </w:rPr>
                              <w:t>Canopy height of 11.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Pr="00D46051">
                              <w:rPr>
                                <w:sz w:val="28"/>
                                <w:szCs w:val="28"/>
                              </w:rPr>
                              <w:t xml:space="preserve">” </w:t>
                            </w:r>
                          </w:p>
                          <w:p w14:paraId="1FC28F05" w14:textId="77777777" w:rsidR="00C91587" w:rsidRPr="00D46051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Vine length of 11.6”</w:t>
                            </w:r>
                          </w:p>
                          <w:p w14:paraId="05F564B9" w14:textId="77777777" w:rsidR="00C91587" w:rsidRPr="00D46051" w:rsidRDefault="00C91587" w:rsidP="00447D2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46051">
                              <w:rPr>
                                <w:sz w:val="28"/>
                                <w:szCs w:val="28"/>
                              </w:rPr>
                              <w:t>Afila</w:t>
                            </w:r>
                            <w:proofErr w:type="spellEnd"/>
                            <w:r w:rsidRPr="00D46051">
                              <w:rPr>
                                <w:sz w:val="28"/>
                                <w:szCs w:val="28"/>
                              </w:rPr>
                              <w:t xml:space="preserve"> leaf type</w:t>
                            </w:r>
                          </w:p>
                          <w:p w14:paraId="3225BFA3" w14:textId="77777777" w:rsidR="00C91587" w:rsidRPr="00782695" w:rsidRDefault="00C91587" w:rsidP="00F55FB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82695">
                              <w:rPr>
                                <w:sz w:val="28"/>
                                <w:szCs w:val="28"/>
                              </w:rPr>
                              <w:t>Typically, 2-3 pods per node</w:t>
                            </w:r>
                          </w:p>
                          <w:p w14:paraId="6D358D0E" w14:textId="77777777" w:rsidR="00C91587" w:rsidRPr="00D46051" w:rsidRDefault="00C91587" w:rsidP="00F55FB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sz w:val="28"/>
                                <w:szCs w:val="28"/>
                              </w:rPr>
                              <w:t>1.8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Pr="00D46051">
                              <w:rPr>
                                <w:sz w:val="28"/>
                                <w:szCs w:val="28"/>
                              </w:rPr>
                              <w:t xml:space="preserve">” long pods </w:t>
                            </w:r>
                          </w:p>
                          <w:p w14:paraId="3A713ECF" w14:textId="77777777" w:rsidR="00C91587" w:rsidRPr="00D46051" w:rsidRDefault="00C91587" w:rsidP="00296D5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835442" w14:textId="77777777" w:rsidR="00C91587" w:rsidRPr="00D46051" w:rsidRDefault="00C91587" w:rsidP="00296D5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b/>
                                <w:sz w:val="28"/>
                                <w:szCs w:val="28"/>
                              </w:rPr>
                              <w:t>Berries:</w:t>
                            </w:r>
                          </w:p>
                          <w:p w14:paraId="3A441F46" w14:textId="627724CB" w:rsidR="00C91587" w:rsidRPr="00D46051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sz w:val="28"/>
                                <w:szCs w:val="28"/>
                              </w:rPr>
                              <w:t>Average sieve size of 2.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12</w:t>
                            </w:r>
                            <w:r w:rsidRPr="00D46051">
                              <w:rPr>
                                <w:sz w:val="28"/>
                                <w:szCs w:val="28"/>
                              </w:rPr>
                              <w:t xml:space="preserve"> with </w:t>
                            </w:r>
                            <w:r w:rsidR="006021EC">
                              <w:rPr>
                                <w:sz w:val="28"/>
                                <w:szCs w:val="28"/>
                              </w:rPr>
                              <w:t>excellent</w:t>
                            </w:r>
                            <w:r w:rsidRPr="00D46051">
                              <w:rPr>
                                <w:sz w:val="28"/>
                                <w:szCs w:val="28"/>
                              </w:rPr>
                              <w:t xml:space="preserve"> quality</w:t>
                            </w:r>
                          </w:p>
                          <w:p w14:paraId="62709C37" w14:textId="77777777" w:rsidR="00C91587" w:rsidRPr="00D46051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sz w:val="28"/>
                                <w:szCs w:val="28"/>
                              </w:rPr>
                              <w:t>Medium green color</w:t>
                            </w:r>
                          </w:p>
                          <w:p w14:paraId="1525D761" w14:textId="77777777" w:rsidR="00C91587" w:rsidRPr="00D46051" w:rsidRDefault="00C91587" w:rsidP="00BB160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D46051">
                              <w:rPr>
                                <w:sz w:val="28"/>
                                <w:szCs w:val="28"/>
                              </w:rPr>
                              <w:t>5.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Pr="00D46051">
                              <w:rPr>
                                <w:sz w:val="28"/>
                                <w:szCs w:val="28"/>
                              </w:rPr>
                              <w:t xml:space="preserve"> berries/pod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027D3" id="_x0000_s1040" type="#_x0000_t202" style="position:absolute;margin-left:-8.75pt;margin-top:19.05pt;width:249.15pt;height:464.3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" stroked="f">
                <v:textbox>
                  <w:txbxContent>
                    <w:p w14:paraId="0A387593" w14:textId="77777777" w:rsidR="00C91587" w:rsidRPr="00D46051" w:rsidRDefault="00C91587" w:rsidP="00CF7E3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46051">
                        <w:rPr>
                          <w:b/>
                          <w:sz w:val="28"/>
                          <w:szCs w:val="28"/>
                        </w:rPr>
                        <w:t>Key Attributes:</w:t>
                      </w:r>
                    </w:p>
                    <w:p w14:paraId="33034CD0" w14:textId="77777777" w:rsidR="00C91587" w:rsidRPr="006021EC" w:rsidRDefault="00C91587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 w:rsidRPr="00D46051">
                        <w:rPr>
                          <w:sz w:val="28"/>
                          <w:szCs w:val="28"/>
                        </w:rPr>
                        <w:t>Earliest mini shell pea variety</w:t>
                      </w:r>
                    </w:p>
                    <w:p w14:paraId="782B1C90" w14:textId="62D6C5EA" w:rsidR="006021EC" w:rsidRPr="006021EC" w:rsidRDefault="006021EC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Small sieve size of 2.12</w:t>
                      </w:r>
                    </w:p>
                    <w:p w14:paraId="3D68C53F" w14:textId="12B25D02" w:rsidR="006021EC" w:rsidRPr="00D46051" w:rsidRDefault="006021EC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Responds well to irrigation</w:t>
                      </w:r>
                    </w:p>
                    <w:p w14:paraId="2BD6FCD2" w14:textId="77777777" w:rsidR="00C91587" w:rsidRPr="00D46051" w:rsidRDefault="00C91587" w:rsidP="00CF7E3B">
                      <w:pPr>
                        <w:pStyle w:val="ListParagrap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1ADD9C8" w14:textId="77777777" w:rsidR="00C91587" w:rsidRPr="00D46051" w:rsidRDefault="00C91587" w:rsidP="00CF7E3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46051">
                        <w:rPr>
                          <w:b/>
                          <w:sz w:val="28"/>
                          <w:szCs w:val="28"/>
                        </w:rPr>
                        <w:t>Yield:</w:t>
                      </w:r>
                    </w:p>
                    <w:p w14:paraId="3588B129" w14:textId="50A23574" w:rsidR="00C91587" w:rsidRPr="00D46051" w:rsidRDefault="006021EC" w:rsidP="00D4605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Cs/>
                          <w:sz w:val="28"/>
                          <w:szCs w:val="28"/>
                        </w:rPr>
                      </w:pPr>
                      <w:bookmarkStart w:id="47" w:name="_Hlk161510563"/>
                      <w:r>
                        <w:rPr>
                          <w:bCs/>
                          <w:sz w:val="28"/>
                          <w:szCs w:val="28"/>
                        </w:rPr>
                        <w:t>Good</w:t>
                      </w:r>
                      <w:r w:rsidR="00C91587" w:rsidRPr="00D46051">
                        <w:rPr>
                          <w:bCs/>
                          <w:sz w:val="28"/>
                          <w:szCs w:val="28"/>
                        </w:rPr>
                        <w:t xml:space="preserve"> yield, commensurate with its early maturity</w:t>
                      </w:r>
                      <w:bookmarkEnd w:id="47"/>
                      <w:r w:rsidR="00C91587" w:rsidRPr="00D46051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58015420" w14:textId="77777777" w:rsidR="00C91587" w:rsidRPr="00D46051" w:rsidRDefault="00C91587" w:rsidP="00CF7E3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6052E7C" w14:textId="77777777" w:rsidR="00C91587" w:rsidRPr="00D46051" w:rsidRDefault="00C91587" w:rsidP="00CF7E3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46051">
                        <w:rPr>
                          <w:b/>
                          <w:sz w:val="28"/>
                          <w:szCs w:val="28"/>
                        </w:rPr>
                        <w:t>Maturity:</w:t>
                      </w:r>
                    </w:p>
                    <w:p w14:paraId="4FD5233D" w14:textId="77777777" w:rsidR="00C91587" w:rsidRPr="007746AD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 w:rsidRPr="00D46051">
                        <w:rPr>
                          <w:sz w:val="28"/>
                          <w:szCs w:val="28"/>
                        </w:rPr>
                        <w:t>11 nodes to first bloom</w:t>
                      </w:r>
                    </w:p>
                    <w:p w14:paraId="3EB5ACFB" w14:textId="77777777" w:rsidR="00C91587" w:rsidRPr="007746AD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12.8 total nodes</w:t>
                      </w:r>
                    </w:p>
                    <w:p w14:paraId="5ABA0082" w14:textId="1BB5575E" w:rsidR="00C91587" w:rsidRPr="00D46051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28"/>
                          <w:szCs w:val="28"/>
                        </w:rPr>
                      </w:pPr>
                      <w:r w:rsidRPr="00D46051">
                        <w:rPr>
                          <w:sz w:val="28"/>
                          <w:szCs w:val="28"/>
                        </w:rPr>
                        <w:t>127</w:t>
                      </w:r>
                      <w:r w:rsidR="001C16CE">
                        <w:rPr>
                          <w:sz w:val="28"/>
                          <w:szCs w:val="28"/>
                        </w:rPr>
                        <w:t>5</w:t>
                      </w:r>
                      <w:r w:rsidRPr="00D46051">
                        <w:rPr>
                          <w:sz w:val="28"/>
                          <w:szCs w:val="28"/>
                        </w:rPr>
                        <w:t xml:space="preserve"> heat units to harvest</w:t>
                      </w:r>
                    </w:p>
                    <w:p w14:paraId="2CB26793" w14:textId="77777777" w:rsidR="00C91587" w:rsidRPr="00D46051" w:rsidRDefault="00C91587" w:rsidP="00CF7E3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33C3EE7" w14:textId="77777777" w:rsidR="00C91587" w:rsidRPr="00D46051" w:rsidRDefault="00C91587" w:rsidP="00CF7E3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46051">
                        <w:rPr>
                          <w:b/>
                          <w:sz w:val="28"/>
                          <w:szCs w:val="28"/>
                        </w:rPr>
                        <w:t>Plant Traits:</w:t>
                      </w:r>
                    </w:p>
                    <w:p w14:paraId="49460F37" w14:textId="77777777" w:rsidR="00C91587" w:rsidRDefault="00C91587" w:rsidP="00CF7E3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r w:rsidRPr="00D46051">
                        <w:rPr>
                          <w:sz w:val="28"/>
                          <w:szCs w:val="28"/>
                        </w:rPr>
                        <w:t>Canopy height of 11.</w:t>
                      </w:r>
                      <w:r>
                        <w:rPr>
                          <w:sz w:val="28"/>
                          <w:szCs w:val="28"/>
                        </w:rPr>
                        <w:t>3</w:t>
                      </w:r>
                      <w:r w:rsidRPr="00D46051">
                        <w:rPr>
                          <w:sz w:val="28"/>
                          <w:szCs w:val="28"/>
                        </w:rPr>
                        <w:t xml:space="preserve">” </w:t>
                      </w:r>
                    </w:p>
                    <w:p w14:paraId="1FC28F05" w14:textId="77777777" w:rsidR="00C91587" w:rsidRPr="00D46051" w:rsidRDefault="00C91587" w:rsidP="00CF7E3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Vine length of 11.6”</w:t>
                      </w:r>
                    </w:p>
                    <w:p w14:paraId="05F564B9" w14:textId="77777777" w:rsidR="00C91587" w:rsidRPr="00D46051" w:rsidRDefault="00C91587" w:rsidP="00447D2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D46051">
                        <w:rPr>
                          <w:sz w:val="28"/>
                          <w:szCs w:val="28"/>
                        </w:rPr>
                        <w:t>Afila</w:t>
                      </w:r>
                      <w:proofErr w:type="spellEnd"/>
                      <w:r w:rsidRPr="00D46051">
                        <w:rPr>
                          <w:sz w:val="28"/>
                          <w:szCs w:val="28"/>
                        </w:rPr>
                        <w:t xml:space="preserve"> leaf type</w:t>
                      </w:r>
                    </w:p>
                    <w:p w14:paraId="3225BFA3" w14:textId="77777777" w:rsidR="00C91587" w:rsidRPr="00782695" w:rsidRDefault="00C91587" w:rsidP="00F55FB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r w:rsidRPr="00782695">
                        <w:rPr>
                          <w:sz w:val="28"/>
                          <w:szCs w:val="28"/>
                        </w:rPr>
                        <w:t>Typically, 2-3 pods per node</w:t>
                      </w:r>
                    </w:p>
                    <w:p w14:paraId="6D358D0E" w14:textId="77777777" w:rsidR="00C91587" w:rsidRPr="00D46051" w:rsidRDefault="00C91587" w:rsidP="00F55FB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8"/>
                          <w:szCs w:val="28"/>
                        </w:rPr>
                      </w:pPr>
                      <w:r w:rsidRPr="00D46051">
                        <w:rPr>
                          <w:sz w:val="28"/>
                          <w:szCs w:val="28"/>
                        </w:rPr>
                        <w:t>1.8</w:t>
                      </w: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 w:rsidRPr="00D46051">
                        <w:rPr>
                          <w:sz w:val="28"/>
                          <w:szCs w:val="28"/>
                        </w:rPr>
                        <w:t xml:space="preserve">” long pods </w:t>
                      </w:r>
                    </w:p>
                    <w:p w14:paraId="3A713ECF" w14:textId="77777777" w:rsidR="00C91587" w:rsidRPr="00D46051" w:rsidRDefault="00C91587" w:rsidP="00296D5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25835442" w14:textId="77777777" w:rsidR="00C91587" w:rsidRPr="00D46051" w:rsidRDefault="00C91587" w:rsidP="00296D5E">
                      <w:pPr>
                        <w:rPr>
                          <w:sz w:val="28"/>
                          <w:szCs w:val="28"/>
                        </w:rPr>
                      </w:pPr>
                      <w:r w:rsidRPr="00D46051">
                        <w:rPr>
                          <w:b/>
                          <w:sz w:val="28"/>
                          <w:szCs w:val="28"/>
                        </w:rPr>
                        <w:t>Berries:</w:t>
                      </w:r>
                    </w:p>
                    <w:p w14:paraId="3A441F46" w14:textId="627724CB" w:rsidR="00C91587" w:rsidRPr="00D46051" w:rsidRDefault="00C91587" w:rsidP="00CF7E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28"/>
                          <w:szCs w:val="28"/>
                        </w:rPr>
                      </w:pPr>
                      <w:r w:rsidRPr="00D46051">
                        <w:rPr>
                          <w:sz w:val="28"/>
                          <w:szCs w:val="28"/>
                        </w:rPr>
                        <w:t>Average sieve size of 2.</w:t>
                      </w:r>
                      <w:r>
                        <w:rPr>
                          <w:sz w:val="28"/>
                          <w:szCs w:val="28"/>
                        </w:rPr>
                        <w:t>12</w:t>
                      </w:r>
                      <w:r w:rsidRPr="00D46051">
                        <w:rPr>
                          <w:sz w:val="28"/>
                          <w:szCs w:val="28"/>
                        </w:rPr>
                        <w:t xml:space="preserve"> with </w:t>
                      </w:r>
                      <w:r w:rsidR="006021EC">
                        <w:rPr>
                          <w:sz w:val="28"/>
                          <w:szCs w:val="28"/>
                        </w:rPr>
                        <w:t>excellent</w:t>
                      </w:r>
                      <w:r w:rsidRPr="00D46051">
                        <w:rPr>
                          <w:sz w:val="28"/>
                          <w:szCs w:val="28"/>
                        </w:rPr>
                        <w:t xml:space="preserve"> quality</w:t>
                      </w:r>
                    </w:p>
                    <w:p w14:paraId="62709C37" w14:textId="77777777" w:rsidR="00C91587" w:rsidRPr="00D46051" w:rsidRDefault="00C91587" w:rsidP="00CF7E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28"/>
                          <w:szCs w:val="28"/>
                        </w:rPr>
                      </w:pPr>
                      <w:r w:rsidRPr="00D46051">
                        <w:rPr>
                          <w:sz w:val="28"/>
                          <w:szCs w:val="28"/>
                        </w:rPr>
                        <w:t>Medium green color</w:t>
                      </w:r>
                    </w:p>
                    <w:p w14:paraId="1525D761" w14:textId="77777777" w:rsidR="00C91587" w:rsidRPr="00D46051" w:rsidRDefault="00C91587" w:rsidP="00BB160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28"/>
                          <w:szCs w:val="28"/>
                        </w:rPr>
                      </w:pPr>
                      <w:r w:rsidRPr="00D46051">
                        <w:rPr>
                          <w:sz w:val="28"/>
                          <w:szCs w:val="28"/>
                        </w:rPr>
                        <w:t>5.</w:t>
                      </w: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 w:rsidRPr="00D46051">
                        <w:rPr>
                          <w:sz w:val="28"/>
                          <w:szCs w:val="28"/>
                        </w:rPr>
                        <w:t xml:space="preserve"> berries/pod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2656" behindDoc="0" locked="0" layoutInCell="1" allowOverlap="1" wp14:anchorId="4D6E3616" wp14:editId="69FB6B09">
            <wp:simplePos x="0" y="0"/>
            <wp:positionH relativeFrom="column">
              <wp:posOffset>3112477</wp:posOffset>
            </wp:positionH>
            <wp:positionV relativeFrom="paragraph">
              <wp:posOffset>288583</wp:posOffset>
            </wp:positionV>
            <wp:extent cx="3552092" cy="2806287"/>
            <wp:effectExtent l="0" t="0" r="0" b="0"/>
            <wp:wrapNone/>
            <wp:docPr id="1464567326" name="Picture 1" descr="A field of peas in the su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567326" name="Picture 1" descr="A field of peas in the su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731" cy="281074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D41E68" w14:textId="77777777" w:rsidR="00C91587" w:rsidRDefault="00C91587" w:rsidP="00B72247">
      <w:pPr>
        <w:pStyle w:val="NormalWeb"/>
      </w:pPr>
    </w:p>
    <w:p w14:paraId="1E9F2824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AD3B4EF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6D12D17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1BB6CED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E4E81F6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4DC873F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B3D3D4C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7657C67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7B62558E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6791623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E52DF67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46F4AAD0" wp14:editId="3349C35B">
                <wp:simplePos x="0" y="0"/>
                <wp:positionH relativeFrom="column">
                  <wp:posOffset>3053862</wp:posOffset>
                </wp:positionH>
                <wp:positionV relativeFrom="paragraph">
                  <wp:posOffset>188790</wp:posOffset>
                </wp:positionV>
                <wp:extent cx="3840480" cy="3165231"/>
                <wp:effectExtent l="0" t="0" r="7620" b="0"/>
                <wp:wrapNone/>
                <wp:docPr id="658979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31652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54C38" w14:textId="77777777" w:rsidR="00C91587" w:rsidRPr="00FE0925" w:rsidRDefault="00C9158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E0925">
                              <w:rPr>
                                <w:b/>
                                <w:sz w:val="28"/>
                                <w:szCs w:val="28"/>
                              </w:rPr>
                              <w:t>Description:</w:t>
                            </w:r>
                          </w:p>
                          <w:p w14:paraId="5BC9E39F" w14:textId="77777777" w:rsidR="00C91587" w:rsidRPr="00FE0925" w:rsidRDefault="00C91587" w:rsidP="00AE4C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E0925">
                              <w:rPr>
                                <w:sz w:val="28"/>
                                <w:szCs w:val="28"/>
                              </w:rPr>
                              <w:t>129 is a mini pea variety with good yield with an average sieve size of 2.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12</w:t>
                            </w:r>
                            <w:r w:rsidRPr="00FE0925">
                              <w:rPr>
                                <w:sz w:val="28"/>
                                <w:szCs w:val="28"/>
                              </w:rPr>
                              <w:t xml:space="preserve"> while maintaining high quality for processing. </w:t>
                            </w:r>
                          </w:p>
                          <w:p w14:paraId="6B2E3E86" w14:textId="77777777" w:rsidR="00C91587" w:rsidRPr="00FE0925" w:rsidRDefault="00C91587" w:rsidP="00AE4C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8218CDE" w14:textId="77777777" w:rsidR="00C91587" w:rsidRPr="00FE0925" w:rsidRDefault="00C91587" w:rsidP="00AE4CD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E092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Disease</w:t>
                            </w:r>
                            <w:r w:rsidRPr="00FE092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E0925">
                              <w:rPr>
                                <w:b/>
                                <w:sz w:val="28"/>
                                <w:szCs w:val="28"/>
                              </w:rPr>
                              <w:t>Resistance:</w:t>
                            </w:r>
                          </w:p>
                          <w:p w14:paraId="6A2619F5" w14:textId="77777777" w:rsidR="00C91587" w:rsidRPr="00FE0925" w:rsidRDefault="00C91587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E0925">
                              <w:rPr>
                                <w:sz w:val="28"/>
                                <w:szCs w:val="28"/>
                              </w:rPr>
                              <w:t>Resistant to Downy Mildew and Ascochyta Blight.</w:t>
                            </w:r>
                          </w:p>
                          <w:p w14:paraId="52BEA8C4" w14:textId="764FC722" w:rsidR="00C91587" w:rsidRPr="00FE0925" w:rsidRDefault="006021EC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Moderately s</w:t>
                            </w:r>
                            <w:r w:rsidR="00C91587" w:rsidRPr="00FE0925">
                              <w:rPr>
                                <w:sz w:val="28"/>
                                <w:szCs w:val="28"/>
                              </w:rPr>
                              <w:t>usceptible to Aphanomyces Root Rot and resistant to Fusarium Root Rot.</w:t>
                            </w:r>
                          </w:p>
                          <w:p w14:paraId="775D3C18" w14:textId="77777777" w:rsidR="00C91587" w:rsidRPr="00FE0925" w:rsidRDefault="00C91587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FE0925">
                              <w:rPr>
                                <w:sz w:val="28"/>
                                <w:szCs w:val="28"/>
                              </w:rPr>
                              <w:t xml:space="preserve">Susceptible to </w:t>
                            </w:r>
                            <w:bookmarkStart w:id="48" w:name="_Hlk161511333"/>
                            <w:r w:rsidRPr="00FE0925">
                              <w:rPr>
                                <w:sz w:val="28"/>
                                <w:szCs w:val="28"/>
                              </w:rPr>
                              <w:t>Powdery Mildew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but because of its earliness may escape this disease</w:t>
                            </w:r>
                            <w:bookmarkEnd w:id="48"/>
                            <w:r w:rsidRPr="00FE0925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ED75D34" w14:textId="77777777" w:rsidR="00C91587" w:rsidRPr="00FE0925" w:rsidRDefault="00C91587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bookmarkStart w:id="49" w:name="_Hlk161511440"/>
                            <w:r w:rsidRPr="00FE0925">
                              <w:rPr>
                                <w:sz w:val="28"/>
                                <w:szCs w:val="28"/>
                              </w:rPr>
                              <w:t>Susceptible to Pea Enation Mosaic Virus and Pea Seedborne Mosaic Virus</w:t>
                            </w:r>
                            <w:bookmarkEnd w:id="49"/>
                            <w:r w:rsidRPr="00FE0925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371F70BA" w14:textId="77777777" w:rsidR="00C91587" w:rsidRPr="00910C8A" w:rsidRDefault="00C91587" w:rsidP="00AB127C">
                            <w:pPr>
                              <w:pStyle w:val="ListParagraph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4AAD0" id="_x0000_s1041" type="#_x0000_t202" style="position:absolute;margin-left:240.45pt;margin-top:14.85pt;width:302.4pt;height:249.2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" stroked="f">
                <v:textbox>
                  <w:txbxContent>
                    <w:p w14:paraId="73854C38" w14:textId="77777777" w:rsidR="00C91587" w:rsidRPr="00FE0925" w:rsidRDefault="00C9158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E0925">
                        <w:rPr>
                          <w:b/>
                          <w:sz w:val="28"/>
                          <w:szCs w:val="28"/>
                        </w:rPr>
                        <w:t>Description:</w:t>
                      </w:r>
                    </w:p>
                    <w:p w14:paraId="5BC9E39F" w14:textId="77777777" w:rsidR="00C91587" w:rsidRPr="00FE0925" w:rsidRDefault="00C91587" w:rsidP="00AE4CDF">
                      <w:pPr>
                        <w:rPr>
                          <w:sz w:val="28"/>
                          <w:szCs w:val="28"/>
                        </w:rPr>
                      </w:pPr>
                      <w:r w:rsidRPr="00FE0925">
                        <w:rPr>
                          <w:sz w:val="28"/>
                          <w:szCs w:val="28"/>
                        </w:rPr>
                        <w:t>129 is a mini pea variety with good yield with an average sieve size of 2.</w:t>
                      </w:r>
                      <w:r>
                        <w:rPr>
                          <w:sz w:val="28"/>
                          <w:szCs w:val="28"/>
                        </w:rPr>
                        <w:t>12</w:t>
                      </w:r>
                      <w:r w:rsidRPr="00FE0925">
                        <w:rPr>
                          <w:sz w:val="28"/>
                          <w:szCs w:val="28"/>
                        </w:rPr>
                        <w:t xml:space="preserve"> while maintaining high quality for processing. </w:t>
                      </w:r>
                    </w:p>
                    <w:p w14:paraId="6B2E3E86" w14:textId="77777777" w:rsidR="00C91587" w:rsidRPr="00FE0925" w:rsidRDefault="00C91587" w:rsidP="00AE4CD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8218CDE" w14:textId="77777777" w:rsidR="00C91587" w:rsidRPr="00FE0925" w:rsidRDefault="00C91587" w:rsidP="00AE4CD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E0925">
                        <w:rPr>
                          <w:b/>
                          <w:bCs/>
                          <w:sz w:val="28"/>
                          <w:szCs w:val="28"/>
                        </w:rPr>
                        <w:t>Disease</w:t>
                      </w:r>
                      <w:r w:rsidRPr="00FE092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E0925">
                        <w:rPr>
                          <w:b/>
                          <w:sz w:val="28"/>
                          <w:szCs w:val="28"/>
                        </w:rPr>
                        <w:t>Resistance:</w:t>
                      </w:r>
                    </w:p>
                    <w:p w14:paraId="6A2619F5" w14:textId="77777777" w:rsidR="00C91587" w:rsidRPr="00FE0925" w:rsidRDefault="00C91587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8"/>
                          <w:szCs w:val="28"/>
                        </w:rPr>
                      </w:pPr>
                      <w:r w:rsidRPr="00FE0925">
                        <w:rPr>
                          <w:sz w:val="28"/>
                          <w:szCs w:val="28"/>
                        </w:rPr>
                        <w:t>Resistant to Downy Mildew and Ascochyta Blight.</w:t>
                      </w:r>
                    </w:p>
                    <w:p w14:paraId="52BEA8C4" w14:textId="764FC722" w:rsidR="00C91587" w:rsidRPr="00FE0925" w:rsidRDefault="006021EC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Moderately s</w:t>
                      </w:r>
                      <w:r w:rsidR="00C91587" w:rsidRPr="00FE0925">
                        <w:rPr>
                          <w:sz w:val="28"/>
                          <w:szCs w:val="28"/>
                        </w:rPr>
                        <w:t>usceptible to Aphanomyces Root Rot and resistant to Fusarium Root Rot.</w:t>
                      </w:r>
                    </w:p>
                    <w:p w14:paraId="775D3C18" w14:textId="77777777" w:rsidR="00C91587" w:rsidRPr="00FE0925" w:rsidRDefault="00C91587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8"/>
                          <w:szCs w:val="28"/>
                        </w:rPr>
                      </w:pPr>
                      <w:r w:rsidRPr="00FE0925">
                        <w:rPr>
                          <w:sz w:val="28"/>
                          <w:szCs w:val="28"/>
                        </w:rPr>
                        <w:t xml:space="preserve">Susceptible to </w:t>
                      </w:r>
                      <w:bookmarkStart w:id="50" w:name="_Hlk161511333"/>
                      <w:r w:rsidRPr="00FE0925">
                        <w:rPr>
                          <w:sz w:val="28"/>
                          <w:szCs w:val="28"/>
                        </w:rPr>
                        <w:t>Powdery Mildew</w:t>
                      </w:r>
                      <w:r>
                        <w:rPr>
                          <w:sz w:val="28"/>
                          <w:szCs w:val="28"/>
                        </w:rPr>
                        <w:t>, but because of its earliness may escape this disease</w:t>
                      </w:r>
                      <w:bookmarkEnd w:id="50"/>
                      <w:r w:rsidRPr="00FE0925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4ED75D34" w14:textId="77777777" w:rsidR="00C91587" w:rsidRPr="00FE0925" w:rsidRDefault="00C91587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28"/>
                          <w:szCs w:val="28"/>
                        </w:rPr>
                      </w:pPr>
                      <w:bookmarkStart w:id="51" w:name="_Hlk161511440"/>
                      <w:r w:rsidRPr="00FE0925">
                        <w:rPr>
                          <w:sz w:val="28"/>
                          <w:szCs w:val="28"/>
                        </w:rPr>
                        <w:t>Susceptible to Pea Enation Mosaic Virus and Pea Seedborne Mosaic Virus</w:t>
                      </w:r>
                      <w:bookmarkEnd w:id="51"/>
                      <w:r w:rsidRPr="00FE0925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371F70BA" w14:textId="77777777" w:rsidR="00C91587" w:rsidRPr="00910C8A" w:rsidRDefault="00C91587" w:rsidP="00AB127C">
                      <w:pPr>
                        <w:pStyle w:val="ListParagraph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517670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C39A8FD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B14C6F5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7215EB3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363ACD9F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8EF2960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A130ED5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82CDBBF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BF6E41C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999E914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08F751E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A8CB2FF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32BBDC32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BFB31CB" w14:textId="77777777" w:rsidR="00C91587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EB22B77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  <w:r>
        <w:rPr>
          <w:noProof/>
        </w:rPr>
        <w:drawing>
          <wp:inline distT="0" distB="0" distL="0" distR="0" wp14:anchorId="2FD85313" wp14:editId="5AF59D54">
            <wp:extent cx="3181350" cy="400685"/>
            <wp:effectExtent l="0" t="0" r="0" b="0"/>
            <wp:docPr id="978528903" name="Picture 978528903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A2B4E" w14:textId="77777777" w:rsidR="00C91587" w:rsidRPr="009F1AC0" w:rsidRDefault="00C91587" w:rsidP="008151F9">
      <w:pPr>
        <w:rPr>
          <w:b/>
          <w:color w:val="E36C0A" w:themeColor="accent6" w:themeShade="BF"/>
          <w:sz w:val="28"/>
        </w:rPr>
      </w:pPr>
      <w:r w:rsidRPr="009F1AC0">
        <w:rPr>
          <w:b/>
          <w:color w:val="E36C0A" w:themeColor="accent6" w:themeShade="BF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0D35BE" w14:textId="77777777" w:rsidR="00C91587" w:rsidRPr="009F1AC0" w:rsidRDefault="00C91587" w:rsidP="00C91587">
      <w:pPr>
        <w:pStyle w:val="NoSpacing"/>
        <w:rPr>
          <w:b/>
          <w:color w:val="E36C0A" w:themeColor="accent6" w:themeShade="BF"/>
          <w:sz w:val="24"/>
          <w:szCs w:val="24"/>
        </w:rPr>
      </w:pPr>
    </w:p>
    <w:p w14:paraId="1ED373DF" w14:textId="77777777" w:rsidR="00C91587" w:rsidRPr="009F1AC0" w:rsidRDefault="00C91587" w:rsidP="008151F9">
      <w:pPr>
        <w:pStyle w:val="NoSpacing"/>
        <w:jc w:val="center"/>
        <w:rPr>
          <w:b/>
          <w:color w:val="E36C0A" w:themeColor="accent6" w:themeShade="BF"/>
          <w:sz w:val="24"/>
          <w:szCs w:val="24"/>
        </w:rPr>
      </w:pPr>
    </w:p>
    <w:p w14:paraId="3110EE2E" w14:textId="11F32835" w:rsidR="00C91587" w:rsidRPr="00B72247" w:rsidRDefault="00C91587" w:rsidP="008151F9">
      <w:pPr>
        <w:pStyle w:val="NoSpacing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Mini Shell </w:t>
      </w:r>
      <w:r w:rsidRPr="00B72247">
        <w:rPr>
          <w:b/>
          <w:sz w:val="40"/>
          <w:szCs w:val="40"/>
        </w:rPr>
        <w:t xml:space="preserve">Pea Variety </w:t>
      </w:r>
      <w:r>
        <w:rPr>
          <w:b/>
          <w:sz w:val="40"/>
          <w:szCs w:val="40"/>
        </w:rPr>
        <w:t>129</w:t>
      </w:r>
      <w:r w:rsidRPr="00B72247">
        <w:rPr>
          <w:b/>
          <w:sz w:val="40"/>
          <w:szCs w:val="40"/>
        </w:rPr>
        <w:t xml:space="preserve">                                                        </w:t>
      </w:r>
      <w:r>
        <w:rPr>
          <w:b/>
          <w:sz w:val="40"/>
          <w:szCs w:val="40"/>
        </w:rPr>
        <w:t xml:space="preserve"> </w:t>
      </w:r>
      <w:r w:rsidRPr="00B72247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>
        <w:rPr>
          <w:b/>
          <w:sz w:val="32"/>
          <w:szCs w:val="32"/>
        </w:rPr>
        <w:t>T</w:t>
      </w:r>
      <w:r w:rsidRPr="00B72247">
        <w:rPr>
          <w:b/>
          <w:sz w:val="32"/>
          <w:szCs w:val="32"/>
        </w:rPr>
        <w:t>echnical Data</w:t>
      </w:r>
    </w:p>
    <w:p w14:paraId="76B10055" w14:textId="77777777" w:rsidR="00C91587" w:rsidRPr="009F1AC0" w:rsidRDefault="00C91587" w:rsidP="00C91587">
      <w:pPr>
        <w:pStyle w:val="NoSpacing"/>
        <w:rPr>
          <w:b/>
          <w:color w:val="E36C0A" w:themeColor="accent6" w:themeShade="BF"/>
          <w:sz w:val="32"/>
        </w:rPr>
      </w:pPr>
    </w:p>
    <w:p w14:paraId="7F66B6A2" w14:textId="77777777" w:rsidR="00C91587" w:rsidRPr="00D46051" w:rsidRDefault="00C91587" w:rsidP="002303EC">
      <w:pPr>
        <w:pStyle w:val="NormalWeb"/>
      </w:pPr>
      <w:r w:rsidRPr="00D46051">
        <w:rPr>
          <w:b/>
          <w:sz w:val="28"/>
          <w:szCs w:val="28"/>
        </w:rPr>
        <w:t>Features and Advantages</w:t>
      </w:r>
      <w:r w:rsidRPr="00D46051">
        <w:t xml:space="preserve"> </w:t>
      </w:r>
    </w:p>
    <w:p w14:paraId="22796B80" w14:textId="17F4623A" w:rsidR="00C91587" w:rsidRPr="00D46051" w:rsidRDefault="00C91587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D46051">
        <w:rPr>
          <w:bCs/>
          <w:sz w:val="28"/>
          <w:szCs w:val="28"/>
        </w:rPr>
        <w:t>•</w:t>
      </w:r>
      <w:r w:rsidRPr="00D46051">
        <w:rPr>
          <w:bCs/>
          <w:sz w:val="28"/>
          <w:szCs w:val="28"/>
        </w:rPr>
        <w:tab/>
      </w:r>
      <w:r w:rsidR="006021EC">
        <w:rPr>
          <w:bCs/>
          <w:sz w:val="28"/>
          <w:szCs w:val="28"/>
        </w:rPr>
        <w:t>Good</w:t>
      </w:r>
      <w:r w:rsidRPr="00D46051">
        <w:rPr>
          <w:bCs/>
          <w:sz w:val="28"/>
          <w:szCs w:val="28"/>
        </w:rPr>
        <w:t xml:space="preserve"> yield, commensurate with its early maturity</w:t>
      </w:r>
    </w:p>
    <w:p w14:paraId="271DD0B6" w14:textId="46DC869B" w:rsidR="00C91587" w:rsidRPr="00D46051" w:rsidRDefault="00C91587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proofErr w:type="gramStart"/>
      <w:r w:rsidRPr="00D46051">
        <w:rPr>
          <w:bCs/>
          <w:sz w:val="28"/>
          <w:szCs w:val="28"/>
        </w:rPr>
        <w:t>•</w:t>
      </w:r>
      <w:r w:rsidRPr="00D46051">
        <w:rPr>
          <w:bCs/>
          <w:sz w:val="28"/>
          <w:szCs w:val="28"/>
        </w:rPr>
        <w:tab/>
        <w:t>Average sieve</w:t>
      </w:r>
      <w:proofErr w:type="gramEnd"/>
      <w:r w:rsidRPr="00D46051">
        <w:rPr>
          <w:bCs/>
          <w:sz w:val="28"/>
          <w:szCs w:val="28"/>
        </w:rPr>
        <w:t xml:space="preserve"> size of 2.</w:t>
      </w:r>
      <w:r>
        <w:rPr>
          <w:bCs/>
          <w:sz w:val="28"/>
          <w:szCs w:val="28"/>
        </w:rPr>
        <w:t>12</w:t>
      </w:r>
      <w:r w:rsidRPr="00D46051">
        <w:rPr>
          <w:bCs/>
          <w:sz w:val="28"/>
          <w:szCs w:val="28"/>
        </w:rPr>
        <w:t xml:space="preserve"> with </w:t>
      </w:r>
      <w:r w:rsidR="006021EC">
        <w:rPr>
          <w:bCs/>
          <w:sz w:val="28"/>
          <w:szCs w:val="28"/>
        </w:rPr>
        <w:t>excellent</w:t>
      </w:r>
      <w:r w:rsidRPr="00D46051">
        <w:rPr>
          <w:bCs/>
          <w:sz w:val="28"/>
          <w:szCs w:val="28"/>
        </w:rPr>
        <w:t xml:space="preserve"> processing quality</w:t>
      </w:r>
    </w:p>
    <w:p w14:paraId="3DDCAD56" w14:textId="77777777" w:rsidR="00C91587" w:rsidRPr="00D0407C" w:rsidRDefault="00C91587" w:rsidP="008151F9">
      <w:pPr>
        <w:pStyle w:val="NoSpacing"/>
        <w:spacing w:line="276" w:lineRule="auto"/>
        <w:ind w:left="360" w:hanging="360"/>
        <w:rPr>
          <w:bCs/>
          <w:color w:val="FF0000"/>
          <w:sz w:val="28"/>
          <w:szCs w:val="28"/>
        </w:rPr>
      </w:pPr>
    </w:p>
    <w:p w14:paraId="55F28033" w14:textId="77777777" w:rsidR="00C91587" w:rsidRPr="00D46051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D46051">
        <w:rPr>
          <w:b/>
          <w:sz w:val="28"/>
          <w:szCs w:val="28"/>
        </w:rPr>
        <w:t xml:space="preserve">Plant Characteristics: </w:t>
      </w:r>
    </w:p>
    <w:p w14:paraId="532D1B10" w14:textId="77777777" w:rsidR="00C91587" w:rsidRPr="00D46051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D46051">
        <w:rPr>
          <w:b/>
          <w:sz w:val="28"/>
          <w:szCs w:val="28"/>
        </w:rPr>
        <w:t xml:space="preserve">Plant Height: </w:t>
      </w:r>
      <w:r w:rsidRPr="00D46051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1</w:t>
      </w:r>
      <w:r w:rsidRPr="00D4605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3”</w:t>
      </w:r>
      <w:r w:rsidRPr="00D46051">
        <w:rPr>
          <w:bCs/>
          <w:sz w:val="28"/>
          <w:szCs w:val="28"/>
        </w:rPr>
        <w:tab/>
      </w:r>
      <w:r w:rsidRPr="00D46051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Vine length: </w:t>
      </w:r>
      <w:r w:rsidRPr="00F24BA3">
        <w:rPr>
          <w:bCs/>
          <w:sz w:val="28"/>
          <w:szCs w:val="28"/>
        </w:rPr>
        <w:t>11.6”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D46051">
        <w:rPr>
          <w:b/>
          <w:sz w:val="28"/>
          <w:szCs w:val="28"/>
        </w:rPr>
        <w:t xml:space="preserve">Leaf Type: </w:t>
      </w:r>
      <w:proofErr w:type="spellStart"/>
      <w:r w:rsidRPr="00D46051">
        <w:rPr>
          <w:bCs/>
          <w:sz w:val="28"/>
          <w:szCs w:val="28"/>
        </w:rPr>
        <w:t>Afila</w:t>
      </w:r>
      <w:proofErr w:type="spellEnd"/>
      <w:r w:rsidRPr="00D46051">
        <w:rPr>
          <w:b/>
          <w:sz w:val="28"/>
          <w:szCs w:val="28"/>
        </w:rPr>
        <w:tab/>
      </w:r>
    </w:p>
    <w:p w14:paraId="04741C4B" w14:textId="791183A8" w:rsidR="00C91587" w:rsidRPr="00D46051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D46051">
        <w:rPr>
          <w:b/>
          <w:sz w:val="28"/>
          <w:szCs w:val="28"/>
        </w:rPr>
        <w:t xml:space="preserve">Vine Type: </w:t>
      </w:r>
      <w:r w:rsidR="006021EC">
        <w:rPr>
          <w:bCs/>
          <w:sz w:val="28"/>
          <w:szCs w:val="28"/>
        </w:rPr>
        <w:t>Ind</w:t>
      </w:r>
      <w:r w:rsidRPr="00D46051">
        <w:rPr>
          <w:bCs/>
          <w:sz w:val="28"/>
          <w:szCs w:val="28"/>
        </w:rPr>
        <w:t>eterminant</w:t>
      </w:r>
      <w:r w:rsidRPr="00D46051">
        <w:rPr>
          <w:bCs/>
          <w:sz w:val="28"/>
          <w:szCs w:val="28"/>
        </w:rPr>
        <w:tab/>
      </w:r>
      <w:bookmarkStart w:id="50" w:name="_Hlk161650479"/>
      <w:r w:rsidRPr="00D46051">
        <w:rPr>
          <w:b/>
          <w:sz w:val="28"/>
          <w:szCs w:val="28"/>
        </w:rPr>
        <w:t>Foliage color:</w:t>
      </w:r>
      <w:r w:rsidRPr="00D4605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medium </w:t>
      </w:r>
      <w:r w:rsidRPr="00D46051">
        <w:rPr>
          <w:bCs/>
          <w:sz w:val="28"/>
          <w:szCs w:val="28"/>
        </w:rPr>
        <w:t>green</w:t>
      </w:r>
      <w:bookmarkEnd w:id="50"/>
      <w:r w:rsidRPr="00D46051">
        <w:rPr>
          <w:bCs/>
          <w:sz w:val="28"/>
          <w:szCs w:val="28"/>
        </w:rPr>
        <w:tab/>
      </w:r>
      <w:bookmarkStart w:id="51" w:name="_Hlk161650565"/>
      <w:r w:rsidRPr="00D46051">
        <w:rPr>
          <w:b/>
          <w:sz w:val="28"/>
          <w:szCs w:val="28"/>
        </w:rPr>
        <w:t>Pod color:</w:t>
      </w:r>
      <w:r w:rsidRPr="00D4605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Medium </w:t>
      </w:r>
      <w:r w:rsidRPr="00D46051">
        <w:rPr>
          <w:bCs/>
          <w:sz w:val="28"/>
          <w:szCs w:val="28"/>
        </w:rPr>
        <w:t>green</w:t>
      </w:r>
      <w:r w:rsidRPr="00D46051">
        <w:rPr>
          <w:b/>
          <w:sz w:val="28"/>
          <w:szCs w:val="28"/>
        </w:rPr>
        <w:t xml:space="preserve"> </w:t>
      </w:r>
      <w:bookmarkEnd w:id="51"/>
    </w:p>
    <w:p w14:paraId="756E16CD" w14:textId="77777777" w:rsidR="00C91587" w:rsidRPr="00D0407C" w:rsidRDefault="00C91587" w:rsidP="008151F9">
      <w:pPr>
        <w:pStyle w:val="NoSpacing"/>
        <w:spacing w:line="276" w:lineRule="auto"/>
        <w:rPr>
          <w:bCs/>
          <w:color w:val="FF0000"/>
          <w:sz w:val="28"/>
          <w:szCs w:val="28"/>
        </w:rPr>
      </w:pPr>
      <w:r w:rsidRPr="005662DF">
        <w:rPr>
          <w:b/>
          <w:sz w:val="28"/>
          <w:szCs w:val="28"/>
        </w:rPr>
        <w:t xml:space="preserve">Pods per node: </w:t>
      </w:r>
      <w:r w:rsidRPr="005662DF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-3</w:t>
      </w:r>
      <w:r w:rsidRPr="005662DF">
        <w:rPr>
          <w:bCs/>
          <w:sz w:val="28"/>
          <w:szCs w:val="28"/>
        </w:rPr>
        <w:tab/>
      </w:r>
      <w:r w:rsidRPr="00D0407C">
        <w:rPr>
          <w:bCs/>
          <w:color w:val="FF0000"/>
          <w:sz w:val="28"/>
          <w:szCs w:val="28"/>
        </w:rPr>
        <w:tab/>
      </w:r>
      <w:r w:rsidRPr="00D46051">
        <w:rPr>
          <w:b/>
          <w:sz w:val="28"/>
          <w:szCs w:val="28"/>
        </w:rPr>
        <w:t xml:space="preserve">Pod Length: </w:t>
      </w:r>
      <w:r w:rsidRPr="00D46051">
        <w:rPr>
          <w:bCs/>
          <w:sz w:val="28"/>
          <w:szCs w:val="28"/>
        </w:rPr>
        <w:t>1.8</w:t>
      </w:r>
      <w:r>
        <w:rPr>
          <w:bCs/>
          <w:sz w:val="28"/>
          <w:szCs w:val="28"/>
        </w:rPr>
        <w:t>1</w:t>
      </w:r>
      <w:r w:rsidRPr="00D46051">
        <w:rPr>
          <w:bCs/>
          <w:sz w:val="28"/>
          <w:szCs w:val="28"/>
        </w:rPr>
        <w:t xml:space="preserve"> in</w:t>
      </w:r>
      <w:r w:rsidRPr="00D46051">
        <w:rPr>
          <w:b/>
          <w:sz w:val="28"/>
          <w:szCs w:val="28"/>
        </w:rPr>
        <w:tab/>
      </w:r>
      <w:r w:rsidRPr="00D46051">
        <w:rPr>
          <w:b/>
          <w:sz w:val="28"/>
          <w:szCs w:val="28"/>
        </w:rPr>
        <w:tab/>
        <w:t xml:space="preserve">Berries per </w:t>
      </w:r>
      <w:proofErr w:type="gramStart"/>
      <w:r w:rsidRPr="00D46051">
        <w:rPr>
          <w:b/>
          <w:sz w:val="28"/>
          <w:szCs w:val="28"/>
        </w:rPr>
        <w:t>pods</w:t>
      </w:r>
      <w:proofErr w:type="gramEnd"/>
      <w:r w:rsidRPr="00D46051">
        <w:rPr>
          <w:b/>
          <w:sz w:val="28"/>
          <w:szCs w:val="28"/>
        </w:rPr>
        <w:t xml:space="preserve">: </w:t>
      </w:r>
      <w:r w:rsidRPr="00D46051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>1</w:t>
      </w:r>
    </w:p>
    <w:p w14:paraId="1B6DA119" w14:textId="77777777" w:rsidR="00C91587" w:rsidRPr="00D0407C" w:rsidRDefault="00C91587" w:rsidP="008151F9">
      <w:pPr>
        <w:pStyle w:val="NoSpacing"/>
        <w:spacing w:line="276" w:lineRule="auto"/>
        <w:rPr>
          <w:b/>
          <w:color w:val="FF0000"/>
          <w:sz w:val="28"/>
          <w:szCs w:val="28"/>
        </w:rPr>
      </w:pPr>
      <w:r w:rsidRPr="00D0407C">
        <w:rPr>
          <w:b/>
          <w:color w:val="FF0000"/>
          <w:sz w:val="28"/>
          <w:szCs w:val="28"/>
        </w:rPr>
        <w:tab/>
      </w:r>
      <w:r w:rsidRPr="00D0407C">
        <w:rPr>
          <w:b/>
          <w:color w:val="FF0000"/>
          <w:sz w:val="28"/>
          <w:szCs w:val="28"/>
        </w:rPr>
        <w:tab/>
      </w:r>
    </w:p>
    <w:p w14:paraId="57CA01D7" w14:textId="77777777" w:rsidR="00C91587" w:rsidRPr="00985D70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85D70">
        <w:rPr>
          <w:b/>
          <w:sz w:val="28"/>
          <w:szCs w:val="28"/>
        </w:rPr>
        <w:t xml:space="preserve">Plant Description: </w:t>
      </w:r>
    </w:p>
    <w:p w14:paraId="7BB57310" w14:textId="19AF9334" w:rsidR="00C91587" w:rsidRPr="00985D70" w:rsidRDefault="00C91587" w:rsidP="008151F9">
      <w:pPr>
        <w:spacing w:line="276" w:lineRule="auto"/>
        <w:rPr>
          <w:sz w:val="28"/>
          <w:szCs w:val="28"/>
        </w:rPr>
      </w:pPr>
      <w:r w:rsidRPr="00985D70">
        <w:rPr>
          <w:sz w:val="28"/>
          <w:szCs w:val="28"/>
        </w:rPr>
        <w:t xml:space="preserve">129 is a mini shell pea with </w:t>
      </w:r>
      <w:r w:rsidR="006021EC">
        <w:rPr>
          <w:sz w:val="28"/>
          <w:szCs w:val="28"/>
        </w:rPr>
        <w:t>good</w:t>
      </w:r>
      <w:r w:rsidRPr="00985D70">
        <w:rPr>
          <w:sz w:val="28"/>
          <w:szCs w:val="28"/>
        </w:rPr>
        <w:t xml:space="preserve"> yield commensurate with its earliness. 129 possesses a combination of maturity and disease reactions that make it suited for production in the Midwest. The berries are green in color with an </w:t>
      </w:r>
      <w:proofErr w:type="gramStart"/>
      <w:r w:rsidRPr="00985D70">
        <w:rPr>
          <w:sz w:val="28"/>
          <w:szCs w:val="28"/>
        </w:rPr>
        <w:t>average sieve</w:t>
      </w:r>
      <w:proofErr w:type="gramEnd"/>
      <w:r w:rsidRPr="00985D70">
        <w:rPr>
          <w:sz w:val="28"/>
          <w:szCs w:val="28"/>
        </w:rPr>
        <w:t xml:space="preserve"> size of 2.</w:t>
      </w:r>
      <w:r>
        <w:rPr>
          <w:sz w:val="28"/>
          <w:szCs w:val="28"/>
        </w:rPr>
        <w:t>12</w:t>
      </w:r>
      <w:r w:rsidRPr="00985D70">
        <w:rPr>
          <w:sz w:val="28"/>
          <w:szCs w:val="28"/>
        </w:rPr>
        <w:t xml:space="preserve"> while maintaining quality for processing. </w:t>
      </w:r>
    </w:p>
    <w:p w14:paraId="7B0C2478" w14:textId="77777777" w:rsidR="00C91587" w:rsidRPr="00D0407C" w:rsidRDefault="00C91587" w:rsidP="008151F9">
      <w:pPr>
        <w:spacing w:line="276" w:lineRule="auto"/>
        <w:rPr>
          <w:color w:val="FF0000"/>
          <w:sz w:val="28"/>
          <w:szCs w:val="28"/>
        </w:rPr>
      </w:pPr>
    </w:p>
    <w:p w14:paraId="1BE012F2" w14:textId="77777777" w:rsidR="00C91587" w:rsidRPr="001E78A9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1E78A9">
        <w:rPr>
          <w:b/>
          <w:sz w:val="28"/>
          <w:szCs w:val="28"/>
        </w:rPr>
        <w:t xml:space="preserve">Disease Responses: </w:t>
      </w:r>
      <w:r w:rsidRPr="001E78A9">
        <w:rPr>
          <w:bCs/>
          <w:sz w:val="28"/>
          <w:szCs w:val="28"/>
        </w:rPr>
        <w:t>Resistance to Downy Mildew and Ascochyta Blight; Susceptible to Powdery Mildew, but it may escape this disease due to its earliness. It is also susceptible to Pea Enation Mosaic Virus and Pea Seedborne Mosaic Virus.</w:t>
      </w:r>
    </w:p>
    <w:p w14:paraId="7E43916C" w14:textId="77777777" w:rsidR="00C91587" w:rsidRPr="00D0407C" w:rsidRDefault="00C91587" w:rsidP="008151F9">
      <w:pPr>
        <w:pStyle w:val="NoSpacing"/>
        <w:spacing w:line="276" w:lineRule="auto"/>
        <w:rPr>
          <w:b/>
          <w:color w:val="FF0000"/>
          <w:sz w:val="28"/>
          <w:szCs w:val="28"/>
        </w:rPr>
      </w:pPr>
    </w:p>
    <w:p w14:paraId="012ECF54" w14:textId="77777777" w:rsidR="00C91587" w:rsidRPr="001E78A9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1E78A9">
        <w:rPr>
          <w:b/>
          <w:sz w:val="28"/>
          <w:szCs w:val="28"/>
        </w:rPr>
        <w:t xml:space="preserve">Maturity: </w:t>
      </w:r>
    </w:p>
    <w:p w14:paraId="7BD47CFD" w14:textId="77777777" w:rsidR="00C91587" w:rsidRPr="001E78A9" w:rsidRDefault="00C91587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1E78A9">
        <w:rPr>
          <w:b/>
          <w:sz w:val="28"/>
          <w:szCs w:val="28"/>
        </w:rPr>
        <w:t xml:space="preserve">Emergence: </w:t>
      </w:r>
      <w:r w:rsidRPr="001E78A9">
        <w:rPr>
          <w:bCs/>
          <w:sz w:val="28"/>
          <w:szCs w:val="28"/>
        </w:rPr>
        <w:t>Normal</w:t>
      </w:r>
      <w:r w:rsidRPr="001E78A9">
        <w:rPr>
          <w:sz w:val="28"/>
          <w:szCs w:val="28"/>
        </w:rPr>
        <w:tab/>
      </w:r>
      <w:r w:rsidRPr="001E78A9">
        <w:rPr>
          <w:b/>
          <w:bCs/>
          <w:sz w:val="28"/>
          <w:szCs w:val="28"/>
        </w:rPr>
        <w:t>HU to 1</w:t>
      </w:r>
      <w:r w:rsidRPr="001E78A9">
        <w:rPr>
          <w:b/>
          <w:bCs/>
          <w:sz w:val="28"/>
          <w:szCs w:val="28"/>
          <w:vertAlign w:val="superscript"/>
        </w:rPr>
        <w:t>st</w:t>
      </w:r>
      <w:r w:rsidRPr="001E78A9">
        <w:rPr>
          <w:b/>
          <w:bCs/>
          <w:sz w:val="28"/>
          <w:szCs w:val="28"/>
        </w:rPr>
        <w:t xml:space="preserve"> Bloom: </w:t>
      </w:r>
      <w:r w:rsidRPr="001E78A9">
        <w:rPr>
          <w:sz w:val="28"/>
          <w:szCs w:val="28"/>
        </w:rPr>
        <w:t>780</w:t>
      </w:r>
      <w:r w:rsidRPr="001E78A9">
        <w:rPr>
          <w:b/>
          <w:bCs/>
          <w:sz w:val="28"/>
          <w:szCs w:val="28"/>
        </w:rPr>
        <w:tab/>
      </w:r>
      <w:r w:rsidRPr="001E78A9">
        <w:rPr>
          <w:b/>
          <w:bCs/>
          <w:sz w:val="28"/>
          <w:szCs w:val="28"/>
        </w:rPr>
        <w:tab/>
        <w:t xml:space="preserve">HU to 80% Bloom: </w:t>
      </w:r>
      <w:r w:rsidRPr="001E78A9">
        <w:rPr>
          <w:sz w:val="28"/>
          <w:szCs w:val="28"/>
        </w:rPr>
        <w:t>8</w:t>
      </w:r>
      <w:r>
        <w:rPr>
          <w:sz w:val="28"/>
          <w:szCs w:val="28"/>
        </w:rPr>
        <w:t>6</w:t>
      </w:r>
      <w:r w:rsidRPr="001E78A9">
        <w:rPr>
          <w:sz w:val="28"/>
          <w:szCs w:val="28"/>
        </w:rPr>
        <w:t>5</w:t>
      </w:r>
      <w:r w:rsidRPr="001E78A9">
        <w:rPr>
          <w:sz w:val="28"/>
          <w:szCs w:val="28"/>
        </w:rPr>
        <w:tab/>
      </w:r>
      <w:r w:rsidRPr="001E78A9">
        <w:rPr>
          <w:b/>
          <w:bCs/>
          <w:sz w:val="28"/>
          <w:szCs w:val="28"/>
        </w:rPr>
        <w:tab/>
      </w:r>
    </w:p>
    <w:p w14:paraId="21CBEDF3" w14:textId="7DCD0C31" w:rsidR="00C91587" w:rsidRPr="001E78A9" w:rsidRDefault="00C91587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1E78A9">
        <w:rPr>
          <w:b/>
          <w:bCs/>
          <w:sz w:val="28"/>
          <w:szCs w:val="28"/>
        </w:rPr>
        <w:t xml:space="preserve">HU to Maturity: </w:t>
      </w:r>
      <w:r w:rsidRPr="001E78A9">
        <w:rPr>
          <w:sz w:val="28"/>
          <w:szCs w:val="28"/>
        </w:rPr>
        <w:t>127</w:t>
      </w:r>
      <w:r w:rsidR="001C16CE">
        <w:rPr>
          <w:sz w:val="28"/>
          <w:szCs w:val="28"/>
        </w:rPr>
        <w:t>5</w:t>
      </w:r>
      <w:r w:rsidRPr="001E78A9">
        <w:rPr>
          <w:sz w:val="28"/>
          <w:szCs w:val="28"/>
        </w:rPr>
        <w:tab/>
      </w:r>
      <w:r w:rsidRPr="001E78A9">
        <w:rPr>
          <w:b/>
          <w:bCs/>
          <w:sz w:val="28"/>
          <w:szCs w:val="28"/>
        </w:rPr>
        <w:t xml:space="preserve">Harvestability: </w:t>
      </w:r>
      <w:proofErr w:type="gramStart"/>
      <w:r w:rsidRPr="001E78A9">
        <w:rPr>
          <w:sz w:val="28"/>
          <w:szCs w:val="28"/>
        </w:rPr>
        <w:t>Good</w:t>
      </w:r>
      <w:r w:rsidRPr="001E78A9">
        <w:rPr>
          <w:b/>
          <w:bCs/>
          <w:sz w:val="28"/>
          <w:szCs w:val="28"/>
        </w:rPr>
        <w:tab/>
        <w:t xml:space="preserve"> </w:t>
      </w:r>
      <w:r w:rsidRPr="001E78A9">
        <w:rPr>
          <w:b/>
          <w:bCs/>
          <w:sz w:val="28"/>
          <w:szCs w:val="28"/>
        </w:rPr>
        <w:tab/>
      </w:r>
      <w:r w:rsidRPr="001E78A9">
        <w:rPr>
          <w:b/>
          <w:sz w:val="28"/>
          <w:szCs w:val="28"/>
        </w:rPr>
        <w:t>Sieve</w:t>
      </w:r>
      <w:proofErr w:type="gramEnd"/>
      <w:r w:rsidRPr="001E78A9">
        <w:rPr>
          <w:b/>
          <w:sz w:val="28"/>
          <w:szCs w:val="28"/>
        </w:rPr>
        <w:t xml:space="preserve"> Size at Maturity:</w:t>
      </w:r>
      <w:r w:rsidRPr="001E78A9">
        <w:rPr>
          <w:b/>
          <w:bCs/>
          <w:sz w:val="28"/>
          <w:szCs w:val="28"/>
        </w:rPr>
        <w:t xml:space="preserve"> </w:t>
      </w:r>
      <w:r w:rsidRPr="001E78A9">
        <w:rPr>
          <w:sz w:val="28"/>
          <w:szCs w:val="28"/>
        </w:rPr>
        <w:t>2.</w:t>
      </w:r>
      <w:r>
        <w:rPr>
          <w:sz w:val="28"/>
          <w:szCs w:val="28"/>
        </w:rPr>
        <w:t>12</w:t>
      </w:r>
      <w:r w:rsidRPr="001E78A9">
        <w:rPr>
          <w:b/>
          <w:sz w:val="28"/>
          <w:szCs w:val="28"/>
        </w:rPr>
        <w:t xml:space="preserve">        </w:t>
      </w:r>
    </w:p>
    <w:p w14:paraId="277441D8" w14:textId="77777777" w:rsidR="00C91587" w:rsidRPr="00D0407C" w:rsidRDefault="00C91587" w:rsidP="008151F9">
      <w:pPr>
        <w:pStyle w:val="NoSpacing"/>
        <w:spacing w:line="276" w:lineRule="auto"/>
        <w:rPr>
          <w:b/>
          <w:color w:val="FF0000"/>
          <w:sz w:val="28"/>
          <w:szCs w:val="28"/>
        </w:rPr>
      </w:pPr>
    </w:p>
    <w:p w14:paraId="320EC8A5" w14:textId="77777777" w:rsidR="00C91587" w:rsidRPr="002849DC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2849DC">
        <w:rPr>
          <w:b/>
          <w:sz w:val="28"/>
          <w:szCs w:val="28"/>
        </w:rPr>
        <w:t xml:space="preserve">Dry Seed Characteristics: </w:t>
      </w:r>
    </w:p>
    <w:p w14:paraId="7C343F39" w14:textId="77777777" w:rsidR="00C91587" w:rsidRPr="00206A89" w:rsidRDefault="00C91587" w:rsidP="0078192C">
      <w:pPr>
        <w:pStyle w:val="NoSpacing"/>
        <w:spacing w:line="276" w:lineRule="auto"/>
        <w:rPr>
          <w:sz w:val="28"/>
          <w:szCs w:val="28"/>
        </w:rPr>
      </w:pPr>
      <w:r w:rsidRPr="00206A89">
        <w:rPr>
          <w:b/>
          <w:bCs/>
          <w:sz w:val="28"/>
          <w:szCs w:val="28"/>
        </w:rPr>
        <w:t xml:space="preserve">Seed Shape: </w:t>
      </w:r>
      <w:r w:rsidRPr="00206A89">
        <w:rPr>
          <w:sz w:val="28"/>
          <w:szCs w:val="28"/>
        </w:rPr>
        <w:t>Cylindrical</w:t>
      </w:r>
      <w:r w:rsidRPr="00206A89">
        <w:rPr>
          <w:sz w:val="28"/>
          <w:szCs w:val="28"/>
        </w:rPr>
        <w:tab/>
      </w:r>
      <w:r w:rsidRPr="00206A8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6A89">
        <w:rPr>
          <w:b/>
          <w:bCs/>
          <w:sz w:val="28"/>
          <w:szCs w:val="28"/>
        </w:rPr>
        <w:t>Seed Surface</w:t>
      </w:r>
      <w:r w:rsidRPr="00206A89">
        <w:rPr>
          <w:sz w:val="28"/>
          <w:szCs w:val="28"/>
        </w:rPr>
        <w:t>: Dimpled</w:t>
      </w:r>
      <w:r w:rsidRPr="00206A89">
        <w:rPr>
          <w:sz w:val="28"/>
          <w:szCs w:val="28"/>
        </w:rPr>
        <w:tab/>
      </w:r>
      <w:r w:rsidRPr="00206A89">
        <w:rPr>
          <w:sz w:val="28"/>
          <w:szCs w:val="28"/>
        </w:rPr>
        <w:tab/>
      </w:r>
      <w:r w:rsidRPr="00206A89">
        <w:rPr>
          <w:b/>
          <w:bCs/>
          <w:sz w:val="28"/>
          <w:szCs w:val="28"/>
        </w:rPr>
        <w:t>Seed Luster</w:t>
      </w:r>
      <w:r w:rsidRPr="00206A89">
        <w:rPr>
          <w:sz w:val="28"/>
          <w:szCs w:val="28"/>
        </w:rPr>
        <w:t xml:space="preserve">: Dull                         </w:t>
      </w:r>
      <w:r w:rsidRPr="00206A89">
        <w:rPr>
          <w:b/>
          <w:bCs/>
          <w:sz w:val="28"/>
          <w:szCs w:val="28"/>
        </w:rPr>
        <w:t>Seed Color Pattern</w:t>
      </w:r>
      <w:r w:rsidRPr="00206A89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Mono</w:t>
      </w:r>
      <w:r w:rsidRPr="00206A89">
        <w:rPr>
          <w:sz w:val="28"/>
          <w:szCs w:val="28"/>
        </w:rPr>
        <w:t>color</w:t>
      </w:r>
      <w:proofErr w:type="spellEnd"/>
      <w:r w:rsidRPr="00206A89">
        <w:rPr>
          <w:sz w:val="28"/>
          <w:szCs w:val="28"/>
        </w:rPr>
        <w:tab/>
      </w:r>
      <w:r w:rsidRPr="00206A89">
        <w:rPr>
          <w:b/>
          <w:bCs/>
          <w:sz w:val="28"/>
          <w:szCs w:val="28"/>
        </w:rPr>
        <w:t>Primary Color</w:t>
      </w:r>
      <w:r w:rsidRPr="00206A89">
        <w:rPr>
          <w:sz w:val="28"/>
          <w:szCs w:val="28"/>
        </w:rPr>
        <w:t xml:space="preserve">: </w:t>
      </w:r>
      <w:r w:rsidRPr="002849DC">
        <w:rPr>
          <w:sz w:val="28"/>
          <w:szCs w:val="28"/>
        </w:rPr>
        <w:t xml:space="preserve">Creamy white         </w:t>
      </w:r>
    </w:p>
    <w:p w14:paraId="7B6A7360" w14:textId="77777777" w:rsidR="00C91587" w:rsidRDefault="00C91587" w:rsidP="0078192C">
      <w:pPr>
        <w:pStyle w:val="NoSpacing"/>
        <w:spacing w:line="276" w:lineRule="auto"/>
        <w:rPr>
          <w:sz w:val="28"/>
          <w:szCs w:val="28"/>
        </w:rPr>
      </w:pPr>
      <w:r w:rsidRPr="00206A89">
        <w:rPr>
          <w:b/>
          <w:bCs/>
          <w:sz w:val="28"/>
          <w:szCs w:val="28"/>
        </w:rPr>
        <w:t>Secondary Color</w:t>
      </w:r>
      <w:r w:rsidRPr="00206A89">
        <w:rPr>
          <w:sz w:val="28"/>
          <w:szCs w:val="28"/>
        </w:rPr>
        <w:t xml:space="preserve">: </w:t>
      </w:r>
      <w:r>
        <w:rPr>
          <w:sz w:val="28"/>
          <w:szCs w:val="28"/>
        </w:rPr>
        <w:t>Light Green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55119">
        <w:rPr>
          <w:b/>
          <w:bCs/>
          <w:sz w:val="28"/>
          <w:szCs w:val="28"/>
        </w:rPr>
        <w:t>No. Seeds/</w:t>
      </w:r>
      <w:proofErr w:type="spellStart"/>
      <w:r w:rsidRPr="00755119">
        <w:rPr>
          <w:b/>
          <w:bCs/>
          <w:sz w:val="28"/>
          <w:szCs w:val="28"/>
        </w:rPr>
        <w:t>lb</w:t>
      </w:r>
      <w:proofErr w:type="spellEnd"/>
      <w:r w:rsidRPr="00755119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3</w:t>
      </w:r>
      <w:r w:rsidRPr="00755119">
        <w:rPr>
          <w:sz w:val="28"/>
          <w:szCs w:val="28"/>
        </w:rPr>
        <w:t>8</w:t>
      </w:r>
      <w:r>
        <w:rPr>
          <w:sz w:val="28"/>
          <w:szCs w:val="28"/>
        </w:rPr>
        <w:t>70</w:t>
      </w:r>
    </w:p>
    <w:p w14:paraId="0FB5B10F" w14:textId="77777777" w:rsidR="008672E6" w:rsidRDefault="008672E6" w:rsidP="0078192C">
      <w:pPr>
        <w:pStyle w:val="NoSpacing"/>
        <w:spacing w:line="276" w:lineRule="auto"/>
        <w:rPr>
          <w:sz w:val="28"/>
          <w:szCs w:val="28"/>
        </w:rPr>
      </w:pPr>
    </w:p>
    <w:p w14:paraId="3057F357" w14:textId="77777777" w:rsidR="008672E6" w:rsidRPr="002303EC" w:rsidRDefault="008672E6" w:rsidP="0078192C">
      <w:pPr>
        <w:pStyle w:val="NoSpacing"/>
        <w:spacing w:line="276" w:lineRule="auto"/>
        <w:rPr>
          <w:color w:val="E36C0A" w:themeColor="accent6" w:themeShade="BF"/>
          <w:sz w:val="28"/>
          <w:szCs w:val="28"/>
        </w:rPr>
      </w:pPr>
    </w:p>
    <w:p w14:paraId="41755512" w14:textId="77777777" w:rsidR="00C91587" w:rsidRDefault="00C91587">
      <w:r>
        <w:rPr>
          <w:noProof/>
        </w:rPr>
        <w:drawing>
          <wp:inline distT="0" distB="0" distL="0" distR="0" wp14:anchorId="5C10AF53" wp14:editId="0722FD97">
            <wp:extent cx="2743200" cy="345440"/>
            <wp:effectExtent l="0" t="0" r="0" b="0"/>
            <wp:docPr id="49412061" name="Picture 49412061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D5F5E" w14:textId="77777777" w:rsidR="00C91587" w:rsidRDefault="00C91587"/>
    <w:p w14:paraId="244FB17B" w14:textId="77777777" w:rsidR="00C91587" w:rsidRDefault="00C91587" w:rsidP="0082470D">
      <w:pPr>
        <w:rPr>
          <w:rFonts w:ascii="Arial" w:hAnsi="Arial"/>
          <w:b/>
          <w:sz w:val="32"/>
        </w:rPr>
        <w:sectPr w:rsidR="00C91587" w:rsidSect="00C91587">
          <w:headerReference w:type="even" r:id="rId49"/>
          <w:headerReference w:type="default" r:id="rId50"/>
          <w:footerReference w:type="even" r:id="rId51"/>
          <w:footerReference w:type="default" r:id="rId52"/>
          <w:headerReference w:type="first" r:id="rId53"/>
          <w:footerReference w:type="first" r:id="rId54"/>
          <w:type w:val="continuous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20589094" w14:textId="77777777" w:rsidR="00C91587" w:rsidRDefault="00C91587" w:rsidP="00CF7E3B">
      <w:pPr>
        <w:rPr>
          <w:rFonts w:ascii="Arial" w:hAnsi="Arial"/>
          <w:sz w:val="32"/>
        </w:rPr>
      </w:pPr>
    </w:p>
    <w:p w14:paraId="00AF4FE4" w14:textId="77777777" w:rsidR="00C91587" w:rsidRPr="009F1AC0" w:rsidRDefault="00C91587" w:rsidP="00387F9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 xml:space="preserve">Mini Shell Pea </w:t>
      </w:r>
      <w:r w:rsidRPr="009F1AC0">
        <w:rPr>
          <w:rFonts w:cstheme="minorHAnsi"/>
          <w:b/>
          <w:bCs/>
          <w:sz w:val="44"/>
          <w:szCs w:val="44"/>
        </w:rPr>
        <w:t xml:space="preserve">Variety </w:t>
      </w:r>
    </w:p>
    <w:p w14:paraId="6098944D" w14:textId="77777777" w:rsidR="00C91587" w:rsidRPr="009F1AC0" w:rsidRDefault="00C91587" w:rsidP="00387F9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389</w:t>
      </w:r>
    </w:p>
    <w:p w14:paraId="587E29D6" w14:textId="77777777" w:rsidR="00C91587" w:rsidRDefault="00C91587" w:rsidP="002F336F">
      <w:pPr>
        <w:pStyle w:val="NormalWeb"/>
      </w:pPr>
      <w:r>
        <w:rPr>
          <w:noProof/>
        </w:rPr>
        <w:drawing>
          <wp:anchor distT="0" distB="0" distL="114300" distR="114300" simplePos="0" relativeHeight="251786752" behindDoc="0" locked="0" layoutInCell="1" allowOverlap="1" wp14:anchorId="646735B0" wp14:editId="6D461541">
            <wp:simplePos x="0" y="0"/>
            <wp:positionH relativeFrom="column">
              <wp:posOffset>3169920</wp:posOffset>
            </wp:positionH>
            <wp:positionV relativeFrom="paragraph">
              <wp:posOffset>418253</wp:posOffset>
            </wp:positionV>
            <wp:extent cx="3576928" cy="2781300"/>
            <wp:effectExtent l="0" t="0" r="5080" b="0"/>
            <wp:wrapNone/>
            <wp:docPr id="878002086" name="Picture 2" descr="A field of green pla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02086" name="Picture 2" descr="A field of green plan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25" t="29325" r="1273" b="24720"/>
                    <a:stretch/>
                  </pic:blipFill>
                  <pic:spPr bwMode="auto">
                    <a:xfrm>
                      <a:off x="0" y="0"/>
                      <a:ext cx="3576928" cy="27813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5E8844C3" wp14:editId="2CC2E194">
                <wp:simplePos x="0" y="0"/>
                <wp:positionH relativeFrom="column">
                  <wp:posOffset>-106680</wp:posOffset>
                </wp:positionH>
                <wp:positionV relativeFrom="paragraph">
                  <wp:posOffset>224790</wp:posOffset>
                </wp:positionV>
                <wp:extent cx="3164205" cy="7505700"/>
                <wp:effectExtent l="0" t="0" r="0" b="0"/>
                <wp:wrapNone/>
                <wp:docPr id="4240416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750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3857EC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73B2E255" w14:textId="4B49502E" w:rsidR="00CA3027" w:rsidRPr="0068659E" w:rsidRDefault="00CA3027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Cs/>
                                <w:sz w:val="31"/>
                                <w:szCs w:val="31"/>
                              </w:rPr>
                            </w:pPr>
                            <w:r w:rsidRPr="0068659E">
                              <w:rPr>
                                <w:bCs/>
                                <w:sz w:val="31"/>
                                <w:szCs w:val="31"/>
                              </w:rPr>
                              <w:t>2</w:t>
                            </w:r>
                            <w:r w:rsidRPr="0068659E">
                              <w:rPr>
                                <w:bCs/>
                                <w:sz w:val="31"/>
                                <w:szCs w:val="31"/>
                                <w:vertAlign w:val="superscript"/>
                              </w:rPr>
                              <w:t>nd</w:t>
                            </w:r>
                            <w:r w:rsidRPr="0068659E">
                              <w:rPr>
                                <w:bCs/>
                                <w:sz w:val="31"/>
                                <w:szCs w:val="31"/>
                              </w:rPr>
                              <w:t xml:space="preserve"> early mini shell pea</w:t>
                            </w:r>
                          </w:p>
                          <w:p w14:paraId="0C91A073" w14:textId="5AE3E41C" w:rsidR="00C91587" w:rsidRPr="00910C8A" w:rsidRDefault="00CA3027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 xml:space="preserve"> yield </w:t>
                            </w:r>
                          </w:p>
                          <w:p w14:paraId="49C51998" w14:textId="271E1FF0" w:rsidR="00C91587" w:rsidRPr="008D4CE7" w:rsidRDefault="0068659E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High level of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 xml:space="preserve"> resistance to 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Aphanomyces, Pythium and Fusarium 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>root rot diseases.</w:t>
                            </w:r>
                          </w:p>
                          <w:p w14:paraId="2973BED1" w14:textId="77777777" w:rsidR="00C91587" w:rsidRPr="00910C8A" w:rsidRDefault="00C91587" w:rsidP="006F3C75">
                            <w:pPr>
                              <w:pStyle w:val="ListParagraph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586C23FA" w14:textId="77777777" w:rsidR="00C91587" w:rsidRPr="00910C8A" w:rsidRDefault="00C91587" w:rsidP="00CF7E3B">
                            <w:pPr>
                              <w:pStyle w:val="ListParagraph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47AD15AC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562537E2" w14:textId="3C6076AE" w:rsidR="00C91587" w:rsidRPr="00910C8A" w:rsidRDefault="0068659E" w:rsidP="00096A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 xml:space="preserve"> yield with sieve size averaging 2.9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6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 xml:space="preserve"> over years tested.</w:t>
                            </w:r>
                          </w:p>
                          <w:p w14:paraId="6CDDAF1E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0F93FFD2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3BC9E0C0" w14:textId="77777777" w:rsidR="00C91587" w:rsidRPr="00BB492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12.4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nodes to first bloom</w:t>
                            </w:r>
                          </w:p>
                          <w:p w14:paraId="4ABFE7D6" w14:textId="77777777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14.2 total nodes</w:t>
                            </w:r>
                          </w:p>
                          <w:p w14:paraId="3F2DDE86" w14:textId="4FF28FD9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 w:rsidR="001C16CE">
                              <w:rPr>
                                <w:sz w:val="31"/>
                                <w:szCs w:val="31"/>
                              </w:rPr>
                              <w:t>500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5DBE9617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7390E145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181F0A02" w14:textId="77777777" w:rsidR="00C91587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Canopy height of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15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” </w:t>
                            </w:r>
                          </w:p>
                          <w:p w14:paraId="79CF9E9A" w14:textId="77777777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Vine length of 16”</w:t>
                            </w:r>
                          </w:p>
                          <w:p w14:paraId="2D047CC6" w14:textId="77777777" w:rsidR="00C91587" w:rsidRPr="00910C8A" w:rsidRDefault="00C91587" w:rsidP="00447D2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910C8A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2033711A" w14:textId="77777777" w:rsidR="00C91587" w:rsidRPr="00910C8A" w:rsidRDefault="00C91587" w:rsidP="00F55FB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Typically, 2-3 pods per node</w:t>
                            </w:r>
                          </w:p>
                          <w:p w14:paraId="7086BC9F" w14:textId="77777777" w:rsidR="00C91587" w:rsidRPr="00910C8A" w:rsidRDefault="00C91587" w:rsidP="00F55FB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2.1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7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” long pods </w:t>
                            </w:r>
                          </w:p>
                          <w:p w14:paraId="7BFF1938" w14:textId="77777777" w:rsidR="00C91587" w:rsidRPr="00910C8A" w:rsidRDefault="00C91587" w:rsidP="00296D5E">
                            <w:pPr>
                              <w:pStyle w:val="ListParagraph"/>
                              <w:rPr>
                                <w:sz w:val="31"/>
                                <w:szCs w:val="31"/>
                              </w:rPr>
                            </w:pPr>
                          </w:p>
                          <w:p w14:paraId="0477641F" w14:textId="77777777" w:rsidR="00C91587" w:rsidRPr="00910C8A" w:rsidRDefault="00C91587" w:rsidP="00296D5E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7348A697" w14:textId="77777777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Average sieve size of 2.9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6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with good canning quality</w:t>
                            </w:r>
                          </w:p>
                          <w:p w14:paraId="452BEAF0" w14:textId="77777777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Medium green color</w:t>
                            </w:r>
                          </w:p>
                          <w:p w14:paraId="40E0CB3C" w14:textId="77777777" w:rsidR="00C91587" w:rsidRPr="00910C8A" w:rsidRDefault="00C91587" w:rsidP="00AE4CD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4.8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berries/pod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844C3" id="_x0000_s1042" type="#_x0000_t202" style="position:absolute;margin-left:-8.4pt;margin-top:17.7pt;width:249.15pt;height:591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" stroked="f">
                <v:textbox>
                  <w:txbxContent>
                    <w:p w14:paraId="003857EC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73B2E255" w14:textId="4B49502E" w:rsidR="00CA3027" w:rsidRPr="0068659E" w:rsidRDefault="00CA3027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Cs/>
                          <w:sz w:val="31"/>
                          <w:szCs w:val="31"/>
                        </w:rPr>
                      </w:pPr>
                      <w:r w:rsidRPr="0068659E">
                        <w:rPr>
                          <w:bCs/>
                          <w:sz w:val="31"/>
                          <w:szCs w:val="31"/>
                        </w:rPr>
                        <w:t>2</w:t>
                      </w:r>
                      <w:r w:rsidRPr="0068659E">
                        <w:rPr>
                          <w:bCs/>
                          <w:sz w:val="31"/>
                          <w:szCs w:val="31"/>
                          <w:vertAlign w:val="superscript"/>
                        </w:rPr>
                        <w:t>nd</w:t>
                      </w:r>
                      <w:r w:rsidRPr="0068659E">
                        <w:rPr>
                          <w:bCs/>
                          <w:sz w:val="31"/>
                          <w:szCs w:val="31"/>
                        </w:rPr>
                        <w:t xml:space="preserve"> early mini shell pea</w:t>
                      </w:r>
                    </w:p>
                    <w:p w14:paraId="0C91A073" w14:textId="5AE3E41C" w:rsidR="00C91587" w:rsidRPr="00910C8A" w:rsidRDefault="00CA3027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 xml:space="preserve"> yield </w:t>
                      </w:r>
                    </w:p>
                    <w:p w14:paraId="49C51998" w14:textId="271E1FF0" w:rsidR="00C91587" w:rsidRPr="008D4CE7" w:rsidRDefault="0068659E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High level of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 xml:space="preserve"> resistance to 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Aphanomyces, Pythium and Fusarium 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>root rot diseases.</w:t>
                      </w:r>
                    </w:p>
                    <w:p w14:paraId="2973BED1" w14:textId="77777777" w:rsidR="00C91587" w:rsidRPr="00910C8A" w:rsidRDefault="00C91587" w:rsidP="006F3C75">
                      <w:pPr>
                        <w:pStyle w:val="ListParagraph"/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586C23FA" w14:textId="77777777" w:rsidR="00C91587" w:rsidRPr="00910C8A" w:rsidRDefault="00C91587" w:rsidP="00CF7E3B">
                      <w:pPr>
                        <w:pStyle w:val="ListParagraph"/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47AD15AC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562537E2" w14:textId="3C6076AE" w:rsidR="00C91587" w:rsidRPr="00910C8A" w:rsidRDefault="0068659E" w:rsidP="00096A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 xml:space="preserve"> yield with sieve size averaging 2.9</w:t>
                      </w:r>
                      <w:r w:rsidR="00C91587">
                        <w:rPr>
                          <w:sz w:val="31"/>
                          <w:szCs w:val="31"/>
                        </w:rPr>
                        <w:t>6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 xml:space="preserve"> over years tested.</w:t>
                      </w:r>
                    </w:p>
                    <w:p w14:paraId="6CDDAF1E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0F93FFD2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3BC9E0C0" w14:textId="77777777" w:rsidR="00C91587" w:rsidRPr="00BB492A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12.4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 nodes to first bloom</w:t>
                      </w:r>
                    </w:p>
                    <w:p w14:paraId="4ABFE7D6" w14:textId="77777777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14.2 total nodes</w:t>
                      </w:r>
                    </w:p>
                    <w:p w14:paraId="3F2DDE86" w14:textId="4FF28FD9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1</w:t>
                      </w:r>
                      <w:r w:rsidR="001C16CE">
                        <w:rPr>
                          <w:sz w:val="31"/>
                          <w:szCs w:val="31"/>
                        </w:rPr>
                        <w:t>500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5DBE9617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7390E145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181F0A02" w14:textId="77777777" w:rsidR="00C91587" w:rsidRDefault="00C91587" w:rsidP="00CF7E3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 xml:space="preserve">Canopy height of </w:t>
                      </w:r>
                      <w:r>
                        <w:rPr>
                          <w:sz w:val="31"/>
                          <w:szCs w:val="31"/>
                        </w:rPr>
                        <w:t>15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” </w:t>
                      </w:r>
                    </w:p>
                    <w:p w14:paraId="79CF9E9A" w14:textId="77777777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Vine length of 16”</w:t>
                      </w:r>
                    </w:p>
                    <w:p w14:paraId="2D047CC6" w14:textId="77777777" w:rsidR="00C91587" w:rsidRPr="00910C8A" w:rsidRDefault="00C91587" w:rsidP="00447D2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910C8A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910C8A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2033711A" w14:textId="77777777" w:rsidR="00C91587" w:rsidRPr="00910C8A" w:rsidRDefault="00C91587" w:rsidP="00F55FB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Typically, 2-3 pods per node</w:t>
                      </w:r>
                    </w:p>
                    <w:p w14:paraId="7086BC9F" w14:textId="77777777" w:rsidR="00C91587" w:rsidRPr="00910C8A" w:rsidRDefault="00C91587" w:rsidP="00F55FB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2.1</w:t>
                      </w:r>
                      <w:r>
                        <w:rPr>
                          <w:sz w:val="31"/>
                          <w:szCs w:val="31"/>
                        </w:rPr>
                        <w:t>7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” long pods </w:t>
                      </w:r>
                    </w:p>
                    <w:p w14:paraId="7BFF1938" w14:textId="77777777" w:rsidR="00C91587" w:rsidRPr="00910C8A" w:rsidRDefault="00C91587" w:rsidP="00296D5E">
                      <w:pPr>
                        <w:pStyle w:val="ListParagraph"/>
                        <w:rPr>
                          <w:sz w:val="31"/>
                          <w:szCs w:val="31"/>
                        </w:rPr>
                      </w:pPr>
                    </w:p>
                    <w:p w14:paraId="0477641F" w14:textId="77777777" w:rsidR="00C91587" w:rsidRPr="00910C8A" w:rsidRDefault="00C91587" w:rsidP="00296D5E">
                      <w:p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7348A697" w14:textId="77777777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Average sieve size of 2.9</w:t>
                      </w:r>
                      <w:r>
                        <w:rPr>
                          <w:sz w:val="31"/>
                          <w:szCs w:val="31"/>
                        </w:rPr>
                        <w:t>6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 with good canning quality</w:t>
                      </w:r>
                    </w:p>
                    <w:p w14:paraId="452BEAF0" w14:textId="77777777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Medium green color</w:t>
                      </w:r>
                    </w:p>
                    <w:p w14:paraId="40E0CB3C" w14:textId="77777777" w:rsidR="00C91587" w:rsidRPr="00910C8A" w:rsidRDefault="00C91587" w:rsidP="00AE4CD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4.8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 berries/pod</w:t>
                      </w:r>
                    </w:p>
                  </w:txbxContent>
                </v:textbox>
              </v:shape>
            </w:pict>
          </mc:Fallback>
        </mc:AlternateContent>
      </w:r>
    </w:p>
    <w:p w14:paraId="7B17D034" w14:textId="77777777" w:rsidR="00C91587" w:rsidRDefault="00C91587" w:rsidP="00B72247">
      <w:pPr>
        <w:pStyle w:val="NormalWeb"/>
      </w:pPr>
    </w:p>
    <w:p w14:paraId="5B9B5672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7150417B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EED055E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5F3C063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3287C9F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43418D65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44DA26EC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014044E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AF5CC46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2AA6C26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3F03E9A9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427DBE7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82BE8C9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4B54C474" wp14:editId="7F491AB6">
                <wp:simplePos x="0" y="0"/>
                <wp:positionH relativeFrom="column">
                  <wp:posOffset>3073179</wp:posOffset>
                </wp:positionH>
                <wp:positionV relativeFrom="paragraph">
                  <wp:posOffset>6626</wp:posOffset>
                </wp:positionV>
                <wp:extent cx="3840480" cy="3586038"/>
                <wp:effectExtent l="0" t="0" r="7620" b="0"/>
                <wp:wrapNone/>
                <wp:docPr id="796722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3586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C463BF" w14:textId="77777777" w:rsidR="00C91587" w:rsidRPr="00910C8A" w:rsidRDefault="00C91587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910C8A"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2B333DA7" w14:textId="24E2D7F8" w:rsidR="00C91587" w:rsidRPr="00910C8A" w:rsidRDefault="00C91587" w:rsidP="00AE4CDF">
                            <w:pPr>
                              <w:rPr>
                                <w:sz w:val="32"/>
                              </w:rPr>
                            </w:pPr>
                            <w:r w:rsidRPr="00910C8A">
                              <w:rPr>
                                <w:sz w:val="32"/>
                              </w:rPr>
                              <w:t xml:space="preserve">389 is a mini pea variety with </w:t>
                            </w:r>
                            <w:r w:rsidR="0068659E">
                              <w:rPr>
                                <w:sz w:val="32"/>
                              </w:rPr>
                              <w:t>excellent</w:t>
                            </w:r>
                            <w:r w:rsidRPr="00910C8A">
                              <w:rPr>
                                <w:sz w:val="32"/>
                              </w:rPr>
                              <w:t xml:space="preserve"> yield with an average sieve size of 2.9</w:t>
                            </w:r>
                            <w:r>
                              <w:rPr>
                                <w:sz w:val="32"/>
                              </w:rPr>
                              <w:t>6</w:t>
                            </w:r>
                            <w:r w:rsidRPr="00910C8A">
                              <w:rPr>
                                <w:sz w:val="32"/>
                              </w:rPr>
                              <w:t xml:space="preserve"> while maintain high quality for freezing and canning. </w:t>
                            </w:r>
                          </w:p>
                          <w:p w14:paraId="67D0EA09" w14:textId="77777777" w:rsidR="00C91587" w:rsidRPr="00910C8A" w:rsidRDefault="00C91587" w:rsidP="00AE4CDF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54AF4837" w14:textId="77777777" w:rsidR="00C91587" w:rsidRPr="00910C8A" w:rsidRDefault="00C91587" w:rsidP="00AE4CDF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 w:rsidRPr="00910C8A">
                              <w:rPr>
                                <w:sz w:val="32"/>
                              </w:rPr>
                              <w:t xml:space="preserve"> </w:t>
                            </w: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637243DD" w14:textId="2DB5392B" w:rsidR="00C91587" w:rsidRDefault="0068659E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 xml:space="preserve">High level of </w:t>
                            </w:r>
                            <w:r w:rsidR="00C91587" w:rsidRPr="008D4CE7">
                              <w:rPr>
                                <w:sz w:val="31"/>
                                <w:szCs w:val="31"/>
                              </w:rPr>
                              <w:t>resistance to Aphanomyces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, </w:t>
                            </w:r>
                            <w:r w:rsidR="00C91587" w:rsidRPr="008D4CE7">
                              <w:rPr>
                                <w:sz w:val="31"/>
                                <w:szCs w:val="31"/>
                              </w:rPr>
                              <w:t xml:space="preserve">Pythium 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and Fusarium </w:t>
                            </w:r>
                            <w:r w:rsidR="00C91587" w:rsidRPr="008D4CE7">
                              <w:rPr>
                                <w:sz w:val="31"/>
                                <w:szCs w:val="31"/>
                              </w:rPr>
                              <w:t xml:space="preserve">root rot 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diseases.</w:t>
                            </w:r>
                          </w:p>
                          <w:p w14:paraId="31A265FA" w14:textId="77777777" w:rsidR="00C91587" w:rsidRPr="00910C8A" w:rsidRDefault="00C91587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Powdery mildew susceptible but it may be early enough to escape powdery mildew which may occur later in the season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. Fungicide is required if planted late in the season.</w:t>
                            </w:r>
                          </w:p>
                          <w:p w14:paraId="3E2F08DA" w14:textId="77777777" w:rsidR="00C91587" w:rsidRPr="00910C8A" w:rsidRDefault="00C91587" w:rsidP="00AB127C">
                            <w:pPr>
                              <w:pStyle w:val="ListParagraph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4C474" id="_x0000_s1043" type="#_x0000_t202" style="position:absolute;margin-left:242pt;margin-top:.5pt;width:302.4pt;height:282.3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" stroked="f">
                <v:textbox>
                  <w:txbxContent>
                    <w:p w14:paraId="0AC463BF" w14:textId="77777777" w:rsidR="00C91587" w:rsidRPr="00910C8A" w:rsidRDefault="00C91587">
                      <w:pPr>
                        <w:rPr>
                          <w:b/>
                          <w:sz w:val="32"/>
                        </w:rPr>
                      </w:pPr>
                      <w:r w:rsidRPr="00910C8A"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2B333DA7" w14:textId="24E2D7F8" w:rsidR="00C91587" w:rsidRPr="00910C8A" w:rsidRDefault="00C91587" w:rsidP="00AE4CDF">
                      <w:pPr>
                        <w:rPr>
                          <w:sz w:val="32"/>
                        </w:rPr>
                      </w:pPr>
                      <w:r w:rsidRPr="00910C8A">
                        <w:rPr>
                          <w:sz w:val="32"/>
                        </w:rPr>
                        <w:t xml:space="preserve">389 is a mini pea variety with </w:t>
                      </w:r>
                      <w:r w:rsidR="0068659E">
                        <w:rPr>
                          <w:sz w:val="32"/>
                        </w:rPr>
                        <w:t>excellent</w:t>
                      </w:r>
                      <w:r w:rsidRPr="00910C8A">
                        <w:rPr>
                          <w:sz w:val="32"/>
                        </w:rPr>
                        <w:t xml:space="preserve"> yield with an average sieve size of 2.9</w:t>
                      </w:r>
                      <w:r>
                        <w:rPr>
                          <w:sz w:val="32"/>
                        </w:rPr>
                        <w:t>6</w:t>
                      </w:r>
                      <w:r w:rsidRPr="00910C8A">
                        <w:rPr>
                          <w:sz w:val="32"/>
                        </w:rPr>
                        <w:t xml:space="preserve"> while maintain high quality for freezing and canning. </w:t>
                      </w:r>
                    </w:p>
                    <w:p w14:paraId="67D0EA09" w14:textId="77777777" w:rsidR="00C91587" w:rsidRPr="00910C8A" w:rsidRDefault="00C91587" w:rsidP="00AE4CDF">
                      <w:pPr>
                        <w:rPr>
                          <w:sz w:val="32"/>
                        </w:rPr>
                      </w:pPr>
                    </w:p>
                    <w:p w14:paraId="54AF4837" w14:textId="77777777" w:rsidR="00C91587" w:rsidRPr="00910C8A" w:rsidRDefault="00C91587" w:rsidP="00AE4CDF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bCs/>
                          <w:sz w:val="32"/>
                        </w:rPr>
                        <w:t>Disease</w:t>
                      </w:r>
                      <w:r w:rsidRPr="00910C8A">
                        <w:rPr>
                          <w:sz w:val="32"/>
                        </w:rPr>
                        <w:t xml:space="preserve"> </w:t>
                      </w:r>
                      <w:r w:rsidRPr="00910C8A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637243DD" w14:textId="2DB5392B" w:rsidR="00C91587" w:rsidRDefault="0068659E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 xml:space="preserve">High level of </w:t>
                      </w:r>
                      <w:r w:rsidR="00C91587" w:rsidRPr="008D4CE7">
                        <w:rPr>
                          <w:sz w:val="31"/>
                          <w:szCs w:val="31"/>
                        </w:rPr>
                        <w:t>resistance to Aphanomyces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, </w:t>
                      </w:r>
                      <w:r w:rsidR="00C91587" w:rsidRPr="008D4CE7">
                        <w:rPr>
                          <w:sz w:val="31"/>
                          <w:szCs w:val="31"/>
                        </w:rPr>
                        <w:t xml:space="preserve">Pythium 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and Fusarium </w:t>
                      </w:r>
                      <w:r w:rsidR="00C91587" w:rsidRPr="008D4CE7">
                        <w:rPr>
                          <w:sz w:val="31"/>
                          <w:szCs w:val="31"/>
                        </w:rPr>
                        <w:t xml:space="preserve">root rot </w:t>
                      </w:r>
                      <w:r w:rsidR="00C91587">
                        <w:rPr>
                          <w:sz w:val="31"/>
                          <w:szCs w:val="31"/>
                        </w:rPr>
                        <w:t>diseases.</w:t>
                      </w:r>
                    </w:p>
                    <w:p w14:paraId="31A265FA" w14:textId="77777777" w:rsidR="00C91587" w:rsidRPr="00910C8A" w:rsidRDefault="00C91587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Powdery mildew susceptible but it may be early enough to escape powdery mildew which may occur later in the season</w:t>
                      </w:r>
                      <w:r>
                        <w:rPr>
                          <w:sz w:val="31"/>
                          <w:szCs w:val="31"/>
                        </w:rPr>
                        <w:t>. Fungicide is required if planted late in the season.</w:t>
                      </w:r>
                    </w:p>
                    <w:p w14:paraId="3E2F08DA" w14:textId="77777777" w:rsidR="00C91587" w:rsidRPr="00910C8A" w:rsidRDefault="00C91587" w:rsidP="00AB127C">
                      <w:pPr>
                        <w:pStyle w:val="ListParagraph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8E45E1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81BA0EF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76F99C48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0ED5D7B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D28241C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7FDF347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446AD1F8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105F581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CA82A9B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A7766DC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1B1C4CA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3BD73C12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3449510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  <w:r>
        <w:rPr>
          <w:noProof/>
        </w:rPr>
        <w:lastRenderedPageBreak/>
        <w:drawing>
          <wp:inline distT="0" distB="0" distL="0" distR="0" wp14:anchorId="6AA185CA" wp14:editId="6DAE8372">
            <wp:extent cx="3181350" cy="400685"/>
            <wp:effectExtent l="0" t="0" r="0" b="0"/>
            <wp:docPr id="1061002034" name="Picture 1061002034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73A36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ACED02D" w14:textId="36345D42" w:rsidR="00C91587" w:rsidRPr="0068659E" w:rsidRDefault="00C91587" w:rsidP="0068659E">
      <w:pPr>
        <w:rPr>
          <w:b/>
          <w:color w:val="E36C0A" w:themeColor="accent6" w:themeShade="BF"/>
          <w:sz w:val="28"/>
        </w:rPr>
      </w:pPr>
      <w:r w:rsidRPr="009F1AC0">
        <w:rPr>
          <w:b/>
          <w:color w:val="E36C0A" w:themeColor="accent6" w:themeShade="BF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B152EDC" w14:textId="7CC1CC7F" w:rsidR="00C91587" w:rsidRPr="00B72247" w:rsidRDefault="00C91587" w:rsidP="008151F9">
      <w:pPr>
        <w:pStyle w:val="NoSpacing"/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87776" behindDoc="0" locked="0" layoutInCell="1" allowOverlap="1" wp14:anchorId="17417F81" wp14:editId="46C546B0">
            <wp:simplePos x="0" y="0"/>
            <wp:positionH relativeFrom="column">
              <wp:posOffset>4622801</wp:posOffset>
            </wp:positionH>
            <wp:positionV relativeFrom="paragraph">
              <wp:posOffset>390525</wp:posOffset>
            </wp:positionV>
            <wp:extent cx="1996440" cy="2000137"/>
            <wp:effectExtent l="0" t="0" r="3810" b="635"/>
            <wp:wrapNone/>
            <wp:docPr id="348473693" name="Picture 1" descr="A bowl of p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473693" name="Picture 1" descr="A bowl of pea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451" cy="200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 xml:space="preserve">Mini Shell </w:t>
      </w:r>
      <w:r w:rsidRPr="00B72247">
        <w:rPr>
          <w:b/>
          <w:sz w:val="40"/>
          <w:szCs w:val="40"/>
        </w:rPr>
        <w:t xml:space="preserve">Pea Variety </w:t>
      </w:r>
      <w:r>
        <w:rPr>
          <w:b/>
          <w:sz w:val="40"/>
          <w:szCs w:val="40"/>
        </w:rPr>
        <w:t>389</w:t>
      </w:r>
      <w:r w:rsidRPr="00B72247">
        <w:rPr>
          <w:b/>
          <w:sz w:val="40"/>
          <w:szCs w:val="40"/>
        </w:rPr>
        <w:t xml:space="preserve">                                                        </w:t>
      </w:r>
      <w:r>
        <w:rPr>
          <w:b/>
          <w:sz w:val="40"/>
          <w:szCs w:val="40"/>
        </w:rPr>
        <w:t xml:space="preserve"> </w:t>
      </w:r>
      <w:r w:rsidRPr="00B72247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>
        <w:rPr>
          <w:b/>
          <w:sz w:val="32"/>
          <w:szCs w:val="32"/>
        </w:rPr>
        <w:t>T</w:t>
      </w:r>
      <w:r w:rsidRPr="00B72247">
        <w:rPr>
          <w:b/>
          <w:sz w:val="32"/>
          <w:szCs w:val="32"/>
        </w:rPr>
        <w:t>echnical Data</w:t>
      </w:r>
    </w:p>
    <w:p w14:paraId="16B35F9A" w14:textId="77777777" w:rsidR="00C91587" w:rsidRPr="009F1AC0" w:rsidRDefault="00C91587" w:rsidP="008151F9">
      <w:pPr>
        <w:pStyle w:val="NoSpacing"/>
        <w:rPr>
          <w:b/>
          <w:color w:val="E36C0A" w:themeColor="accent6" w:themeShade="BF"/>
          <w:sz w:val="32"/>
        </w:rPr>
      </w:pPr>
    </w:p>
    <w:p w14:paraId="7A675AD4" w14:textId="77777777" w:rsidR="00C91587" w:rsidRPr="009F1AC0" w:rsidRDefault="00C91587" w:rsidP="008151F9">
      <w:pPr>
        <w:pStyle w:val="NoSpacing"/>
        <w:ind w:left="810" w:hanging="810"/>
        <w:rPr>
          <w:b/>
          <w:color w:val="E36C0A" w:themeColor="accent6" w:themeShade="BF"/>
          <w:sz w:val="32"/>
        </w:rPr>
      </w:pPr>
    </w:p>
    <w:p w14:paraId="6A146695" w14:textId="77777777" w:rsidR="00C91587" w:rsidRPr="002303EC" w:rsidRDefault="00C91587" w:rsidP="002303EC">
      <w:pPr>
        <w:pStyle w:val="NormalWeb"/>
      </w:pPr>
      <w:r w:rsidRPr="00910C8A">
        <w:rPr>
          <w:b/>
          <w:sz w:val="28"/>
          <w:szCs w:val="28"/>
        </w:rPr>
        <w:t>Features and Advantages</w:t>
      </w:r>
      <w:r w:rsidRPr="002303EC">
        <w:t xml:space="preserve"> </w:t>
      </w:r>
    </w:p>
    <w:p w14:paraId="580E080E" w14:textId="77CB804F" w:rsidR="0068659E" w:rsidRDefault="00C91587" w:rsidP="0068659E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910C8A">
        <w:rPr>
          <w:bCs/>
          <w:sz w:val="28"/>
          <w:szCs w:val="28"/>
        </w:rPr>
        <w:t>•</w:t>
      </w:r>
      <w:r w:rsidR="0068659E">
        <w:rPr>
          <w:bCs/>
          <w:sz w:val="28"/>
          <w:szCs w:val="28"/>
        </w:rPr>
        <w:t xml:space="preserve"> </w:t>
      </w:r>
      <w:r w:rsidR="0068659E" w:rsidRPr="00910C8A">
        <w:rPr>
          <w:bCs/>
          <w:sz w:val="28"/>
          <w:szCs w:val="28"/>
        </w:rPr>
        <w:tab/>
      </w:r>
      <w:r w:rsidR="0068659E">
        <w:rPr>
          <w:bCs/>
          <w:sz w:val="28"/>
          <w:szCs w:val="28"/>
        </w:rPr>
        <w:t>2</w:t>
      </w:r>
      <w:r w:rsidR="0068659E" w:rsidRPr="0068659E">
        <w:rPr>
          <w:bCs/>
          <w:sz w:val="28"/>
          <w:szCs w:val="28"/>
          <w:vertAlign w:val="superscript"/>
        </w:rPr>
        <w:t>nd</w:t>
      </w:r>
      <w:r w:rsidR="0068659E">
        <w:rPr>
          <w:bCs/>
          <w:sz w:val="28"/>
          <w:szCs w:val="28"/>
        </w:rPr>
        <w:t xml:space="preserve"> early mini shell pea</w:t>
      </w:r>
    </w:p>
    <w:p w14:paraId="2BB04DCD" w14:textId="40F06766" w:rsidR="00C91587" w:rsidRPr="00910C8A" w:rsidRDefault="0068659E" w:rsidP="0068659E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910C8A">
        <w:rPr>
          <w:bCs/>
          <w:sz w:val="28"/>
          <w:szCs w:val="28"/>
        </w:rPr>
        <w:t>•</w:t>
      </w:r>
      <w:r>
        <w:rPr>
          <w:bCs/>
          <w:sz w:val="28"/>
          <w:szCs w:val="28"/>
        </w:rPr>
        <w:t xml:space="preserve">  </w:t>
      </w:r>
      <w:r w:rsidRPr="00910C8A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Excellent</w:t>
      </w:r>
      <w:r w:rsidR="00C91587" w:rsidRPr="00910C8A">
        <w:rPr>
          <w:bCs/>
          <w:sz w:val="28"/>
          <w:szCs w:val="28"/>
        </w:rPr>
        <w:t xml:space="preserve"> yields</w:t>
      </w:r>
    </w:p>
    <w:p w14:paraId="25A58BFD" w14:textId="77777777" w:rsidR="00C91587" w:rsidRPr="00910C8A" w:rsidRDefault="00C91587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proofErr w:type="gramStart"/>
      <w:r w:rsidRPr="00910C8A">
        <w:rPr>
          <w:bCs/>
          <w:sz w:val="28"/>
          <w:szCs w:val="28"/>
        </w:rPr>
        <w:t>•</w:t>
      </w:r>
      <w:r w:rsidRPr="00910C8A">
        <w:rPr>
          <w:bCs/>
          <w:sz w:val="28"/>
          <w:szCs w:val="28"/>
        </w:rPr>
        <w:tab/>
        <w:t>Average sieve</w:t>
      </w:r>
      <w:proofErr w:type="gramEnd"/>
      <w:r w:rsidRPr="00910C8A">
        <w:rPr>
          <w:bCs/>
          <w:sz w:val="28"/>
          <w:szCs w:val="28"/>
        </w:rPr>
        <w:t xml:space="preserve"> size of 2.9</w:t>
      </w:r>
      <w:r>
        <w:rPr>
          <w:bCs/>
          <w:sz w:val="28"/>
          <w:szCs w:val="28"/>
        </w:rPr>
        <w:t>6</w:t>
      </w:r>
      <w:r w:rsidRPr="00910C8A">
        <w:rPr>
          <w:bCs/>
          <w:sz w:val="28"/>
          <w:szCs w:val="28"/>
        </w:rPr>
        <w:t xml:space="preserve"> with good </w:t>
      </w:r>
      <w:r>
        <w:rPr>
          <w:bCs/>
          <w:sz w:val="28"/>
          <w:szCs w:val="28"/>
        </w:rPr>
        <w:t>processing</w:t>
      </w:r>
      <w:r w:rsidRPr="00910C8A">
        <w:rPr>
          <w:bCs/>
          <w:sz w:val="28"/>
          <w:szCs w:val="28"/>
        </w:rPr>
        <w:t xml:space="preserve"> quality</w:t>
      </w:r>
    </w:p>
    <w:p w14:paraId="5AF82C92" w14:textId="77777777" w:rsidR="00C91587" w:rsidRPr="00910C8A" w:rsidRDefault="00C91587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</w:p>
    <w:p w14:paraId="7DD2B7B3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Plant Characteristics: </w:t>
      </w:r>
    </w:p>
    <w:p w14:paraId="17DE45FE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Plant Height: </w:t>
      </w:r>
      <w:r>
        <w:rPr>
          <w:bCs/>
          <w:sz w:val="28"/>
          <w:szCs w:val="28"/>
        </w:rPr>
        <w:t>15”</w:t>
      </w:r>
      <w:r>
        <w:rPr>
          <w:bCs/>
          <w:sz w:val="28"/>
          <w:szCs w:val="28"/>
        </w:rPr>
        <w:tab/>
      </w:r>
      <w:r w:rsidRPr="00910C8A">
        <w:rPr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Vine length: </w:t>
      </w:r>
      <w:r w:rsidRPr="00BB492A">
        <w:rPr>
          <w:bCs/>
          <w:sz w:val="28"/>
          <w:szCs w:val="28"/>
        </w:rPr>
        <w:t>16”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10C8A">
        <w:rPr>
          <w:b/>
          <w:sz w:val="28"/>
          <w:szCs w:val="28"/>
        </w:rPr>
        <w:t xml:space="preserve">Leaf Type: </w:t>
      </w:r>
      <w:proofErr w:type="spellStart"/>
      <w:r w:rsidRPr="00910C8A">
        <w:rPr>
          <w:bCs/>
          <w:sz w:val="28"/>
          <w:szCs w:val="28"/>
        </w:rPr>
        <w:t>Afila</w:t>
      </w:r>
      <w:proofErr w:type="spellEnd"/>
      <w:r w:rsidRPr="00910C8A">
        <w:rPr>
          <w:b/>
          <w:sz w:val="28"/>
          <w:szCs w:val="28"/>
        </w:rPr>
        <w:tab/>
      </w:r>
    </w:p>
    <w:p w14:paraId="452FCD68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Vine Type: </w:t>
      </w:r>
      <w:r w:rsidRPr="00910C8A">
        <w:rPr>
          <w:bCs/>
          <w:sz w:val="28"/>
          <w:szCs w:val="28"/>
        </w:rPr>
        <w:t>Indeterminant</w:t>
      </w:r>
      <w:r w:rsidRPr="00910C8A">
        <w:rPr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>Foliage color:</w:t>
      </w:r>
      <w:r w:rsidRPr="00910C8A">
        <w:rPr>
          <w:bCs/>
          <w:sz w:val="28"/>
          <w:szCs w:val="28"/>
        </w:rPr>
        <w:t xml:space="preserve"> green</w:t>
      </w:r>
      <w:r w:rsidRPr="00910C8A">
        <w:rPr>
          <w:bCs/>
          <w:sz w:val="28"/>
          <w:szCs w:val="28"/>
        </w:rPr>
        <w:tab/>
      </w:r>
      <w:r w:rsidRPr="00910C8A">
        <w:rPr>
          <w:bCs/>
          <w:sz w:val="28"/>
          <w:szCs w:val="28"/>
        </w:rPr>
        <w:tab/>
      </w:r>
      <w:r w:rsidRPr="00910C8A">
        <w:rPr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>Pod color:</w:t>
      </w:r>
      <w:r w:rsidRPr="00910C8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G</w:t>
      </w:r>
      <w:r w:rsidRPr="00910C8A">
        <w:rPr>
          <w:bCs/>
          <w:sz w:val="28"/>
          <w:szCs w:val="28"/>
        </w:rPr>
        <w:t>reen</w:t>
      </w:r>
      <w:r w:rsidRPr="00910C8A">
        <w:rPr>
          <w:b/>
          <w:sz w:val="28"/>
          <w:szCs w:val="28"/>
        </w:rPr>
        <w:t xml:space="preserve"> </w:t>
      </w:r>
    </w:p>
    <w:p w14:paraId="55E7E818" w14:textId="77777777" w:rsidR="00C91587" w:rsidRPr="00910C8A" w:rsidRDefault="00C91587" w:rsidP="008151F9">
      <w:pPr>
        <w:pStyle w:val="NoSpacing"/>
        <w:spacing w:line="276" w:lineRule="auto"/>
        <w:rPr>
          <w:bCs/>
          <w:sz w:val="28"/>
          <w:szCs w:val="28"/>
        </w:rPr>
      </w:pPr>
      <w:r w:rsidRPr="00755119">
        <w:rPr>
          <w:b/>
          <w:sz w:val="28"/>
          <w:szCs w:val="28"/>
        </w:rPr>
        <w:t xml:space="preserve">Pods per node: </w:t>
      </w:r>
      <w:r w:rsidRPr="0075511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-3</w:t>
      </w:r>
      <w:r w:rsidRPr="00755119">
        <w:rPr>
          <w:bCs/>
          <w:sz w:val="28"/>
          <w:szCs w:val="28"/>
        </w:rPr>
        <w:tab/>
      </w:r>
      <w:r w:rsidRPr="00755119">
        <w:rPr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 xml:space="preserve">Pod Length: </w:t>
      </w:r>
      <w:r w:rsidRPr="00910C8A">
        <w:rPr>
          <w:bCs/>
          <w:sz w:val="28"/>
          <w:szCs w:val="28"/>
        </w:rPr>
        <w:t>2.1</w:t>
      </w:r>
      <w:r>
        <w:rPr>
          <w:bCs/>
          <w:sz w:val="28"/>
          <w:szCs w:val="28"/>
        </w:rPr>
        <w:t>7”</w:t>
      </w:r>
      <w:r w:rsidRPr="00910C8A">
        <w:rPr>
          <w:b/>
          <w:sz w:val="28"/>
          <w:szCs w:val="28"/>
        </w:rPr>
        <w:tab/>
      </w:r>
      <w:r w:rsidRPr="00910C8A">
        <w:rPr>
          <w:b/>
          <w:sz w:val="28"/>
          <w:szCs w:val="28"/>
        </w:rPr>
        <w:tab/>
      </w:r>
      <w:r w:rsidRPr="00910C8A">
        <w:rPr>
          <w:b/>
          <w:sz w:val="28"/>
          <w:szCs w:val="28"/>
        </w:rPr>
        <w:tab/>
        <w:t xml:space="preserve">Berries per pods: </w:t>
      </w:r>
      <w:r>
        <w:rPr>
          <w:bCs/>
          <w:sz w:val="28"/>
          <w:szCs w:val="28"/>
        </w:rPr>
        <w:t>4.8</w:t>
      </w:r>
    </w:p>
    <w:p w14:paraId="3CBFCE57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ab/>
      </w:r>
      <w:r w:rsidRPr="00910C8A">
        <w:rPr>
          <w:b/>
          <w:sz w:val="28"/>
          <w:szCs w:val="28"/>
        </w:rPr>
        <w:tab/>
      </w:r>
    </w:p>
    <w:p w14:paraId="255BAF7B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Plant Description: </w:t>
      </w:r>
    </w:p>
    <w:p w14:paraId="4967CD49" w14:textId="673D5009" w:rsidR="00C91587" w:rsidRPr="00910C8A" w:rsidRDefault="00C91587" w:rsidP="008151F9">
      <w:pPr>
        <w:spacing w:line="276" w:lineRule="auto"/>
        <w:rPr>
          <w:sz w:val="28"/>
          <w:szCs w:val="28"/>
        </w:rPr>
      </w:pPr>
      <w:r w:rsidRPr="00910C8A">
        <w:rPr>
          <w:sz w:val="28"/>
          <w:szCs w:val="28"/>
        </w:rPr>
        <w:t xml:space="preserve">389 is a </w:t>
      </w:r>
      <w:r w:rsidR="0068659E">
        <w:rPr>
          <w:sz w:val="28"/>
          <w:szCs w:val="28"/>
        </w:rPr>
        <w:t>2</w:t>
      </w:r>
      <w:r w:rsidR="0068659E" w:rsidRPr="0068659E">
        <w:rPr>
          <w:sz w:val="28"/>
          <w:szCs w:val="28"/>
          <w:vertAlign w:val="superscript"/>
        </w:rPr>
        <w:t>nd</w:t>
      </w:r>
      <w:r w:rsidR="0068659E">
        <w:rPr>
          <w:sz w:val="28"/>
          <w:szCs w:val="28"/>
        </w:rPr>
        <w:t xml:space="preserve"> early </w:t>
      </w:r>
      <w:r w:rsidRPr="00910C8A">
        <w:rPr>
          <w:sz w:val="28"/>
          <w:szCs w:val="28"/>
        </w:rPr>
        <w:t xml:space="preserve">mini shell pea with superior yield. 389 possesses a combination of maturity and disease reactions that make it well suited for production in the Midwest. The berries are green in color with an </w:t>
      </w:r>
      <w:proofErr w:type="gramStart"/>
      <w:r w:rsidRPr="00910C8A">
        <w:rPr>
          <w:sz w:val="28"/>
          <w:szCs w:val="28"/>
        </w:rPr>
        <w:t>average sieve</w:t>
      </w:r>
      <w:proofErr w:type="gramEnd"/>
      <w:r w:rsidRPr="00910C8A">
        <w:rPr>
          <w:sz w:val="28"/>
          <w:szCs w:val="28"/>
        </w:rPr>
        <w:t xml:space="preserve"> size of 2.9</w:t>
      </w:r>
      <w:r>
        <w:rPr>
          <w:sz w:val="28"/>
          <w:szCs w:val="28"/>
        </w:rPr>
        <w:t>6</w:t>
      </w:r>
      <w:r w:rsidRPr="00910C8A">
        <w:rPr>
          <w:sz w:val="28"/>
          <w:szCs w:val="28"/>
        </w:rPr>
        <w:t xml:space="preserve"> while maintaining high </w:t>
      </w:r>
      <w:r w:rsidR="0068659E">
        <w:rPr>
          <w:sz w:val="28"/>
          <w:szCs w:val="28"/>
        </w:rPr>
        <w:t xml:space="preserve">freezing and </w:t>
      </w:r>
      <w:r>
        <w:rPr>
          <w:sz w:val="28"/>
          <w:szCs w:val="28"/>
        </w:rPr>
        <w:t xml:space="preserve">canning </w:t>
      </w:r>
      <w:r w:rsidRPr="00910C8A">
        <w:rPr>
          <w:sz w:val="28"/>
          <w:szCs w:val="28"/>
        </w:rPr>
        <w:t>quality</w:t>
      </w:r>
      <w:r>
        <w:rPr>
          <w:sz w:val="28"/>
          <w:szCs w:val="28"/>
        </w:rPr>
        <w:t>.</w:t>
      </w:r>
      <w:r w:rsidRPr="00910C8A">
        <w:rPr>
          <w:sz w:val="28"/>
          <w:szCs w:val="28"/>
        </w:rPr>
        <w:t xml:space="preserve"> </w:t>
      </w:r>
    </w:p>
    <w:p w14:paraId="2E3B4DED" w14:textId="77777777" w:rsidR="00C91587" w:rsidRPr="00910C8A" w:rsidRDefault="00C91587" w:rsidP="008151F9">
      <w:pPr>
        <w:spacing w:line="276" w:lineRule="auto"/>
        <w:rPr>
          <w:sz w:val="28"/>
          <w:szCs w:val="28"/>
        </w:rPr>
      </w:pPr>
    </w:p>
    <w:p w14:paraId="34293FDC" w14:textId="4BC38815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Disease Responses: </w:t>
      </w:r>
      <w:r w:rsidR="0068659E" w:rsidRPr="0068659E">
        <w:rPr>
          <w:bCs/>
          <w:sz w:val="28"/>
          <w:szCs w:val="28"/>
        </w:rPr>
        <w:t>High level of</w:t>
      </w:r>
      <w:r w:rsidR="0068659E">
        <w:rPr>
          <w:b/>
          <w:sz w:val="28"/>
          <w:szCs w:val="28"/>
        </w:rPr>
        <w:t xml:space="preserve"> </w:t>
      </w:r>
      <w:r w:rsidRPr="00910C8A">
        <w:rPr>
          <w:bCs/>
          <w:sz w:val="28"/>
          <w:szCs w:val="28"/>
        </w:rPr>
        <w:t>resistance to Aphanomyces and Fusarium root rot in the field; Susceptible to Powdery Mildew, Ascochyta Blight, Pea Enation Mosaic Virus, and Pea Seedborne Mosaic Virus.</w:t>
      </w:r>
    </w:p>
    <w:p w14:paraId="2D83AEB1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</w:p>
    <w:p w14:paraId="2FD198FD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Maturity: </w:t>
      </w:r>
    </w:p>
    <w:p w14:paraId="16E6EFD7" w14:textId="77777777" w:rsidR="00C91587" w:rsidRPr="00910C8A" w:rsidRDefault="00C91587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910C8A">
        <w:rPr>
          <w:b/>
          <w:sz w:val="28"/>
          <w:szCs w:val="28"/>
        </w:rPr>
        <w:t xml:space="preserve">Emergence: </w:t>
      </w:r>
      <w:r w:rsidRPr="00910C8A">
        <w:rPr>
          <w:bCs/>
          <w:sz w:val="28"/>
          <w:szCs w:val="28"/>
        </w:rPr>
        <w:t>Normal</w:t>
      </w:r>
      <w:r w:rsidRPr="00910C8A">
        <w:rPr>
          <w:sz w:val="28"/>
          <w:szCs w:val="28"/>
        </w:rPr>
        <w:tab/>
      </w:r>
      <w:r w:rsidRPr="00910C8A">
        <w:rPr>
          <w:b/>
          <w:bCs/>
          <w:sz w:val="28"/>
          <w:szCs w:val="28"/>
        </w:rPr>
        <w:t>HU to 1</w:t>
      </w:r>
      <w:r w:rsidRPr="00910C8A">
        <w:rPr>
          <w:b/>
          <w:bCs/>
          <w:sz w:val="28"/>
          <w:szCs w:val="28"/>
          <w:vertAlign w:val="superscript"/>
        </w:rPr>
        <w:t>st</w:t>
      </w:r>
      <w:r w:rsidRPr="00910C8A">
        <w:rPr>
          <w:b/>
          <w:bCs/>
          <w:sz w:val="28"/>
          <w:szCs w:val="28"/>
        </w:rPr>
        <w:t xml:space="preserve"> Bloom: </w:t>
      </w:r>
      <w:r w:rsidRPr="00910C8A">
        <w:rPr>
          <w:sz w:val="28"/>
          <w:szCs w:val="28"/>
        </w:rPr>
        <w:t>8</w:t>
      </w:r>
      <w:r>
        <w:rPr>
          <w:sz w:val="28"/>
          <w:szCs w:val="28"/>
        </w:rPr>
        <w:t>9</w:t>
      </w:r>
      <w:r w:rsidRPr="00910C8A">
        <w:rPr>
          <w:sz w:val="28"/>
          <w:szCs w:val="28"/>
        </w:rPr>
        <w:t>6</w:t>
      </w:r>
      <w:r w:rsidRPr="00910C8A">
        <w:rPr>
          <w:b/>
          <w:bCs/>
          <w:sz w:val="28"/>
          <w:szCs w:val="28"/>
        </w:rPr>
        <w:tab/>
      </w:r>
      <w:r w:rsidRPr="00910C8A">
        <w:rPr>
          <w:b/>
          <w:bCs/>
          <w:sz w:val="28"/>
          <w:szCs w:val="28"/>
        </w:rPr>
        <w:tab/>
        <w:t xml:space="preserve">HU to 80% Bloom: </w:t>
      </w:r>
      <w:r w:rsidRPr="00910C8A">
        <w:rPr>
          <w:sz w:val="28"/>
          <w:szCs w:val="28"/>
        </w:rPr>
        <w:t>9</w:t>
      </w:r>
      <w:r>
        <w:rPr>
          <w:sz w:val="28"/>
          <w:szCs w:val="28"/>
        </w:rPr>
        <w:t>50</w:t>
      </w:r>
      <w:r w:rsidRPr="00910C8A">
        <w:rPr>
          <w:sz w:val="28"/>
          <w:szCs w:val="28"/>
        </w:rPr>
        <w:tab/>
      </w:r>
      <w:r w:rsidRPr="00910C8A">
        <w:rPr>
          <w:b/>
          <w:bCs/>
          <w:sz w:val="28"/>
          <w:szCs w:val="28"/>
        </w:rPr>
        <w:tab/>
      </w:r>
    </w:p>
    <w:p w14:paraId="348BBAFC" w14:textId="42691772" w:rsidR="00C91587" w:rsidRPr="00910C8A" w:rsidRDefault="00C91587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910C8A">
        <w:rPr>
          <w:b/>
          <w:bCs/>
          <w:sz w:val="28"/>
          <w:szCs w:val="28"/>
        </w:rPr>
        <w:t xml:space="preserve">HU to Maturity: </w:t>
      </w:r>
      <w:r w:rsidR="001C16CE">
        <w:rPr>
          <w:sz w:val="28"/>
          <w:szCs w:val="28"/>
        </w:rPr>
        <w:t>1500</w:t>
      </w:r>
      <w:r w:rsidRPr="00910C8A">
        <w:rPr>
          <w:sz w:val="28"/>
          <w:szCs w:val="28"/>
        </w:rPr>
        <w:tab/>
      </w:r>
      <w:r w:rsidRPr="00910C8A">
        <w:rPr>
          <w:b/>
          <w:bCs/>
          <w:sz w:val="28"/>
          <w:szCs w:val="28"/>
        </w:rPr>
        <w:t xml:space="preserve">Harvestability: </w:t>
      </w:r>
      <w:proofErr w:type="gramStart"/>
      <w:r w:rsidRPr="00910C8A">
        <w:rPr>
          <w:sz w:val="28"/>
          <w:szCs w:val="28"/>
        </w:rPr>
        <w:t>Good</w:t>
      </w:r>
      <w:r w:rsidRPr="00910C8A">
        <w:rPr>
          <w:b/>
          <w:bCs/>
          <w:sz w:val="28"/>
          <w:szCs w:val="28"/>
        </w:rPr>
        <w:tab/>
        <w:t xml:space="preserve"> </w:t>
      </w:r>
      <w:r w:rsidRPr="00910C8A">
        <w:rPr>
          <w:b/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>Sieve</w:t>
      </w:r>
      <w:proofErr w:type="gramEnd"/>
      <w:r w:rsidRPr="00910C8A">
        <w:rPr>
          <w:b/>
          <w:sz w:val="28"/>
          <w:szCs w:val="28"/>
        </w:rPr>
        <w:t xml:space="preserve"> Size at Maturity:</w:t>
      </w:r>
      <w:r w:rsidRPr="00910C8A">
        <w:rPr>
          <w:b/>
          <w:bCs/>
          <w:sz w:val="28"/>
          <w:szCs w:val="28"/>
        </w:rPr>
        <w:t xml:space="preserve"> </w:t>
      </w:r>
      <w:r w:rsidRPr="00910C8A">
        <w:rPr>
          <w:sz w:val="28"/>
          <w:szCs w:val="28"/>
        </w:rPr>
        <w:t>2.9</w:t>
      </w:r>
      <w:r>
        <w:rPr>
          <w:sz w:val="28"/>
          <w:szCs w:val="28"/>
        </w:rPr>
        <w:t>6</w:t>
      </w:r>
      <w:r w:rsidRPr="00910C8A">
        <w:rPr>
          <w:b/>
          <w:sz w:val="28"/>
          <w:szCs w:val="28"/>
        </w:rPr>
        <w:t xml:space="preserve">        </w:t>
      </w:r>
    </w:p>
    <w:p w14:paraId="6F913201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</w:p>
    <w:p w14:paraId="3038561D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Dry Seed Characteristics: </w:t>
      </w:r>
    </w:p>
    <w:p w14:paraId="7C4C52D9" w14:textId="77777777" w:rsidR="00C91587" w:rsidRPr="00206A89" w:rsidRDefault="00C91587" w:rsidP="0078192C">
      <w:pPr>
        <w:pStyle w:val="NoSpacing"/>
        <w:spacing w:line="276" w:lineRule="auto"/>
        <w:rPr>
          <w:sz w:val="28"/>
          <w:szCs w:val="28"/>
        </w:rPr>
      </w:pPr>
      <w:r w:rsidRPr="00206A89">
        <w:rPr>
          <w:b/>
          <w:bCs/>
          <w:sz w:val="28"/>
          <w:szCs w:val="28"/>
        </w:rPr>
        <w:t xml:space="preserve">Seed Shape: </w:t>
      </w:r>
      <w:r w:rsidRPr="00206A89">
        <w:rPr>
          <w:sz w:val="28"/>
          <w:szCs w:val="28"/>
        </w:rPr>
        <w:t>Cylindrical</w:t>
      </w:r>
      <w:r w:rsidRPr="00206A89">
        <w:rPr>
          <w:sz w:val="28"/>
          <w:szCs w:val="28"/>
        </w:rPr>
        <w:tab/>
      </w:r>
      <w:r w:rsidRPr="00206A8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6A89">
        <w:rPr>
          <w:b/>
          <w:bCs/>
          <w:sz w:val="28"/>
          <w:szCs w:val="28"/>
        </w:rPr>
        <w:t>Seed Surface</w:t>
      </w:r>
      <w:r w:rsidRPr="00206A89">
        <w:rPr>
          <w:sz w:val="28"/>
          <w:szCs w:val="28"/>
        </w:rPr>
        <w:t>: Dimpled</w:t>
      </w:r>
      <w:r w:rsidRPr="00206A89">
        <w:rPr>
          <w:sz w:val="28"/>
          <w:szCs w:val="28"/>
        </w:rPr>
        <w:tab/>
      </w:r>
      <w:r w:rsidRPr="00206A89">
        <w:rPr>
          <w:sz w:val="28"/>
          <w:szCs w:val="28"/>
        </w:rPr>
        <w:tab/>
      </w:r>
      <w:r w:rsidRPr="00206A89">
        <w:rPr>
          <w:b/>
          <w:bCs/>
          <w:sz w:val="28"/>
          <w:szCs w:val="28"/>
        </w:rPr>
        <w:t>Seed Luster</w:t>
      </w:r>
      <w:r w:rsidRPr="00206A89">
        <w:rPr>
          <w:sz w:val="28"/>
          <w:szCs w:val="28"/>
        </w:rPr>
        <w:t xml:space="preserve">: Dull                         </w:t>
      </w:r>
      <w:r w:rsidRPr="00206A89">
        <w:rPr>
          <w:b/>
          <w:bCs/>
          <w:sz w:val="28"/>
          <w:szCs w:val="28"/>
        </w:rPr>
        <w:t>Seed Color Pattern</w:t>
      </w:r>
      <w:r w:rsidRPr="00206A89">
        <w:rPr>
          <w:sz w:val="28"/>
          <w:szCs w:val="28"/>
        </w:rPr>
        <w:t xml:space="preserve">: </w:t>
      </w:r>
      <w:r>
        <w:rPr>
          <w:sz w:val="28"/>
          <w:szCs w:val="28"/>
        </w:rPr>
        <w:t>Mostly bi</w:t>
      </w:r>
      <w:r w:rsidRPr="00206A89">
        <w:rPr>
          <w:sz w:val="28"/>
          <w:szCs w:val="28"/>
        </w:rPr>
        <w:t>color</w:t>
      </w:r>
      <w:r w:rsidRPr="00206A89">
        <w:rPr>
          <w:sz w:val="28"/>
          <w:szCs w:val="28"/>
        </w:rPr>
        <w:tab/>
      </w:r>
      <w:r w:rsidRPr="00206A89">
        <w:rPr>
          <w:b/>
          <w:bCs/>
          <w:sz w:val="28"/>
          <w:szCs w:val="28"/>
        </w:rPr>
        <w:t>Primary Color</w:t>
      </w:r>
      <w:r w:rsidRPr="00206A89">
        <w:rPr>
          <w:sz w:val="28"/>
          <w:szCs w:val="28"/>
        </w:rPr>
        <w:t xml:space="preserve">: Medium green </w:t>
      </w:r>
    </w:p>
    <w:p w14:paraId="17135781" w14:textId="77777777" w:rsidR="00C91587" w:rsidRDefault="00C91587" w:rsidP="0078192C">
      <w:pPr>
        <w:pStyle w:val="NoSpacing"/>
        <w:spacing w:line="276" w:lineRule="auto"/>
        <w:rPr>
          <w:sz w:val="28"/>
          <w:szCs w:val="28"/>
        </w:rPr>
      </w:pPr>
      <w:r w:rsidRPr="00206A89">
        <w:rPr>
          <w:b/>
          <w:bCs/>
          <w:sz w:val="28"/>
          <w:szCs w:val="28"/>
        </w:rPr>
        <w:t>Secondary Color</w:t>
      </w:r>
      <w:r w:rsidRPr="00206A89">
        <w:rPr>
          <w:sz w:val="28"/>
          <w:szCs w:val="28"/>
        </w:rPr>
        <w:t xml:space="preserve">: Creamy white         </w:t>
      </w:r>
      <w:r w:rsidRPr="00755119">
        <w:rPr>
          <w:b/>
          <w:bCs/>
          <w:sz w:val="28"/>
          <w:szCs w:val="28"/>
        </w:rPr>
        <w:t>No. Seeds/</w:t>
      </w:r>
      <w:proofErr w:type="spellStart"/>
      <w:r w:rsidRPr="00755119">
        <w:rPr>
          <w:b/>
          <w:bCs/>
          <w:sz w:val="28"/>
          <w:szCs w:val="28"/>
        </w:rPr>
        <w:t>lb</w:t>
      </w:r>
      <w:proofErr w:type="spellEnd"/>
      <w:r w:rsidRPr="00755119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3320</w:t>
      </w:r>
    </w:p>
    <w:p w14:paraId="13BB3CC0" w14:textId="77777777" w:rsidR="008672E6" w:rsidRPr="002303EC" w:rsidRDefault="008672E6" w:rsidP="0078192C">
      <w:pPr>
        <w:pStyle w:val="NoSpacing"/>
        <w:spacing w:line="276" w:lineRule="auto"/>
        <w:rPr>
          <w:color w:val="E36C0A" w:themeColor="accent6" w:themeShade="BF"/>
          <w:sz w:val="28"/>
          <w:szCs w:val="28"/>
        </w:rPr>
      </w:pPr>
    </w:p>
    <w:p w14:paraId="2638A9A1" w14:textId="77777777" w:rsidR="00C91587" w:rsidRDefault="00C91587">
      <w:r>
        <w:rPr>
          <w:noProof/>
        </w:rPr>
        <w:drawing>
          <wp:inline distT="0" distB="0" distL="0" distR="0" wp14:anchorId="39E3EE86" wp14:editId="78425096">
            <wp:extent cx="2743200" cy="345440"/>
            <wp:effectExtent l="0" t="0" r="0" b="0"/>
            <wp:docPr id="1448465931" name="Picture 1448465931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05356" w14:textId="77777777" w:rsidR="00C91587" w:rsidRDefault="00C91587"/>
    <w:p w14:paraId="6119FFE1" w14:textId="77777777" w:rsidR="00C91587" w:rsidRDefault="00C91587" w:rsidP="0082470D">
      <w:pPr>
        <w:rPr>
          <w:rFonts w:ascii="Arial" w:hAnsi="Arial"/>
          <w:b/>
          <w:sz w:val="36"/>
        </w:rPr>
      </w:pPr>
    </w:p>
    <w:p w14:paraId="3D7A3B52" w14:textId="77777777" w:rsidR="00C91587" w:rsidRDefault="00C91587" w:rsidP="0082470D">
      <w:pPr>
        <w:rPr>
          <w:rFonts w:ascii="Arial" w:hAnsi="Arial"/>
          <w:b/>
          <w:sz w:val="32"/>
        </w:rPr>
        <w:sectPr w:rsidR="00C91587" w:rsidSect="00C91587"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type w:val="continuous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154297CD" w14:textId="77777777" w:rsidR="00C91587" w:rsidRDefault="00C91587" w:rsidP="00CF7E3B">
      <w:pPr>
        <w:rPr>
          <w:rFonts w:ascii="Arial" w:hAnsi="Arial"/>
          <w:sz w:val="32"/>
        </w:rPr>
      </w:pPr>
    </w:p>
    <w:p w14:paraId="36C6533D" w14:textId="77777777" w:rsidR="00C91587" w:rsidRPr="009F1AC0" w:rsidRDefault="00C91587" w:rsidP="00387F9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 xml:space="preserve">Mini Shell Pea </w:t>
      </w:r>
      <w:r w:rsidRPr="009F1AC0">
        <w:rPr>
          <w:rFonts w:cstheme="minorHAnsi"/>
          <w:b/>
          <w:bCs/>
          <w:sz w:val="44"/>
          <w:szCs w:val="44"/>
        </w:rPr>
        <w:t xml:space="preserve">Variety </w:t>
      </w:r>
    </w:p>
    <w:p w14:paraId="717414BD" w14:textId="77777777" w:rsidR="00C91587" w:rsidRPr="009F1AC0" w:rsidRDefault="00C91587" w:rsidP="00387F97">
      <w:pPr>
        <w:tabs>
          <w:tab w:val="left" w:pos="3384"/>
          <w:tab w:val="left" w:pos="5928"/>
        </w:tabs>
        <w:jc w:val="center"/>
        <w:rPr>
          <w:rFonts w:cstheme="minorHAnsi"/>
          <w:b/>
          <w:bCs/>
          <w:sz w:val="44"/>
          <w:szCs w:val="44"/>
        </w:rPr>
      </w:pPr>
      <w:r>
        <w:rPr>
          <w:rFonts w:cstheme="minorHAnsi"/>
          <w:b/>
          <w:bCs/>
          <w:sz w:val="44"/>
          <w:szCs w:val="44"/>
        </w:rPr>
        <w:t>322</w:t>
      </w:r>
    </w:p>
    <w:p w14:paraId="0D4C7EBD" w14:textId="77777777" w:rsidR="00C91587" w:rsidRDefault="00C91587" w:rsidP="002F336F">
      <w:pPr>
        <w:pStyle w:val="NormalWeb"/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231A7664" wp14:editId="493CA362">
                <wp:simplePos x="0" y="0"/>
                <wp:positionH relativeFrom="column">
                  <wp:posOffset>-106680</wp:posOffset>
                </wp:positionH>
                <wp:positionV relativeFrom="paragraph">
                  <wp:posOffset>224790</wp:posOffset>
                </wp:positionV>
                <wp:extent cx="3164205" cy="7505700"/>
                <wp:effectExtent l="0" t="0" r="0" b="0"/>
                <wp:wrapNone/>
                <wp:docPr id="1706485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750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332EB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Key Attributes:</w:t>
                            </w:r>
                          </w:p>
                          <w:p w14:paraId="27F5403B" w14:textId="3B1D3BB1" w:rsidR="00C91587" w:rsidRPr="00910C8A" w:rsidRDefault="0068659E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  <w:proofErr w:type="gramStart"/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yielding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 xml:space="preserve"> full</w:t>
                            </w:r>
                            <w:proofErr w:type="gramEnd"/>
                            <w:r>
                              <w:rPr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season mini</w:t>
                            </w:r>
                          </w:p>
                          <w:p w14:paraId="06ADEFA1" w14:textId="2CA6B045" w:rsidR="00C91587" w:rsidRPr="008D4CE7" w:rsidRDefault="0068659E" w:rsidP="00CF7E3B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High level of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 xml:space="preserve"> resistance to 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Aphanomyces, Pythium and Fusarium 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>root rot diseases.</w:t>
                            </w:r>
                          </w:p>
                          <w:p w14:paraId="59CE9EF2" w14:textId="77777777" w:rsidR="00C91587" w:rsidRPr="00910C8A" w:rsidRDefault="00C91587" w:rsidP="006F3C75">
                            <w:pPr>
                              <w:pStyle w:val="ListParagraph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66B4913D" w14:textId="77777777" w:rsidR="00C91587" w:rsidRPr="00910C8A" w:rsidRDefault="00C91587" w:rsidP="00CF7E3B">
                            <w:pPr>
                              <w:pStyle w:val="ListParagraph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3834BD82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Yield:</w:t>
                            </w:r>
                          </w:p>
                          <w:p w14:paraId="5A56F0BA" w14:textId="79117E05" w:rsidR="00C91587" w:rsidRPr="00910C8A" w:rsidRDefault="0068659E" w:rsidP="00096A6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Excellent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 xml:space="preserve"> yield with sieve size averaging 2.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60</w:t>
                            </w:r>
                            <w:r w:rsidR="00C91587" w:rsidRPr="00910C8A">
                              <w:rPr>
                                <w:sz w:val="31"/>
                                <w:szCs w:val="31"/>
                              </w:rPr>
                              <w:t xml:space="preserve"> over years tested.</w:t>
                            </w:r>
                          </w:p>
                          <w:p w14:paraId="545DFADE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346DF4AF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Maturity:</w:t>
                            </w:r>
                          </w:p>
                          <w:p w14:paraId="7950B5D6" w14:textId="77777777" w:rsidR="00C91587" w:rsidRPr="00BB492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13.9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nodes to first bloom</w:t>
                            </w:r>
                          </w:p>
                          <w:p w14:paraId="285CD1E6" w14:textId="77777777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15.7 total nodes</w:t>
                            </w:r>
                          </w:p>
                          <w:p w14:paraId="0BED217A" w14:textId="00C26D71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1</w:t>
                            </w:r>
                            <w:r w:rsidR="00E57928">
                              <w:rPr>
                                <w:sz w:val="31"/>
                                <w:szCs w:val="31"/>
                              </w:rPr>
                              <w:t>6</w:t>
                            </w:r>
                            <w:r w:rsidR="009A03C0">
                              <w:rPr>
                                <w:sz w:val="31"/>
                                <w:szCs w:val="31"/>
                              </w:rPr>
                              <w:t>55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heat units to harvest</w:t>
                            </w:r>
                          </w:p>
                          <w:p w14:paraId="2329EC49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</w:p>
                          <w:p w14:paraId="1A5A7162" w14:textId="77777777" w:rsidR="00C91587" w:rsidRPr="00910C8A" w:rsidRDefault="00C91587" w:rsidP="00CF7E3B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Plant Traits:</w:t>
                            </w:r>
                          </w:p>
                          <w:p w14:paraId="1ABC6D4F" w14:textId="77777777" w:rsidR="00C91587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Canopy height of 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12.8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” </w:t>
                            </w:r>
                          </w:p>
                          <w:p w14:paraId="49BA25B9" w14:textId="77777777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Vine length of 16.7”</w:t>
                            </w:r>
                          </w:p>
                          <w:p w14:paraId="054602A0" w14:textId="77777777" w:rsidR="00C91587" w:rsidRPr="00910C8A" w:rsidRDefault="00C91587" w:rsidP="00447D2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proofErr w:type="spellStart"/>
                            <w:r w:rsidRPr="00910C8A">
                              <w:rPr>
                                <w:sz w:val="31"/>
                                <w:szCs w:val="31"/>
                              </w:rPr>
                              <w:t>Afila</w:t>
                            </w:r>
                            <w:proofErr w:type="spellEnd"/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leaf type</w:t>
                            </w:r>
                          </w:p>
                          <w:p w14:paraId="69DF747C" w14:textId="77777777" w:rsidR="00C91587" w:rsidRPr="00910C8A" w:rsidRDefault="00C91587" w:rsidP="00F55FB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Typically, 2-3 pods per node</w:t>
                            </w:r>
                          </w:p>
                          <w:p w14:paraId="3C84BA60" w14:textId="77777777" w:rsidR="00C91587" w:rsidRPr="00910C8A" w:rsidRDefault="00C91587" w:rsidP="00F55FB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2.1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9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” long pods </w:t>
                            </w:r>
                          </w:p>
                          <w:p w14:paraId="4AEEBBFB" w14:textId="77777777" w:rsidR="00C91587" w:rsidRPr="00910C8A" w:rsidRDefault="00C91587" w:rsidP="00296D5E">
                            <w:pPr>
                              <w:pStyle w:val="ListParagraph"/>
                              <w:rPr>
                                <w:sz w:val="31"/>
                                <w:szCs w:val="31"/>
                              </w:rPr>
                            </w:pPr>
                          </w:p>
                          <w:p w14:paraId="43AE747C" w14:textId="77777777" w:rsidR="00C91587" w:rsidRPr="00910C8A" w:rsidRDefault="00C91587" w:rsidP="00296D5E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Berries:</w:t>
                            </w:r>
                          </w:p>
                          <w:p w14:paraId="16B78CE5" w14:textId="77777777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Average sieve size of 2.</w:t>
                            </w:r>
                            <w:r>
                              <w:rPr>
                                <w:sz w:val="31"/>
                                <w:szCs w:val="31"/>
                              </w:rPr>
                              <w:t>60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with good canning quality</w:t>
                            </w:r>
                          </w:p>
                          <w:p w14:paraId="1AA4EA7C" w14:textId="77777777" w:rsidR="00C91587" w:rsidRPr="00910C8A" w:rsidRDefault="00C91587" w:rsidP="00CF7E3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sz w:val="31"/>
                                <w:szCs w:val="31"/>
                              </w:rPr>
                              <w:t>Medium green color</w:t>
                            </w:r>
                          </w:p>
                          <w:p w14:paraId="43C460DA" w14:textId="77777777" w:rsidR="00C91587" w:rsidRPr="00910C8A" w:rsidRDefault="00C91587" w:rsidP="00AE4CDF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5.9</w:t>
                            </w:r>
                            <w:r w:rsidRPr="00910C8A">
                              <w:rPr>
                                <w:sz w:val="31"/>
                                <w:szCs w:val="31"/>
                              </w:rPr>
                              <w:t xml:space="preserve"> berries/pod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A7664" id="_x0000_s1044" type="#_x0000_t202" style="position:absolute;margin-left:-8.4pt;margin-top:17.7pt;width:249.15pt;height:591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" stroked="f">
                <v:textbox>
                  <w:txbxContent>
                    <w:p w14:paraId="57F332EB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Key Attributes:</w:t>
                      </w:r>
                    </w:p>
                    <w:p w14:paraId="27F5403B" w14:textId="3B1D3BB1" w:rsidR="00C91587" w:rsidRPr="00910C8A" w:rsidRDefault="0068659E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 </w:t>
                      </w:r>
                      <w:proofErr w:type="gramStart"/>
                      <w:r w:rsidR="00C91587">
                        <w:rPr>
                          <w:sz w:val="31"/>
                          <w:szCs w:val="31"/>
                        </w:rPr>
                        <w:t xml:space="preserve">yielding </w:t>
                      </w:r>
                      <w:r>
                        <w:rPr>
                          <w:sz w:val="31"/>
                          <w:szCs w:val="31"/>
                        </w:rPr>
                        <w:t xml:space="preserve"> full</w:t>
                      </w:r>
                      <w:proofErr w:type="gramEnd"/>
                      <w:r>
                        <w:rPr>
                          <w:sz w:val="31"/>
                          <w:szCs w:val="31"/>
                        </w:rPr>
                        <w:t xml:space="preserve"> </w:t>
                      </w:r>
                      <w:r w:rsidR="00C91587">
                        <w:rPr>
                          <w:sz w:val="31"/>
                          <w:szCs w:val="31"/>
                        </w:rPr>
                        <w:t>season mini</w:t>
                      </w:r>
                    </w:p>
                    <w:p w14:paraId="06ADEFA1" w14:textId="2CA6B045" w:rsidR="00C91587" w:rsidRPr="008D4CE7" w:rsidRDefault="0068659E" w:rsidP="00CF7E3B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High level of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 xml:space="preserve"> resistance to 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Aphanomyces, Pythium and Fusarium 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>root rot diseases.</w:t>
                      </w:r>
                    </w:p>
                    <w:p w14:paraId="59CE9EF2" w14:textId="77777777" w:rsidR="00C91587" w:rsidRPr="00910C8A" w:rsidRDefault="00C91587" w:rsidP="006F3C75">
                      <w:pPr>
                        <w:pStyle w:val="ListParagraph"/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66B4913D" w14:textId="77777777" w:rsidR="00C91587" w:rsidRPr="00910C8A" w:rsidRDefault="00C91587" w:rsidP="00CF7E3B">
                      <w:pPr>
                        <w:pStyle w:val="ListParagraph"/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3834BD82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Yield:</w:t>
                      </w:r>
                    </w:p>
                    <w:p w14:paraId="5A56F0BA" w14:textId="79117E05" w:rsidR="00C91587" w:rsidRPr="00910C8A" w:rsidRDefault="0068659E" w:rsidP="00096A6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Excellent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 xml:space="preserve"> yield with sieve size averaging 2.</w:t>
                      </w:r>
                      <w:r w:rsidR="00C91587">
                        <w:rPr>
                          <w:sz w:val="31"/>
                          <w:szCs w:val="31"/>
                        </w:rPr>
                        <w:t>60</w:t>
                      </w:r>
                      <w:r w:rsidR="00C91587" w:rsidRPr="00910C8A">
                        <w:rPr>
                          <w:sz w:val="31"/>
                          <w:szCs w:val="31"/>
                        </w:rPr>
                        <w:t xml:space="preserve"> over years tested.</w:t>
                      </w:r>
                    </w:p>
                    <w:p w14:paraId="545DFADE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346DF4AF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Maturity:</w:t>
                      </w:r>
                    </w:p>
                    <w:p w14:paraId="7950B5D6" w14:textId="77777777" w:rsidR="00C91587" w:rsidRPr="00BB492A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13.9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 nodes to first bloom</w:t>
                      </w:r>
                    </w:p>
                    <w:p w14:paraId="285CD1E6" w14:textId="77777777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15.7 total nodes</w:t>
                      </w:r>
                    </w:p>
                    <w:p w14:paraId="0BED217A" w14:textId="00C26D71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1</w:t>
                      </w:r>
                      <w:r w:rsidR="00E57928">
                        <w:rPr>
                          <w:sz w:val="31"/>
                          <w:szCs w:val="31"/>
                        </w:rPr>
                        <w:t>6</w:t>
                      </w:r>
                      <w:r w:rsidR="009A03C0">
                        <w:rPr>
                          <w:sz w:val="31"/>
                          <w:szCs w:val="31"/>
                        </w:rPr>
                        <w:t>55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 heat units to harvest</w:t>
                      </w:r>
                    </w:p>
                    <w:p w14:paraId="2329EC49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</w:p>
                    <w:p w14:paraId="1A5A7162" w14:textId="77777777" w:rsidR="00C91587" w:rsidRPr="00910C8A" w:rsidRDefault="00C91587" w:rsidP="00CF7E3B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Plant Traits:</w:t>
                      </w:r>
                    </w:p>
                    <w:p w14:paraId="1ABC6D4F" w14:textId="77777777" w:rsidR="00C91587" w:rsidRDefault="00C91587" w:rsidP="00CF7E3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 xml:space="preserve">Canopy height of </w:t>
                      </w:r>
                      <w:r>
                        <w:rPr>
                          <w:sz w:val="31"/>
                          <w:szCs w:val="31"/>
                        </w:rPr>
                        <w:t>12.8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” </w:t>
                      </w:r>
                    </w:p>
                    <w:p w14:paraId="49BA25B9" w14:textId="77777777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Vine length of 16.7”</w:t>
                      </w:r>
                    </w:p>
                    <w:p w14:paraId="054602A0" w14:textId="77777777" w:rsidR="00C91587" w:rsidRPr="00910C8A" w:rsidRDefault="00C91587" w:rsidP="00447D2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proofErr w:type="spellStart"/>
                      <w:r w:rsidRPr="00910C8A">
                        <w:rPr>
                          <w:sz w:val="31"/>
                          <w:szCs w:val="31"/>
                        </w:rPr>
                        <w:t>Afila</w:t>
                      </w:r>
                      <w:proofErr w:type="spellEnd"/>
                      <w:r w:rsidRPr="00910C8A">
                        <w:rPr>
                          <w:sz w:val="31"/>
                          <w:szCs w:val="31"/>
                        </w:rPr>
                        <w:t xml:space="preserve"> leaf type</w:t>
                      </w:r>
                    </w:p>
                    <w:p w14:paraId="69DF747C" w14:textId="77777777" w:rsidR="00C91587" w:rsidRPr="00910C8A" w:rsidRDefault="00C91587" w:rsidP="00F55FB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Typically, 2-3 pods per node</w:t>
                      </w:r>
                    </w:p>
                    <w:p w14:paraId="3C84BA60" w14:textId="77777777" w:rsidR="00C91587" w:rsidRPr="00910C8A" w:rsidRDefault="00C91587" w:rsidP="00F55FB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2.1</w:t>
                      </w:r>
                      <w:r>
                        <w:rPr>
                          <w:sz w:val="31"/>
                          <w:szCs w:val="31"/>
                        </w:rPr>
                        <w:t>9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” long pods </w:t>
                      </w:r>
                    </w:p>
                    <w:p w14:paraId="4AEEBBFB" w14:textId="77777777" w:rsidR="00C91587" w:rsidRPr="00910C8A" w:rsidRDefault="00C91587" w:rsidP="00296D5E">
                      <w:pPr>
                        <w:pStyle w:val="ListParagraph"/>
                        <w:rPr>
                          <w:sz w:val="31"/>
                          <w:szCs w:val="31"/>
                        </w:rPr>
                      </w:pPr>
                    </w:p>
                    <w:p w14:paraId="43AE747C" w14:textId="77777777" w:rsidR="00C91587" w:rsidRPr="00910C8A" w:rsidRDefault="00C91587" w:rsidP="00296D5E">
                      <w:p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sz w:val="31"/>
                          <w:szCs w:val="31"/>
                        </w:rPr>
                        <w:t>Berries:</w:t>
                      </w:r>
                    </w:p>
                    <w:p w14:paraId="16B78CE5" w14:textId="77777777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Average sieve size of 2.</w:t>
                      </w:r>
                      <w:r>
                        <w:rPr>
                          <w:sz w:val="31"/>
                          <w:szCs w:val="31"/>
                        </w:rPr>
                        <w:t>60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 with good canning quality</w:t>
                      </w:r>
                    </w:p>
                    <w:p w14:paraId="1AA4EA7C" w14:textId="77777777" w:rsidR="00C91587" w:rsidRPr="00910C8A" w:rsidRDefault="00C91587" w:rsidP="00CF7E3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 w:rsidRPr="00910C8A">
                        <w:rPr>
                          <w:sz w:val="31"/>
                          <w:szCs w:val="31"/>
                        </w:rPr>
                        <w:t>Medium green color</w:t>
                      </w:r>
                    </w:p>
                    <w:p w14:paraId="43C460DA" w14:textId="77777777" w:rsidR="00C91587" w:rsidRPr="00910C8A" w:rsidRDefault="00C91587" w:rsidP="00AE4CD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5.9</w:t>
                      </w:r>
                      <w:r w:rsidRPr="00910C8A">
                        <w:rPr>
                          <w:sz w:val="31"/>
                          <w:szCs w:val="31"/>
                        </w:rPr>
                        <w:t xml:space="preserve"> berries/pod</w:t>
                      </w:r>
                    </w:p>
                  </w:txbxContent>
                </v:textbox>
              </v:shape>
            </w:pict>
          </mc:Fallback>
        </mc:AlternateContent>
      </w:r>
    </w:p>
    <w:p w14:paraId="4AA6D7AD" w14:textId="77777777" w:rsidR="00C91587" w:rsidRDefault="00C91587" w:rsidP="00B72247">
      <w:pPr>
        <w:pStyle w:val="NormalWeb"/>
      </w:pPr>
    </w:p>
    <w:p w14:paraId="7DACD878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AF95E84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7BABCF95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9477B0C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6482ED7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A399969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3EBF50E6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4C8F55C8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31DAA569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C087920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C1B7B25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5500EF6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0B5AC904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noProof/>
          <w:color w:val="E36C0A" w:themeColor="accent6" w:themeShade="BF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3654C443" wp14:editId="6CFA1A20">
                <wp:simplePos x="0" y="0"/>
                <wp:positionH relativeFrom="column">
                  <wp:posOffset>3055620</wp:posOffset>
                </wp:positionH>
                <wp:positionV relativeFrom="paragraph">
                  <wp:posOffset>153035</wp:posOffset>
                </wp:positionV>
                <wp:extent cx="3840480" cy="3467100"/>
                <wp:effectExtent l="0" t="0" r="7620" b="0"/>
                <wp:wrapNone/>
                <wp:docPr id="12643525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346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94182" w14:textId="77777777" w:rsidR="00C91587" w:rsidRPr="00910C8A" w:rsidRDefault="00C91587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910C8A">
                              <w:rPr>
                                <w:b/>
                                <w:sz w:val="32"/>
                              </w:rPr>
                              <w:t>Description:</w:t>
                            </w:r>
                          </w:p>
                          <w:p w14:paraId="0E82BCA5" w14:textId="56BD74FD" w:rsidR="00C91587" w:rsidRPr="00910C8A" w:rsidRDefault="00C91587" w:rsidP="00AE4CDF">
                            <w:pPr>
                              <w:rPr>
                                <w:sz w:val="32"/>
                              </w:rPr>
                            </w:pPr>
                            <w:r w:rsidRPr="00910C8A">
                              <w:rPr>
                                <w:sz w:val="32"/>
                              </w:rPr>
                              <w:t>3</w:t>
                            </w:r>
                            <w:r>
                              <w:rPr>
                                <w:sz w:val="32"/>
                              </w:rPr>
                              <w:t>22</w:t>
                            </w:r>
                            <w:r w:rsidRPr="00910C8A">
                              <w:rPr>
                                <w:sz w:val="32"/>
                              </w:rPr>
                              <w:t xml:space="preserve"> is a </w:t>
                            </w:r>
                            <w:r w:rsidR="0068659E">
                              <w:rPr>
                                <w:sz w:val="32"/>
                              </w:rPr>
                              <w:t xml:space="preserve">full season </w:t>
                            </w:r>
                            <w:r w:rsidRPr="00910C8A">
                              <w:rPr>
                                <w:sz w:val="32"/>
                              </w:rPr>
                              <w:t>mini pea variety with superior yield with an average sieve size of 2.</w:t>
                            </w:r>
                            <w:r>
                              <w:rPr>
                                <w:sz w:val="32"/>
                              </w:rPr>
                              <w:t>60</w:t>
                            </w:r>
                            <w:r w:rsidRPr="00910C8A">
                              <w:rPr>
                                <w:sz w:val="32"/>
                              </w:rPr>
                              <w:t xml:space="preserve"> while maintain high </w:t>
                            </w:r>
                            <w:r>
                              <w:rPr>
                                <w:sz w:val="32"/>
                              </w:rPr>
                              <w:t xml:space="preserve">canning </w:t>
                            </w:r>
                            <w:r w:rsidRPr="00910C8A">
                              <w:rPr>
                                <w:sz w:val="32"/>
                              </w:rPr>
                              <w:t>qualit</w:t>
                            </w:r>
                            <w:r>
                              <w:rPr>
                                <w:sz w:val="32"/>
                              </w:rPr>
                              <w:t>y</w:t>
                            </w:r>
                            <w:r w:rsidRPr="00910C8A">
                              <w:rPr>
                                <w:sz w:val="32"/>
                              </w:rPr>
                              <w:t xml:space="preserve">. </w:t>
                            </w:r>
                          </w:p>
                          <w:p w14:paraId="488BC40F" w14:textId="77777777" w:rsidR="00C91587" w:rsidRPr="00910C8A" w:rsidRDefault="00C91587" w:rsidP="00AE4CDF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34ED3D2E" w14:textId="77777777" w:rsidR="00C91587" w:rsidRPr="00910C8A" w:rsidRDefault="00C91587" w:rsidP="00AE4CDF">
                            <w:pPr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910C8A">
                              <w:rPr>
                                <w:b/>
                                <w:bCs/>
                                <w:sz w:val="32"/>
                              </w:rPr>
                              <w:t>Disease</w:t>
                            </w:r>
                            <w:r w:rsidRPr="00910C8A">
                              <w:rPr>
                                <w:sz w:val="32"/>
                              </w:rPr>
                              <w:t xml:space="preserve"> </w:t>
                            </w:r>
                            <w:r w:rsidRPr="00910C8A">
                              <w:rPr>
                                <w:b/>
                                <w:sz w:val="31"/>
                                <w:szCs w:val="31"/>
                              </w:rPr>
                              <w:t>Resistance:</w:t>
                            </w:r>
                          </w:p>
                          <w:p w14:paraId="0C50DD5D" w14:textId="5FF6B2D1" w:rsidR="00C91587" w:rsidRDefault="0068659E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High level of</w:t>
                            </w:r>
                            <w:r w:rsidR="00C91587" w:rsidRPr="008D4CE7">
                              <w:rPr>
                                <w:sz w:val="31"/>
                                <w:szCs w:val="31"/>
                              </w:rPr>
                              <w:t xml:space="preserve"> resistance to Aphanomyces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, </w:t>
                            </w:r>
                            <w:r w:rsidR="00C91587" w:rsidRPr="008D4CE7">
                              <w:rPr>
                                <w:sz w:val="31"/>
                                <w:szCs w:val="31"/>
                              </w:rPr>
                              <w:t xml:space="preserve">Pythium 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 xml:space="preserve">and Fusarium </w:t>
                            </w:r>
                            <w:r w:rsidR="00C91587" w:rsidRPr="008D4CE7">
                              <w:rPr>
                                <w:sz w:val="31"/>
                                <w:szCs w:val="31"/>
                              </w:rPr>
                              <w:t xml:space="preserve">root rot </w:t>
                            </w:r>
                            <w:r w:rsidR="00C91587">
                              <w:rPr>
                                <w:sz w:val="31"/>
                                <w:szCs w:val="31"/>
                              </w:rPr>
                              <w:t>diseases.</w:t>
                            </w:r>
                          </w:p>
                          <w:p w14:paraId="1548EF7C" w14:textId="77777777" w:rsidR="00C91587" w:rsidRDefault="00C91587" w:rsidP="00AE4C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sz w:val="31"/>
                                <w:szCs w:val="31"/>
                              </w:rPr>
                              <w:t>Resistant to Powdery Mildew</w:t>
                            </w:r>
                          </w:p>
                          <w:p w14:paraId="2A183274" w14:textId="77777777" w:rsidR="00C91587" w:rsidRPr="00910C8A" w:rsidRDefault="00C91587" w:rsidP="00AB127C">
                            <w:pPr>
                              <w:pStyle w:val="ListParagraph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4C443" id="_x0000_s1045" type="#_x0000_t202" style="position:absolute;margin-left:240.6pt;margin-top:12.05pt;width:302.4pt;height:273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" stroked="f">
                <v:textbox>
                  <w:txbxContent>
                    <w:p w14:paraId="0BE94182" w14:textId="77777777" w:rsidR="00C91587" w:rsidRPr="00910C8A" w:rsidRDefault="00C91587">
                      <w:pPr>
                        <w:rPr>
                          <w:b/>
                          <w:sz w:val="32"/>
                        </w:rPr>
                      </w:pPr>
                      <w:r w:rsidRPr="00910C8A">
                        <w:rPr>
                          <w:b/>
                          <w:sz w:val="32"/>
                        </w:rPr>
                        <w:t>Description:</w:t>
                      </w:r>
                    </w:p>
                    <w:p w14:paraId="0E82BCA5" w14:textId="56BD74FD" w:rsidR="00C91587" w:rsidRPr="00910C8A" w:rsidRDefault="00C91587" w:rsidP="00AE4CDF">
                      <w:pPr>
                        <w:rPr>
                          <w:sz w:val="32"/>
                        </w:rPr>
                      </w:pPr>
                      <w:r w:rsidRPr="00910C8A">
                        <w:rPr>
                          <w:sz w:val="32"/>
                        </w:rPr>
                        <w:t>3</w:t>
                      </w:r>
                      <w:r>
                        <w:rPr>
                          <w:sz w:val="32"/>
                        </w:rPr>
                        <w:t>22</w:t>
                      </w:r>
                      <w:r w:rsidRPr="00910C8A">
                        <w:rPr>
                          <w:sz w:val="32"/>
                        </w:rPr>
                        <w:t xml:space="preserve"> is a </w:t>
                      </w:r>
                      <w:r w:rsidR="0068659E">
                        <w:rPr>
                          <w:sz w:val="32"/>
                        </w:rPr>
                        <w:t xml:space="preserve">full season </w:t>
                      </w:r>
                      <w:r w:rsidRPr="00910C8A">
                        <w:rPr>
                          <w:sz w:val="32"/>
                        </w:rPr>
                        <w:t>mini pea variety with superior yield with an average sieve size of 2.</w:t>
                      </w:r>
                      <w:r>
                        <w:rPr>
                          <w:sz w:val="32"/>
                        </w:rPr>
                        <w:t>60</w:t>
                      </w:r>
                      <w:r w:rsidRPr="00910C8A">
                        <w:rPr>
                          <w:sz w:val="32"/>
                        </w:rPr>
                        <w:t xml:space="preserve"> while maintain high </w:t>
                      </w:r>
                      <w:r>
                        <w:rPr>
                          <w:sz w:val="32"/>
                        </w:rPr>
                        <w:t xml:space="preserve">canning </w:t>
                      </w:r>
                      <w:r w:rsidRPr="00910C8A">
                        <w:rPr>
                          <w:sz w:val="32"/>
                        </w:rPr>
                        <w:t>qualit</w:t>
                      </w:r>
                      <w:r>
                        <w:rPr>
                          <w:sz w:val="32"/>
                        </w:rPr>
                        <w:t>y</w:t>
                      </w:r>
                      <w:r w:rsidRPr="00910C8A">
                        <w:rPr>
                          <w:sz w:val="32"/>
                        </w:rPr>
                        <w:t xml:space="preserve">. </w:t>
                      </w:r>
                    </w:p>
                    <w:p w14:paraId="488BC40F" w14:textId="77777777" w:rsidR="00C91587" w:rsidRPr="00910C8A" w:rsidRDefault="00C91587" w:rsidP="00AE4CDF">
                      <w:pPr>
                        <w:rPr>
                          <w:sz w:val="32"/>
                        </w:rPr>
                      </w:pPr>
                    </w:p>
                    <w:p w14:paraId="34ED3D2E" w14:textId="77777777" w:rsidR="00C91587" w:rsidRPr="00910C8A" w:rsidRDefault="00C91587" w:rsidP="00AE4CDF">
                      <w:pPr>
                        <w:rPr>
                          <w:b/>
                          <w:sz w:val="31"/>
                          <w:szCs w:val="31"/>
                        </w:rPr>
                      </w:pPr>
                      <w:r w:rsidRPr="00910C8A">
                        <w:rPr>
                          <w:b/>
                          <w:bCs/>
                          <w:sz w:val="32"/>
                        </w:rPr>
                        <w:t>Disease</w:t>
                      </w:r>
                      <w:r w:rsidRPr="00910C8A">
                        <w:rPr>
                          <w:sz w:val="32"/>
                        </w:rPr>
                        <w:t xml:space="preserve"> </w:t>
                      </w:r>
                      <w:r w:rsidRPr="00910C8A">
                        <w:rPr>
                          <w:b/>
                          <w:sz w:val="31"/>
                          <w:szCs w:val="31"/>
                        </w:rPr>
                        <w:t>Resistance:</w:t>
                      </w:r>
                    </w:p>
                    <w:p w14:paraId="0C50DD5D" w14:textId="5FF6B2D1" w:rsidR="00C91587" w:rsidRDefault="0068659E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High level of</w:t>
                      </w:r>
                      <w:r w:rsidR="00C91587" w:rsidRPr="008D4CE7">
                        <w:rPr>
                          <w:sz w:val="31"/>
                          <w:szCs w:val="31"/>
                        </w:rPr>
                        <w:t xml:space="preserve"> resistance to Aphanomyces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, </w:t>
                      </w:r>
                      <w:r w:rsidR="00C91587" w:rsidRPr="008D4CE7">
                        <w:rPr>
                          <w:sz w:val="31"/>
                          <w:szCs w:val="31"/>
                        </w:rPr>
                        <w:t xml:space="preserve">Pythium </w:t>
                      </w:r>
                      <w:r w:rsidR="00C91587">
                        <w:rPr>
                          <w:sz w:val="31"/>
                          <w:szCs w:val="31"/>
                        </w:rPr>
                        <w:t xml:space="preserve">and Fusarium </w:t>
                      </w:r>
                      <w:r w:rsidR="00C91587" w:rsidRPr="008D4CE7">
                        <w:rPr>
                          <w:sz w:val="31"/>
                          <w:szCs w:val="31"/>
                        </w:rPr>
                        <w:t xml:space="preserve">root rot </w:t>
                      </w:r>
                      <w:r w:rsidR="00C91587">
                        <w:rPr>
                          <w:sz w:val="31"/>
                          <w:szCs w:val="31"/>
                        </w:rPr>
                        <w:t>diseases.</w:t>
                      </w:r>
                    </w:p>
                    <w:p w14:paraId="1548EF7C" w14:textId="77777777" w:rsidR="00C91587" w:rsidRDefault="00C91587" w:rsidP="00AE4C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1"/>
                          <w:szCs w:val="31"/>
                        </w:rPr>
                      </w:pPr>
                      <w:r>
                        <w:rPr>
                          <w:sz w:val="31"/>
                          <w:szCs w:val="31"/>
                        </w:rPr>
                        <w:t>Resistant to Powdery Mildew</w:t>
                      </w:r>
                    </w:p>
                    <w:p w14:paraId="2A183274" w14:textId="77777777" w:rsidR="00C91587" w:rsidRPr="00910C8A" w:rsidRDefault="00C91587" w:rsidP="00AB127C">
                      <w:pPr>
                        <w:pStyle w:val="ListParagraph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DE432B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4DC3A29C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65421A47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33F70D4E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27C63850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7A6B19C5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79C88A0E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D654615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13E4502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5CEA2C1A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EAABB23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16D9F174" w14:textId="77777777" w:rsidR="00C91587" w:rsidRPr="009F1AC0" w:rsidRDefault="00C91587" w:rsidP="00D90F6C">
      <w:pPr>
        <w:rPr>
          <w:rFonts w:ascii="Arial" w:hAnsi="Arial"/>
          <w:color w:val="E36C0A" w:themeColor="accent6" w:themeShade="BF"/>
          <w:sz w:val="32"/>
        </w:rPr>
      </w:pPr>
    </w:p>
    <w:p w14:paraId="336FE58F" w14:textId="77777777" w:rsidR="00C91587" w:rsidRDefault="00C91587" w:rsidP="00B071B4">
      <w:pPr>
        <w:rPr>
          <w:rFonts w:ascii="Arial" w:hAnsi="Arial"/>
          <w:color w:val="E36C0A" w:themeColor="accent6" w:themeShade="BF"/>
          <w:sz w:val="32"/>
        </w:rPr>
      </w:pPr>
      <w:r>
        <w:rPr>
          <w:noProof/>
        </w:rPr>
        <w:lastRenderedPageBreak/>
        <w:drawing>
          <wp:inline distT="0" distB="0" distL="0" distR="0" wp14:anchorId="51C92B05" wp14:editId="775AB3BE">
            <wp:extent cx="3181350" cy="400685"/>
            <wp:effectExtent l="0" t="0" r="0" b="0"/>
            <wp:docPr id="1552503488" name="Picture 1552503488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66DC6" w14:textId="77777777" w:rsidR="00C91587" w:rsidRPr="00B071B4" w:rsidRDefault="00C91587" w:rsidP="00B071B4">
      <w:pPr>
        <w:rPr>
          <w:rFonts w:ascii="Arial" w:hAnsi="Arial"/>
          <w:color w:val="E36C0A" w:themeColor="accent6" w:themeShade="BF"/>
          <w:sz w:val="32"/>
        </w:rPr>
      </w:pPr>
      <w:r w:rsidRPr="009F1AC0">
        <w:rPr>
          <w:b/>
          <w:color w:val="E36C0A" w:themeColor="accent6" w:themeShade="BF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56E2210" w14:textId="77777777" w:rsidR="00C91587" w:rsidRPr="009F1AC0" w:rsidRDefault="00C91587" w:rsidP="008151F9">
      <w:pPr>
        <w:pStyle w:val="NoSpacing"/>
        <w:jc w:val="center"/>
        <w:rPr>
          <w:b/>
          <w:color w:val="E36C0A" w:themeColor="accent6" w:themeShade="BF"/>
          <w:sz w:val="24"/>
          <w:szCs w:val="24"/>
        </w:rPr>
      </w:pPr>
    </w:p>
    <w:p w14:paraId="4D1DB78C" w14:textId="5ECC6E6E" w:rsidR="00C91587" w:rsidRPr="00B72247" w:rsidRDefault="00C91587" w:rsidP="008151F9">
      <w:pPr>
        <w:pStyle w:val="NoSpacing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Mini Shell </w:t>
      </w:r>
      <w:r w:rsidRPr="00B72247">
        <w:rPr>
          <w:b/>
          <w:sz w:val="40"/>
          <w:szCs w:val="40"/>
        </w:rPr>
        <w:t xml:space="preserve">Pea Variety </w:t>
      </w:r>
      <w:r>
        <w:rPr>
          <w:b/>
          <w:sz w:val="40"/>
          <w:szCs w:val="40"/>
        </w:rPr>
        <w:t>322</w:t>
      </w:r>
      <w:r w:rsidRPr="00B72247">
        <w:rPr>
          <w:b/>
          <w:sz w:val="40"/>
          <w:szCs w:val="40"/>
        </w:rPr>
        <w:t xml:space="preserve">                                                        </w:t>
      </w:r>
      <w:r>
        <w:rPr>
          <w:b/>
          <w:sz w:val="40"/>
          <w:szCs w:val="40"/>
        </w:rPr>
        <w:t xml:space="preserve"> </w:t>
      </w:r>
      <w:r w:rsidRPr="00B72247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>
        <w:rPr>
          <w:b/>
          <w:sz w:val="32"/>
          <w:szCs w:val="32"/>
        </w:rPr>
        <w:t>T</w:t>
      </w:r>
      <w:r w:rsidRPr="00B72247">
        <w:rPr>
          <w:b/>
          <w:sz w:val="32"/>
          <w:szCs w:val="32"/>
        </w:rPr>
        <w:t>echnical Data</w:t>
      </w:r>
    </w:p>
    <w:p w14:paraId="081759BE" w14:textId="77777777" w:rsidR="00C91587" w:rsidRPr="009F1AC0" w:rsidRDefault="00C91587" w:rsidP="008151F9">
      <w:pPr>
        <w:pStyle w:val="NoSpacing"/>
        <w:rPr>
          <w:b/>
          <w:color w:val="E36C0A" w:themeColor="accent6" w:themeShade="BF"/>
          <w:sz w:val="32"/>
        </w:rPr>
      </w:pPr>
      <w:r>
        <w:rPr>
          <w:noProof/>
        </w:rPr>
        <w:drawing>
          <wp:anchor distT="0" distB="0" distL="114300" distR="114300" simplePos="0" relativeHeight="251791872" behindDoc="0" locked="0" layoutInCell="1" allowOverlap="1" wp14:anchorId="459DC9C5" wp14:editId="51526DD8">
            <wp:simplePos x="0" y="0"/>
            <wp:positionH relativeFrom="column">
              <wp:posOffset>4678680</wp:posOffset>
            </wp:positionH>
            <wp:positionV relativeFrom="paragraph">
              <wp:posOffset>48895</wp:posOffset>
            </wp:positionV>
            <wp:extent cx="1802678" cy="1755775"/>
            <wp:effectExtent l="0" t="0" r="7620" b="0"/>
            <wp:wrapNone/>
            <wp:docPr id="296503504" name="Picture 1" descr="A pile of green bea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503504" name="Picture 1" descr="A pile of green beans&#10;&#10;AI-generated content may be incorrect.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678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DA8660" w14:textId="77777777" w:rsidR="00C91587" w:rsidRPr="009F1AC0" w:rsidRDefault="00C91587" w:rsidP="008151F9">
      <w:pPr>
        <w:pStyle w:val="NoSpacing"/>
        <w:ind w:left="810" w:hanging="810"/>
        <w:rPr>
          <w:b/>
          <w:color w:val="E36C0A" w:themeColor="accent6" w:themeShade="BF"/>
          <w:sz w:val="32"/>
        </w:rPr>
      </w:pPr>
    </w:p>
    <w:p w14:paraId="1461B4C5" w14:textId="77777777" w:rsidR="00C91587" w:rsidRPr="002303EC" w:rsidRDefault="00C91587" w:rsidP="002303EC">
      <w:pPr>
        <w:pStyle w:val="NormalWeb"/>
      </w:pPr>
      <w:r w:rsidRPr="00910C8A">
        <w:rPr>
          <w:b/>
          <w:sz w:val="28"/>
          <w:szCs w:val="28"/>
        </w:rPr>
        <w:t>Features and Advantages</w:t>
      </w:r>
      <w:r w:rsidRPr="002303EC">
        <w:t xml:space="preserve"> </w:t>
      </w:r>
    </w:p>
    <w:p w14:paraId="5357137C" w14:textId="6323BBE1" w:rsidR="0068659E" w:rsidRDefault="00C91587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910C8A">
        <w:rPr>
          <w:bCs/>
          <w:sz w:val="28"/>
          <w:szCs w:val="28"/>
        </w:rPr>
        <w:t>•</w:t>
      </w:r>
      <w:r w:rsidRPr="00910C8A">
        <w:rPr>
          <w:bCs/>
          <w:sz w:val="28"/>
          <w:szCs w:val="28"/>
        </w:rPr>
        <w:tab/>
      </w:r>
      <w:r w:rsidR="0068659E">
        <w:rPr>
          <w:bCs/>
          <w:sz w:val="28"/>
          <w:szCs w:val="28"/>
        </w:rPr>
        <w:t>Full Season mini shell pea</w:t>
      </w:r>
    </w:p>
    <w:p w14:paraId="03609D46" w14:textId="64E73247" w:rsidR="00C91587" w:rsidRPr="00910C8A" w:rsidRDefault="0068659E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r w:rsidRPr="00910C8A">
        <w:rPr>
          <w:bCs/>
          <w:sz w:val="28"/>
          <w:szCs w:val="28"/>
        </w:rPr>
        <w:t>•</w:t>
      </w:r>
      <w:r w:rsidRPr="00910C8A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Excellent</w:t>
      </w:r>
      <w:r w:rsidR="00C91587" w:rsidRPr="00910C8A">
        <w:rPr>
          <w:bCs/>
          <w:sz w:val="28"/>
          <w:szCs w:val="28"/>
        </w:rPr>
        <w:t xml:space="preserve"> yields</w:t>
      </w:r>
    </w:p>
    <w:p w14:paraId="2C7E3749" w14:textId="77777777" w:rsidR="00C91587" w:rsidRPr="00910C8A" w:rsidRDefault="00C91587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  <w:proofErr w:type="gramStart"/>
      <w:r w:rsidRPr="00910C8A">
        <w:rPr>
          <w:bCs/>
          <w:sz w:val="28"/>
          <w:szCs w:val="28"/>
        </w:rPr>
        <w:t>•</w:t>
      </w:r>
      <w:r w:rsidRPr="00910C8A">
        <w:rPr>
          <w:bCs/>
          <w:sz w:val="28"/>
          <w:szCs w:val="28"/>
        </w:rPr>
        <w:tab/>
        <w:t>Average sieve</w:t>
      </w:r>
      <w:proofErr w:type="gramEnd"/>
      <w:r w:rsidRPr="00910C8A">
        <w:rPr>
          <w:bCs/>
          <w:sz w:val="28"/>
          <w:szCs w:val="28"/>
        </w:rPr>
        <w:t xml:space="preserve"> size of 2.</w:t>
      </w:r>
      <w:r>
        <w:rPr>
          <w:bCs/>
          <w:sz w:val="28"/>
          <w:szCs w:val="28"/>
        </w:rPr>
        <w:t>60</w:t>
      </w:r>
      <w:r w:rsidRPr="00910C8A">
        <w:rPr>
          <w:bCs/>
          <w:sz w:val="28"/>
          <w:szCs w:val="28"/>
        </w:rPr>
        <w:t xml:space="preserve"> with good </w:t>
      </w:r>
      <w:r>
        <w:rPr>
          <w:bCs/>
          <w:sz w:val="28"/>
          <w:szCs w:val="28"/>
        </w:rPr>
        <w:t>processing</w:t>
      </w:r>
      <w:r w:rsidRPr="00910C8A">
        <w:rPr>
          <w:bCs/>
          <w:sz w:val="28"/>
          <w:szCs w:val="28"/>
        </w:rPr>
        <w:t xml:space="preserve"> quality</w:t>
      </w:r>
    </w:p>
    <w:p w14:paraId="011BAF7C" w14:textId="77777777" w:rsidR="00C91587" w:rsidRPr="00910C8A" w:rsidRDefault="00C91587" w:rsidP="008151F9">
      <w:pPr>
        <w:pStyle w:val="NoSpacing"/>
        <w:spacing w:line="276" w:lineRule="auto"/>
        <w:ind w:left="360" w:hanging="360"/>
        <w:rPr>
          <w:bCs/>
          <w:sz w:val="28"/>
          <w:szCs w:val="28"/>
        </w:rPr>
      </w:pPr>
    </w:p>
    <w:p w14:paraId="1E27D1DC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Plant Characteristics: </w:t>
      </w:r>
    </w:p>
    <w:p w14:paraId="78AAA608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Plant Height: </w:t>
      </w:r>
      <w:r>
        <w:rPr>
          <w:bCs/>
          <w:sz w:val="28"/>
          <w:szCs w:val="28"/>
        </w:rPr>
        <w:t>15”</w:t>
      </w:r>
      <w:r>
        <w:rPr>
          <w:bCs/>
          <w:sz w:val="28"/>
          <w:szCs w:val="28"/>
        </w:rPr>
        <w:tab/>
      </w:r>
      <w:r w:rsidRPr="00910C8A">
        <w:rPr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Vine length: </w:t>
      </w:r>
      <w:r w:rsidRPr="00BB492A">
        <w:rPr>
          <w:bCs/>
          <w:sz w:val="28"/>
          <w:szCs w:val="28"/>
        </w:rPr>
        <w:t>16”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10C8A">
        <w:rPr>
          <w:b/>
          <w:sz w:val="28"/>
          <w:szCs w:val="28"/>
        </w:rPr>
        <w:t xml:space="preserve">Leaf Type: </w:t>
      </w:r>
      <w:proofErr w:type="spellStart"/>
      <w:r w:rsidRPr="00910C8A">
        <w:rPr>
          <w:bCs/>
          <w:sz w:val="28"/>
          <w:szCs w:val="28"/>
        </w:rPr>
        <w:t>Afila</w:t>
      </w:r>
      <w:proofErr w:type="spellEnd"/>
      <w:r w:rsidRPr="00910C8A">
        <w:rPr>
          <w:b/>
          <w:sz w:val="28"/>
          <w:szCs w:val="28"/>
        </w:rPr>
        <w:tab/>
      </w:r>
    </w:p>
    <w:p w14:paraId="45B086B1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Vine Type: </w:t>
      </w:r>
      <w:r w:rsidRPr="00910C8A">
        <w:rPr>
          <w:bCs/>
          <w:sz w:val="28"/>
          <w:szCs w:val="28"/>
        </w:rPr>
        <w:t>Indeterminant</w:t>
      </w:r>
      <w:r w:rsidRPr="00910C8A">
        <w:rPr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>Foliage color:</w:t>
      </w:r>
      <w:r w:rsidRPr="00910C8A">
        <w:rPr>
          <w:bCs/>
          <w:sz w:val="28"/>
          <w:szCs w:val="28"/>
        </w:rPr>
        <w:t xml:space="preserve"> green</w:t>
      </w:r>
      <w:r w:rsidRPr="00910C8A">
        <w:rPr>
          <w:bCs/>
          <w:sz w:val="28"/>
          <w:szCs w:val="28"/>
        </w:rPr>
        <w:tab/>
      </w:r>
      <w:r w:rsidRPr="00910C8A">
        <w:rPr>
          <w:bCs/>
          <w:sz w:val="28"/>
          <w:szCs w:val="28"/>
        </w:rPr>
        <w:tab/>
      </w:r>
      <w:r w:rsidRPr="00910C8A">
        <w:rPr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>Pod color:</w:t>
      </w:r>
      <w:r w:rsidRPr="00910C8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G</w:t>
      </w:r>
      <w:r w:rsidRPr="00910C8A">
        <w:rPr>
          <w:bCs/>
          <w:sz w:val="28"/>
          <w:szCs w:val="28"/>
        </w:rPr>
        <w:t>reen</w:t>
      </w:r>
      <w:r w:rsidRPr="00910C8A">
        <w:rPr>
          <w:b/>
          <w:sz w:val="28"/>
          <w:szCs w:val="28"/>
        </w:rPr>
        <w:t xml:space="preserve"> </w:t>
      </w:r>
    </w:p>
    <w:p w14:paraId="202C0740" w14:textId="77777777" w:rsidR="00C91587" w:rsidRPr="00910C8A" w:rsidRDefault="00C91587" w:rsidP="008151F9">
      <w:pPr>
        <w:pStyle w:val="NoSpacing"/>
        <w:spacing w:line="276" w:lineRule="auto"/>
        <w:rPr>
          <w:bCs/>
          <w:sz w:val="28"/>
          <w:szCs w:val="28"/>
        </w:rPr>
      </w:pPr>
      <w:r w:rsidRPr="00755119">
        <w:rPr>
          <w:b/>
          <w:sz w:val="28"/>
          <w:szCs w:val="28"/>
        </w:rPr>
        <w:t xml:space="preserve">Pods per node: </w:t>
      </w:r>
      <w:r w:rsidRPr="0075511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-3</w:t>
      </w:r>
      <w:r w:rsidRPr="00755119">
        <w:rPr>
          <w:bCs/>
          <w:sz w:val="28"/>
          <w:szCs w:val="28"/>
        </w:rPr>
        <w:tab/>
      </w:r>
      <w:r w:rsidRPr="00755119">
        <w:rPr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 xml:space="preserve">Pod Length: </w:t>
      </w:r>
      <w:r w:rsidRPr="00910C8A">
        <w:rPr>
          <w:bCs/>
          <w:sz w:val="28"/>
          <w:szCs w:val="28"/>
        </w:rPr>
        <w:t>2.1</w:t>
      </w:r>
      <w:r>
        <w:rPr>
          <w:bCs/>
          <w:sz w:val="28"/>
          <w:szCs w:val="28"/>
        </w:rPr>
        <w:t>9”</w:t>
      </w:r>
      <w:r w:rsidRPr="00910C8A">
        <w:rPr>
          <w:b/>
          <w:sz w:val="28"/>
          <w:szCs w:val="28"/>
        </w:rPr>
        <w:tab/>
      </w:r>
      <w:r w:rsidRPr="00910C8A">
        <w:rPr>
          <w:b/>
          <w:sz w:val="28"/>
          <w:szCs w:val="28"/>
        </w:rPr>
        <w:tab/>
      </w:r>
      <w:r w:rsidRPr="00910C8A">
        <w:rPr>
          <w:b/>
          <w:sz w:val="28"/>
          <w:szCs w:val="28"/>
        </w:rPr>
        <w:tab/>
        <w:t xml:space="preserve">Berries per pods: </w:t>
      </w:r>
      <w:r>
        <w:rPr>
          <w:bCs/>
          <w:sz w:val="28"/>
          <w:szCs w:val="28"/>
        </w:rPr>
        <w:t>5.9</w:t>
      </w:r>
    </w:p>
    <w:p w14:paraId="541ED8A6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ab/>
      </w:r>
      <w:r w:rsidRPr="00910C8A">
        <w:rPr>
          <w:b/>
          <w:sz w:val="28"/>
          <w:szCs w:val="28"/>
        </w:rPr>
        <w:tab/>
      </w:r>
    </w:p>
    <w:p w14:paraId="3E6A2D33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Plant Description: </w:t>
      </w:r>
    </w:p>
    <w:p w14:paraId="0A54CFA7" w14:textId="22EF8701" w:rsidR="00C91587" w:rsidRPr="00910C8A" w:rsidRDefault="00C91587" w:rsidP="008151F9">
      <w:pPr>
        <w:spacing w:line="276" w:lineRule="auto"/>
        <w:rPr>
          <w:sz w:val="28"/>
          <w:szCs w:val="28"/>
        </w:rPr>
      </w:pPr>
      <w:r w:rsidRPr="00910C8A">
        <w:rPr>
          <w:sz w:val="28"/>
          <w:szCs w:val="28"/>
        </w:rPr>
        <w:t>3</w:t>
      </w:r>
      <w:r>
        <w:rPr>
          <w:sz w:val="28"/>
          <w:szCs w:val="28"/>
        </w:rPr>
        <w:t>22</w:t>
      </w:r>
      <w:r w:rsidRPr="00910C8A">
        <w:rPr>
          <w:sz w:val="28"/>
          <w:szCs w:val="28"/>
        </w:rPr>
        <w:t xml:space="preserve"> is a </w:t>
      </w:r>
      <w:r w:rsidR="0068659E">
        <w:rPr>
          <w:sz w:val="28"/>
          <w:szCs w:val="28"/>
        </w:rPr>
        <w:t xml:space="preserve">full season </w:t>
      </w:r>
      <w:r w:rsidRPr="00910C8A">
        <w:rPr>
          <w:sz w:val="28"/>
          <w:szCs w:val="28"/>
        </w:rPr>
        <w:t>mini shell pea with superior yield. 3</w:t>
      </w:r>
      <w:r>
        <w:rPr>
          <w:sz w:val="28"/>
          <w:szCs w:val="28"/>
        </w:rPr>
        <w:t>22</w:t>
      </w:r>
      <w:r w:rsidRPr="00910C8A">
        <w:rPr>
          <w:sz w:val="28"/>
          <w:szCs w:val="28"/>
        </w:rPr>
        <w:t xml:space="preserve"> possesses a combination of maturity and disease reactions that make it well suited for production in the Midwest. The berries are green in color with an </w:t>
      </w:r>
      <w:proofErr w:type="gramStart"/>
      <w:r w:rsidRPr="00910C8A">
        <w:rPr>
          <w:sz w:val="28"/>
          <w:szCs w:val="28"/>
        </w:rPr>
        <w:t>average sieve</w:t>
      </w:r>
      <w:proofErr w:type="gramEnd"/>
      <w:r w:rsidRPr="00910C8A">
        <w:rPr>
          <w:sz w:val="28"/>
          <w:szCs w:val="28"/>
        </w:rPr>
        <w:t xml:space="preserve"> size of 2.</w:t>
      </w:r>
      <w:r>
        <w:rPr>
          <w:sz w:val="28"/>
          <w:szCs w:val="28"/>
        </w:rPr>
        <w:t>60</w:t>
      </w:r>
      <w:r w:rsidRPr="00910C8A">
        <w:rPr>
          <w:sz w:val="28"/>
          <w:szCs w:val="28"/>
        </w:rPr>
        <w:t xml:space="preserve"> while maintaining high </w:t>
      </w:r>
      <w:r w:rsidR="0068659E">
        <w:rPr>
          <w:sz w:val="28"/>
          <w:szCs w:val="28"/>
        </w:rPr>
        <w:t xml:space="preserve">freezing and </w:t>
      </w:r>
      <w:r>
        <w:rPr>
          <w:sz w:val="28"/>
          <w:szCs w:val="28"/>
        </w:rPr>
        <w:t xml:space="preserve">canning </w:t>
      </w:r>
      <w:r w:rsidRPr="00910C8A">
        <w:rPr>
          <w:sz w:val="28"/>
          <w:szCs w:val="28"/>
        </w:rPr>
        <w:t>quality</w:t>
      </w:r>
      <w:r>
        <w:rPr>
          <w:sz w:val="28"/>
          <w:szCs w:val="28"/>
        </w:rPr>
        <w:t>.</w:t>
      </w:r>
      <w:r w:rsidRPr="00910C8A">
        <w:rPr>
          <w:sz w:val="28"/>
          <w:szCs w:val="28"/>
        </w:rPr>
        <w:t xml:space="preserve"> </w:t>
      </w:r>
    </w:p>
    <w:p w14:paraId="72AEF023" w14:textId="77777777" w:rsidR="00C91587" w:rsidRPr="00910C8A" w:rsidRDefault="00C91587" w:rsidP="008151F9">
      <w:pPr>
        <w:spacing w:line="276" w:lineRule="auto"/>
        <w:rPr>
          <w:sz w:val="28"/>
          <w:szCs w:val="28"/>
        </w:rPr>
      </w:pPr>
    </w:p>
    <w:p w14:paraId="3C3F70F1" w14:textId="3A403596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Disease Responses: </w:t>
      </w:r>
      <w:r w:rsidR="0068659E">
        <w:rPr>
          <w:bCs/>
          <w:sz w:val="28"/>
          <w:szCs w:val="28"/>
        </w:rPr>
        <w:t xml:space="preserve">High level of </w:t>
      </w:r>
      <w:r w:rsidRPr="00910C8A">
        <w:rPr>
          <w:bCs/>
          <w:sz w:val="28"/>
          <w:szCs w:val="28"/>
        </w:rPr>
        <w:t xml:space="preserve">resistance to </w:t>
      </w:r>
      <w:r>
        <w:rPr>
          <w:bCs/>
          <w:sz w:val="28"/>
          <w:szCs w:val="28"/>
        </w:rPr>
        <w:t xml:space="preserve">Pythium, </w:t>
      </w:r>
      <w:r w:rsidRPr="00910C8A">
        <w:rPr>
          <w:bCs/>
          <w:sz w:val="28"/>
          <w:szCs w:val="28"/>
        </w:rPr>
        <w:t xml:space="preserve">Aphanomyces and Fusarium root rot in the field; </w:t>
      </w:r>
      <w:r>
        <w:rPr>
          <w:bCs/>
          <w:sz w:val="28"/>
          <w:szCs w:val="28"/>
        </w:rPr>
        <w:t>it is also resistant to powdery mildew</w:t>
      </w:r>
      <w:r w:rsidRPr="00910C8A">
        <w:rPr>
          <w:bCs/>
          <w:sz w:val="28"/>
          <w:szCs w:val="28"/>
        </w:rPr>
        <w:t>.</w:t>
      </w:r>
    </w:p>
    <w:p w14:paraId="68DC9BB3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</w:p>
    <w:p w14:paraId="724E0D2C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Maturity: </w:t>
      </w:r>
    </w:p>
    <w:p w14:paraId="375C4772" w14:textId="77777777" w:rsidR="00C91587" w:rsidRPr="00910C8A" w:rsidRDefault="00C91587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910C8A">
        <w:rPr>
          <w:b/>
          <w:sz w:val="28"/>
          <w:szCs w:val="28"/>
        </w:rPr>
        <w:t xml:space="preserve">Emergence: </w:t>
      </w:r>
      <w:r>
        <w:rPr>
          <w:bCs/>
          <w:sz w:val="28"/>
          <w:szCs w:val="28"/>
        </w:rPr>
        <w:t>Excellent</w:t>
      </w:r>
      <w:r w:rsidRPr="00910C8A">
        <w:rPr>
          <w:sz w:val="28"/>
          <w:szCs w:val="28"/>
        </w:rPr>
        <w:tab/>
      </w:r>
      <w:r w:rsidRPr="00910C8A">
        <w:rPr>
          <w:b/>
          <w:bCs/>
          <w:sz w:val="28"/>
          <w:szCs w:val="28"/>
        </w:rPr>
        <w:t>HU to 1</w:t>
      </w:r>
      <w:r w:rsidRPr="00910C8A">
        <w:rPr>
          <w:b/>
          <w:bCs/>
          <w:sz w:val="28"/>
          <w:szCs w:val="28"/>
          <w:vertAlign w:val="superscript"/>
        </w:rPr>
        <w:t>st</w:t>
      </w:r>
      <w:r w:rsidRPr="00910C8A">
        <w:rPr>
          <w:b/>
          <w:bCs/>
          <w:sz w:val="28"/>
          <w:szCs w:val="28"/>
        </w:rPr>
        <w:t xml:space="preserve"> Bloom: </w:t>
      </w:r>
      <w:r>
        <w:rPr>
          <w:sz w:val="28"/>
          <w:szCs w:val="28"/>
        </w:rPr>
        <w:t>1035</w:t>
      </w:r>
      <w:r w:rsidRPr="00910C8A">
        <w:rPr>
          <w:b/>
          <w:bCs/>
          <w:sz w:val="28"/>
          <w:szCs w:val="28"/>
        </w:rPr>
        <w:tab/>
      </w:r>
      <w:r w:rsidRPr="00910C8A">
        <w:rPr>
          <w:b/>
          <w:bCs/>
          <w:sz w:val="28"/>
          <w:szCs w:val="28"/>
        </w:rPr>
        <w:tab/>
        <w:t xml:space="preserve">HU to 80% Bloom: </w:t>
      </w:r>
      <w:r>
        <w:rPr>
          <w:sz w:val="28"/>
          <w:szCs w:val="28"/>
        </w:rPr>
        <w:t>1095</w:t>
      </w:r>
      <w:r w:rsidRPr="00910C8A">
        <w:rPr>
          <w:sz w:val="28"/>
          <w:szCs w:val="28"/>
        </w:rPr>
        <w:tab/>
      </w:r>
      <w:r w:rsidRPr="00910C8A">
        <w:rPr>
          <w:b/>
          <w:bCs/>
          <w:sz w:val="28"/>
          <w:szCs w:val="28"/>
        </w:rPr>
        <w:tab/>
      </w:r>
    </w:p>
    <w:p w14:paraId="6A2DC0FF" w14:textId="7BB543DB" w:rsidR="00C91587" w:rsidRPr="00910C8A" w:rsidRDefault="00C91587" w:rsidP="008151F9">
      <w:pPr>
        <w:pStyle w:val="NoSpacing"/>
        <w:spacing w:line="276" w:lineRule="auto"/>
        <w:rPr>
          <w:b/>
          <w:bCs/>
          <w:sz w:val="28"/>
          <w:szCs w:val="28"/>
        </w:rPr>
      </w:pPr>
      <w:r w:rsidRPr="00910C8A">
        <w:rPr>
          <w:b/>
          <w:bCs/>
          <w:sz w:val="28"/>
          <w:szCs w:val="28"/>
        </w:rPr>
        <w:t xml:space="preserve">HU to Maturity: </w:t>
      </w:r>
      <w:r w:rsidRPr="00910C8A">
        <w:rPr>
          <w:sz w:val="28"/>
          <w:szCs w:val="28"/>
        </w:rPr>
        <w:t>1</w:t>
      </w:r>
      <w:r w:rsidR="00E57928">
        <w:rPr>
          <w:sz w:val="28"/>
          <w:szCs w:val="28"/>
        </w:rPr>
        <w:t>6</w:t>
      </w:r>
      <w:r w:rsidR="009A03C0">
        <w:rPr>
          <w:sz w:val="28"/>
          <w:szCs w:val="28"/>
        </w:rPr>
        <w:t>55</w:t>
      </w:r>
      <w:r w:rsidRPr="00910C8A">
        <w:rPr>
          <w:sz w:val="28"/>
          <w:szCs w:val="28"/>
        </w:rPr>
        <w:tab/>
      </w:r>
      <w:r w:rsidRPr="00910C8A">
        <w:rPr>
          <w:b/>
          <w:bCs/>
          <w:sz w:val="28"/>
          <w:szCs w:val="28"/>
        </w:rPr>
        <w:t xml:space="preserve">Harvestability: </w:t>
      </w:r>
      <w:proofErr w:type="gramStart"/>
      <w:r w:rsidRPr="00910C8A">
        <w:rPr>
          <w:sz w:val="28"/>
          <w:szCs w:val="28"/>
        </w:rPr>
        <w:t>Good</w:t>
      </w:r>
      <w:r w:rsidRPr="00910C8A">
        <w:rPr>
          <w:b/>
          <w:bCs/>
          <w:sz w:val="28"/>
          <w:szCs w:val="28"/>
        </w:rPr>
        <w:tab/>
        <w:t xml:space="preserve"> </w:t>
      </w:r>
      <w:r w:rsidRPr="00910C8A">
        <w:rPr>
          <w:b/>
          <w:bCs/>
          <w:sz w:val="28"/>
          <w:szCs w:val="28"/>
        </w:rPr>
        <w:tab/>
      </w:r>
      <w:r w:rsidRPr="00910C8A">
        <w:rPr>
          <w:b/>
          <w:sz w:val="28"/>
          <w:szCs w:val="28"/>
        </w:rPr>
        <w:t>Sieve</w:t>
      </w:r>
      <w:proofErr w:type="gramEnd"/>
      <w:r w:rsidRPr="00910C8A">
        <w:rPr>
          <w:b/>
          <w:sz w:val="28"/>
          <w:szCs w:val="28"/>
        </w:rPr>
        <w:t xml:space="preserve"> Size at Maturity:</w:t>
      </w:r>
      <w:r w:rsidRPr="00910C8A">
        <w:rPr>
          <w:b/>
          <w:bCs/>
          <w:sz w:val="28"/>
          <w:szCs w:val="28"/>
        </w:rPr>
        <w:t xml:space="preserve"> </w:t>
      </w:r>
      <w:r w:rsidRPr="00910C8A">
        <w:rPr>
          <w:sz w:val="28"/>
          <w:szCs w:val="28"/>
        </w:rPr>
        <w:t>2.</w:t>
      </w:r>
      <w:r>
        <w:rPr>
          <w:sz w:val="28"/>
          <w:szCs w:val="28"/>
        </w:rPr>
        <w:t>60</w:t>
      </w:r>
      <w:r w:rsidRPr="00910C8A">
        <w:rPr>
          <w:b/>
          <w:sz w:val="28"/>
          <w:szCs w:val="28"/>
        </w:rPr>
        <w:t xml:space="preserve">        </w:t>
      </w:r>
    </w:p>
    <w:p w14:paraId="7851D5A5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</w:p>
    <w:p w14:paraId="767E0111" w14:textId="77777777" w:rsidR="00C91587" w:rsidRPr="00910C8A" w:rsidRDefault="00C91587" w:rsidP="008151F9">
      <w:pPr>
        <w:pStyle w:val="NoSpacing"/>
        <w:spacing w:line="276" w:lineRule="auto"/>
        <w:rPr>
          <w:b/>
          <w:sz w:val="28"/>
          <w:szCs w:val="28"/>
        </w:rPr>
      </w:pPr>
      <w:r w:rsidRPr="00910C8A">
        <w:rPr>
          <w:b/>
          <w:sz w:val="28"/>
          <w:szCs w:val="28"/>
        </w:rPr>
        <w:t xml:space="preserve">Dry Seed Characteristics: </w:t>
      </w:r>
    </w:p>
    <w:p w14:paraId="5AFBD931" w14:textId="77777777" w:rsidR="00C91587" w:rsidRPr="00206A89" w:rsidRDefault="00C91587" w:rsidP="0078192C">
      <w:pPr>
        <w:pStyle w:val="NoSpacing"/>
        <w:spacing w:line="276" w:lineRule="auto"/>
        <w:rPr>
          <w:sz w:val="28"/>
          <w:szCs w:val="28"/>
        </w:rPr>
      </w:pPr>
      <w:r w:rsidRPr="00BB79D3">
        <w:rPr>
          <w:b/>
          <w:bCs/>
          <w:sz w:val="28"/>
          <w:szCs w:val="28"/>
        </w:rPr>
        <w:t xml:space="preserve">Seed Shape: </w:t>
      </w:r>
      <w:r w:rsidRPr="00BB79D3">
        <w:rPr>
          <w:sz w:val="28"/>
          <w:szCs w:val="28"/>
        </w:rPr>
        <w:t>Cylindrical</w:t>
      </w:r>
      <w:r w:rsidRPr="00BB79D3">
        <w:rPr>
          <w:sz w:val="28"/>
          <w:szCs w:val="28"/>
        </w:rPr>
        <w:tab/>
      </w:r>
      <w:r w:rsidRPr="00BB79D3">
        <w:rPr>
          <w:sz w:val="28"/>
          <w:szCs w:val="28"/>
        </w:rPr>
        <w:tab/>
      </w:r>
      <w:r w:rsidRPr="00BB79D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79D3">
        <w:rPr>
          <w:b/>
          <w:bCs/>
          <w:sz w:val="28"/>
          <w:szCs w:val="28"/>
        </w:rPr>
        <w:t>Seed Surface</w:t>
      </w:r>
      <w:r w:rsidRPr="00BB79D3">
        <w:rPr>
          <w:sz w:val="28"/>
          <w:szCs w:val="28"/>
        </w:rPr>
        <w:t>: Dimpled</w:t>
      </w:r>
      <w:r w:rsidRPr="00BB79D3">
        <w:rPr>
          <w:sz w:val="28"/>
          <w:szCs w:val="28"/>
        </w:rPr>
        <w:tab/>
      </w:r>
      <w:r w:rsidRPr="00BB79D3">
        <w:rPr>
          <w:sz w:val="28"/>
          <w:szCs w:val="28"/>
        </w:rPr>
        <w:tab/>
      </w:r>
      <w:r w:rsidRPr="00BB79D3">
        <w:rPr>
          <w:b/>
          <w:bCs/>
          <w:sz w:val="28"/>
          <w:szCs w:val="28"/>
        </w:rPr>
        <w:t>Seed Luster</w:t>
      </w:r>
      <w:r w:rsidRPr="00BB79D3">
        <w:rPr>
          <w:sz w:val="28"/>
          <w:szCs w:val="28"/>
        </w:rPr>
        <w:t xml:space="preserve">: Dull                         </w:t>
      </w:r>
      <w:r w:rsidRPr="00BB79D3">
        <w:rPr>
          <w:b/>
          <w:bCs/>
          <w:sz w:val="28"/>
          <w:szCs w:val="28"/>
        </w:rPr>
        <w:t>Seed Color Pattern</w:t>
      </w:r>
      <w:r w:rsidRPr="00BB79D3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Mostly </w:t>
      </w:r>
      <w:proofErr w:type="spellStart"/>
      <w:r>
        <w:rPr>
          <w:sz w:val="28"/>
          <w:szCs w:val="28"/>
        </w:rPr>
        <w:t>m</w:t>
      </w:r>
      <w:r w:rsidRPr="00BB79D3">
        <w:rPr>
          <w:sz w:val="28"/>
          <w:szCs w:val="28"/>
        </w:rPr>
        <w:t>onocolor</w:t>
      </w:r>
      <w:proofErr w:type="spellEnd"/>
      <w:r w:rsidRPr="00BB79D3">
        <w:rPr>
          <w:sz w:val="28"/>
          <w:szCs w:val="28"/>
        </w:rPr>
        <w:tab/>
      </w:r>
      <w:r w:rsidRPr="00BB79D3">
        <w:rPr>
          <w:b/>
          <w:bCs/>
          <w:sz w:val="28"/>
          <w:szCs w:val="28"/>
        </w:rPr>
        <w:t>Primary Color</w:t>
      </w:r>
      <w:r w:rsidRPr="00BB79D3">
        <w:rPr>
          <w:sz w:val="28"/>
          <w:szCs w:val="28"/>
        </w:rPr>
        <w:t xml:space="preserve">: Medium green </w:t>
      </w:r>
    </w:p>
    <w:p w14:paraId="0AC81BEC" w14:textId="77777777" w:rsidR="00C91587" w:rsidRPr="002303EC" w:rsidRDefault="00C91587" w:rsidP="0078192C">
      <w:pPr>
        <w:pStyle w:val="NoSpacing"/>
        <w:spacing w:line="276" w:lineRule="auto"/>
        <w:rPr>
          <w:color w:val="E36C0A" w:themeColor="accent6" w:themeShade="BF"/>
          <w:sz w:val="28"/>
          <w:szCs w:val="28"/>
        </w:rPr>
      </w:pPr>
      <w:r w:rsidRPr="00206A89">
        <w:rPr>
          <w:b/>
          <w:bCs/>
          <w:sz w:val="28"/>
          <w:szCs w:val="28"/>
        </w:rPr>
        <w:t>Secondary Color</w:t>
      </w:r>
      <w:r w:rsidRPr="00206A89">
        <w:rPr>
          <w:sz w:val="28"/>
          <w:szCs w:val="28"/>
        </w:rPr>
        <w:t xml:space="preserve">: </w:t>
      </w:r>
      <w:r>
        <w:rPr>
          <w:sz w:val="28"/>
          <w:szCs w:val="28"/>
        </w:rPr>
        <w:t>Cream</w:t>
      </w:r>
      <w:r>
        <w:rPr>
          <w:color w:val="EE0000"/>
          <w:sz w:val="28"/>
          <w:szCs w:val="28"/>
        </w:rPr>
        <w:tab/>
      </w:r>
      <w:r>
        <w:rPr>
          <w:color w:val="EE0000"/>
          <w:sz w:val="28"/>
          <w:szCs w:val="28"/>
        </w:rPr>
        <w:tab/>
      </w:r>
      <w:r>
        <w:rPr>
          <w:color w:val="EE0000"/>
          <w:sz w:val="28"/>
          <w:szCs w:val="28"/>
        </w:rPr>
        <w:tab/>
      </w:r>
      <w:r w:rsidRPr="00755119">
        <w:rPr>
          <w:b/>
          <w:bCs/>
          <w:sz w:val="28"/>
          <w:szCs w:val="28"/>
        </w:rPr>
        <w:t>No. Seeds/</w:t>
      </w:r>
      <w:proofErr w:type="spellStart"/>
      <w:r w:rsidRPr="00755119">
        <w:rPr>
          <w:b/>
          <w:bCs/>
          <w:sz w:val="28"/>
          <w:szCs w:val="28"/>
        </w:rPr>
        <w:t>lb</w:t>
      </w:r>
      <w:proofErr w:type="spellEnd"/>
      <w:r w:rsidRPr="00755119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3670</w:t>
      </w:r>
    </w:p>
    <w:p w14:paraId="19FFAD6D" w14:textId="77777777" w:rsidR="00C91587" w:rsidRDefault="00C91587"/>
    <w:sectPr w:rsidR="00C91587" w:rsidSect="00CF7E3B"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66E21" w14:textId="77777777" w:rsidR="00882DAD" w:rsidRDefault="00882DAD" w:rsidP="000306DD">
      <w:r>
        <w:separator/>
      </w:r>
    </w:p>
  </w:endnote>
  <w:endnote w:type="continuationSeparator" w:id="0">
    <w:p w14:paraId="56E5E788" w14:textId="77777777" w:rsidR="00882DAD" w:rsidRDefault="00882DAD" w:rsidP="0003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EFAB" w14:textId="77777777" w:rsidR="00D90F6C" w:rsidRDefault="00D90F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47BC8" w14:textId="77777777" w:rsidR="00D90F6C" w:rsidRDefault="00D90F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B3B5" w14:textId="77777777" w:rsidR="00D90F6C" w:rsidRDefault="00D90F6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6596E" w14:textId="77777777" w:rsidR="00EC41FA" w:rsidRDefault="00EC41F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45FE" w14:textId="77777777" w:rsidR="00EC41FA" w:rsidRDefault="00EC41F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BA31" w14:textId="77777777" w:rsidR="00EC41FA" w:rsidRDefault="00EC41F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E41E7" w14:textId="77777777" w:rsidR="00C91587" w:rsidRDefault="00C9158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8FAB" w14:textId="77777777" w:rsidR="00C91587" w:rsidRDefault="00C9158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CFD38" w14:textId="77777777" w:rsidR="00C91587" w:rsidRDefault="00C9158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5D65" w14:textId="77777777" w:rsidR="00C91587" w:rsidRDefault="00C9158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016C" w14:textId="77777777" w:rsidR="00C91587" w:rsidRDefault="00C9158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6702" w14:textId="77777777" w:rsidR="00C91587" w:rsidRDefault="00C9158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377F" w14:textId="77777777" w:rsidR="00C91587" w:rsidRDefault="00C9158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9E53" w14:textId="77777777" w:rsidR="00C91587" w:rsidRDefault="00C9158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EBBA" w14:textId="77777777" w:rsidR="00C91587" w:rsidRDefault="00C91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120CD" w14:textId="77777777" w:rsidR="00882DAD" w:rsidRDefault="00882DAD" w:rsidP="000306DD">
      <w:r>
        <w:separator/>
      </w:r>
    </w:p>
  </w:footnote>
  <w:footnote w:type="continuationSeparator" w:id="0">
    <w:p w14:paraId="4F79FBB9" w14:textId="77777777" w:rsidR="00882DAD" w:rsidRDefault="00882DAD" w:rsidP="00030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5A7D" w14:textId="77777777" w:rsidR="00D90F6C" w:rsidRDefault="00D90F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32394" w14:textId="77777777" w:rsidR="00D90F6C" w:rsidRDefault="00D90F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9E456" w14:textId="77777777" w:rsidR="00D90F6C" w:rsidRDefault="00D90F6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11324" w14:textId="77777777" w:rsidR="00EC41FA" w:rsidRDefault="00EC41F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35F15" w14:textId="77777777" w:rsidR="00EC41FA" w:rsidRDefault="00EC41F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D256C" w14:textId="77777777" w:rsidR="00EC41FA" w:rsidRDefault="00EC41F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ADA9" w14:textId="77777777" w:rsidR="00C91587" w:rsidRDefault="00C9158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167C" w14:textId="77777777" w:rsidR="00C91587" w:rsidRDefault="00C9158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0F342" w14:textId="77777777" w:rsidR="00C91587" w:rsidRDefault="00C9158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AB13" w14:textId="77777777" w:rsidR="00C91587" w:rsidRDefault="00C9158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6664F" w14:textId="77777777" w:rsidR="00C91587" w:rsidRDefault="00C91587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69C7" w14:textId="77777777" w:rsidR="00C91587" w:rsidRDefault="00C9158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CEB28" w14:textId="77777777" w:rsidR="00C91587" w:rsidRDefault="00C9158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EB2F" w14:textId="77777777" w:rsidR="00C91587" w:rsidRDefault="00C91587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2940" w14:textId="77777777" w:rsidR="00C91587" w:rsidRDefault="00C91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5DD"/>
    <w:multiLevelType w:val="hybridMultilevel"/>
    <w:tmpl w:val="0302B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13FA2"/>
    <w:multiLevelType w:val="hybridMultilevel"/>
    <w:tmpl w:val="B6F43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91B64"/>
    <w:multiLevelType w:val="hybridMultilevel"/>
    <w:tmpl w:val="FD126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81473"/>
    <w:multiLevelType w:val="hybridMultilevel"/>
    <w:tmpl w:val="9BE2CE66"/>
    <w:lvl w:ilvl="0" w:tplc="EB98CA6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06BEE"/>
    <w:multiLevelType w:val="hybridMultilevel"/>
    <w:tmpl w:val="8A149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C4AE5"/>
    <w:multiLevelType w:val="hybridMultilevel"/>
    <w:tmpl w:val="07580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4501D"/>
    <w:multiLevelType w:val="hybridMultilevel"/>
    <w:tmpl w:val="76529D16"/>
    <w:lvl w:ilvl="0" w:tplc="EB98CA62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677CD"/>
    <w:multiLevelType w:val="hybridMultilevel"/>
    <w:tmpl w:val="C61E2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C3A34"/>
    <w:multiLevelType w:val="hybridMultilevel"/>
    <w:tmpl w:val="3A901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4538B"/>
    <w:multiLevelType w:val="hybridMultilevel"/>
    <w:tmpl w:val="9490C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B491E"/>
    <w:multiLevelType w:val="hybridMultilevel"/>
    <w:tmpl w:val="8E26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571BA"/>
    <w:multiLevelType w:val="hybridMultilevel"/>
    <w:tmpl w:val="ED28D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02589"/>
    <w:multiLevelType w:val="hybridMultilevel"/>
    <w:tmpl w:val="686A2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5798E"/>
    <w:multiLevelType w:val="hybridMultilevel"/>
    <w:tmpl w:val="13C0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F3680"/>
    <w:multiLevelType w:val="hybridMultilevel"/>
    <w:tmpl w:val="F7ECD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67376"/>
    <w:multiLevelType w:val="hybridMultilevel"/>
    <w:tmpl w:val="B2CE0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C54BA"/>
    <w:multiLevelType w:val="hybridMultilevel"/>
    <w:tmpl w:val="8F3EC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D346C"/>
    <w:multiLevelType w:val="hybridMultilevel"/>
    <w:tmpl w:val="93C0B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72B10"/>
    <w:multiLevelType w:val="hybridMultilevel"/>
    <w:tmpl w:val="913AC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336798">
    <w:abstractNumId w:val="8"/>
  </w:num>
  <w:num w:numId="2" w16cid:durableId="484588585">
    <w:abstractNumId w:val="13"/>
  </w:num>
  <w:num w:numId="3" w16cid:durableId="283771593">
    <w:abstractNumId w:val="17"/>
  </w:num>
  <w:num w:numId="4" w16cid:durableId="95954133">
    <w:abstractNumId w:val="4"/>
  </w:num>
  <w:num w:numId="5" w16cid:durableId="1910768365">
    <w:abstractNumId w:val="5"/>
  </w:num>
  <w:num w:numId="6" w16cid:durableId="216203689">
    <w:abstractNumId w:val="15"/>
  </w:num>
  <w:num w:numId="7" w16cid:durableId="2076514325">
    <w:abstractNumId w:val="1"/>
  </w:num>
  <w:num w:numId="8" w16cid:durableId="463159569">
    <w:abstractNumId w:val="9"/>
  </w:num>
  <w:num w:numId="9" w16cid:durableId="1490516118">
    <w:abstractNumId w:val="12"/>
  </w:num>
  <w:num w:numId="10" w16cid:durableId="1676374544">
    <w:abstractNumId w:val="18"/>
  </w:num>
  <w:num w:numId="11" w16cid:durableId="832598518">
    <w:abstractNumId w:val="11"/>
  </w:num>
  <w:num w:numId="12" w16cid:durableId="458766016">
    <w:abstractNumId w:val="2"/>
  </w:num>
  <w:num w:numId="13" w16cid:durableId="1419909772">
    <w:abstractNumId w:val="16"/>
  </w:num>
  <w:num w:numId="14" w16cid:durableId="698630701">
    <w:abstractNumId w:val="0"/>
  </w:num>
  <w:num w:numId="15" w16cid:durableId="948782803">
    <w:abstractNumId w:val="14"/>
  </w:num>
  <w:num w:numId="16" w16cid:durableId="247084646">
    <w:abstractNumId w:val="7"/>
  </w:num>
  <w:num w:numId="17" w16cid:durableId="1200582115">
    <w:abstractNumId w:val="3"/>
  </w:num>
  <w:num w:numId="18" w16cid:durableId="1078597934">
    <w:abstractNumId w:val="6"/>
  </w:num>
  <w:num w:numId="19" w16cid:durableId="4151350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84">
      <o:colormru v:ext="edit" colors="#f77a77,#ba181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A4"/>
    <w:rsid w:val="0000112E"/>
    <w:rsid w:val="00007855"/>
    <w:rsid w:val="0002320E"/>
    <w:rsid w:val="000306DD"/>
    <w:rsid w:val="00034B8E"/>
    <w:rsid w:val="0005642F"/>
    <w:rsid w:val="00060404"/>
    <w:rsid w:val="00064EAD"/>
    <w:rsid w:val="0007012D"/>
    <w:rsid w:val="00077F3D"/>
    <w:rsid w:val="00094BAD"/>
    <w:rsid w:val="00096A69"/>
    <w:rsid w:val="000A3D75"/>
    <w:rsid w:val="000A40D8"/>
    <w:rsid w:val="000B202B"/>
    <w:rsid w:val="000B2555"/>
    <w:rsid w:val="000C1EFB"/>
    <w:rsid w:val="000D3907"/>
    <w:rsid w:val="000D6C9F"/>
    <w:rsid w:val="000E4F3C"/>
    <w:rsid w:val="001149B1"/>
    <w:rsid w:val="00132816"/>
    <w:rsid w:val="001340DE"/>
    <w:rsid w:val="00137A57"/>
    <w:rsid w:val="00146C3C"/>
    <w:rsid w:val="00151581"/>
    <w:rsid w:val="00163815"/>
    <w:rsid w:val="00164876"/>
    <w:rsid w:val="00164B4D"/>
    <w:rsid w:val="00164BD4"/>
    <w:rsid w:val="00181D21"/>
    <w:rsid w:val="001864F8"/>
    <w:rsid w:val="00194CCC"/>
    <w:rsid w:val="00196E06"/>
    <w:rsid w:val="001C16CE"/>
    <w:rsid w:val="001C54A7"/>
    <w:rsid w:val="001C7C78"/>
    <w:rsid w:val="001D720F"/>
    <w:rsid w:val="001E7F73"/>
    <w:rsid w:val="002467FA"/>
    <w:rsid w:val="002544CB"/>
    <w:rsid w:val="00272053"/>
    <w:rsid w:val="0027744E"/>
    <w:rsid w:val="00286CEB"/>
    <w:rsid w:val="00296D5E"/>
    <w:rsid w:val="002D0702"/>
    <w:rsid w:val="002D7977"/>
    <w:rsid w:val="002E22F6"/>
    <w:rsid w:val="002E7ECB"/>
    <w:rsid w:val="002F24FD"/>
    <w:rsid w:val="002F336F"/>
    <w:rsid w:val="00310719"/>
    <w:rsid w:val="0031769F"/>
    <w:rsid w:val="003323AA"/>
    <w:rsid w:val="00333057"/>
    <w:rsid w:val="003548D1"/>
    <w:rsid w:val="003718AF"/>
    <w:rsid w:val="0038000B"/>
    <w:rsid w:val="00381762"/>
    <w:rsid w:val="00387F97"/>
    <w:rsid w:val="003A390C"/>
    <w:rsid w:val="003A5BCF"/>
    <w:rsid w:val="003B57E6"/>
    <w:rsid w:val="003C5174"/>
    <w:rsid w:val="003D329B"/>
    <w:rsid w:val="003E506A"/>
    <w:rsid w:val="003E564B"/>
    <w:rsid w:val="00415CDF"/>
    <w:rsid w:val="004223AC"/>
    <w:rsid w:val="00422B18"/>
    <w:rsid w:val="00425B9C"/>
    <w:rsid w:val="00427768"/>
    <w:rsid w:val="00441FCA"/>
    <w:rsid w:val="004458C8"/>
    <w:rsid w:val="00447359"/>
    <w:rsid w:val="00447D2A"/>
    <w:rsid w:val="0045450F"/>
    <w:rsid w:val="00455AEF"/>
    <w:rsid w:val="004601EC"/>
    <w:rsid w:val="004605BB"/>
    <w:rsid w:val="004625D0"/>
    <w:rsid w:val="004633F6"/>
    <w:rsid w:val="0047735C"/>
    <w:rsid w:val="00477A84"/>
    <w:rsid w:val="00477E55"/>
    <w:rsid w:val="004B04FA"/>
    <w:rsid w:val="004C1F29"/>
    <w:rsid w:val="004D7DAA"/>
    <w:rsid w:val="004E34D6"/>
    <w:rsid w:val="00506BFD"/>
    <w:rsid w:val="00507BC7"/>
    <w:rsid w:val="00513309"/>
    <w:rsid w:val="00514C4F"/>
    <w:rsid w:val="00515013"/>
    <w:rsid w:val="005301DF"/>
    <w:rsid w:val="00532026"/>
    <w:rsid w:val="005334C3"/>
    <w:rsid w:val="00543CDA"/>
    <w:rsid w:val="00552AF0"/>
    <w:rsid w:val="00563295"/>
    <w:rsid w:val="00576283"/>
    <w:rsid w:val="00597799"/>
    <w:rsid w:val="005A27AB"/>
    <w:rsid w:val="005B181F"/>
    <w:rsid w:val="005D1FDC"/>
    <w:rsid w:val="005E2505"/>
    <w:rsid w:val="005E3E02"/>
    <w:rsid w:val="005E4183"/>
    <w:rsid w:val="005E7BA8"/>
    <w:rsid w:val="005F7471"/>
    <w:rsid w:val="006021EC"/>
    <w:rsid w:val="00603DFC"/>
    <w:rsid w:val="006205C2"/>
    <w:rsid w:val="006243C8"/>
    <w:rsid w:val="006257EE"/>
    <w:rsid w:val="00641D25"/>
    <w:rsid w:val="00644B42"/>
    <w:rsid w:val="00667AA8"/>
    <w:rsid w:val="0068659E"/>
    <w:rsid w:val="00694089"/>
    <w:rsid w:val="0069673B"/>
    <w:rsid w:val="006A1839"/>
    <w:rsid w:val="006B192D"/>
    <w:rsid w:val="006B75D8"/>
    <w:rsid w:val="006C4E41"/>
    <w:rsid w:val="006D49E7"/>
    <w:rsid w:val="006D7D5E"/>
    <w:rsid w:val="006E4D89"/>
    <w:rsid w:val="006E7521"/>
    <w:rsid w:val="006F3C75"/>
    <w:rsid w:val="007071A8"/>
    <w:rsid w:val="00707C14"/>
    <w:rsid w:val="007123ED"/>
    <w:rsid w:val="00717272"/>
    <w:rsid w:val="00733024"/>
    <w:rsid w:val="007409B6"/>
    <w:rsid w:val="007463EE"/>
    <w:rsid w:val="00754D88"/>
    <w:rsid w:val="00760E4B"/>
    <w:rsid w:val="0076148A"/>
    <w:rsid w:val="0076640C"/>
    <w:rsid w:val="00767C60"/>
    <w:rsid w:val="00770DAD"/>
    <w:rsid w:val="0078044D"/>
    <w:rsid w:val="0078192C"/>
    <w:rsid w:val="007A3B67"/>
    <w:rsid w:val="007D1082"/>
    <w:rsid w:val="007D1701"/>
    <w:rsid w:val="007D5CBF"/>
    <w:rsid w:val="007F5F9D"/>
    <w:rsid w:val="00803D20"/>
    <w:rsid w:val="008151F9"/>
    <w:rsid w:val="00821526"/>
    <w:rsid w:val="0082470D"/>
    <w:rsid w:val="0084346A"/>
    <w:rsid w:val="00865B5A"/>
    <w:rsid w:val="008672E6"/>
    <w:rsid w:val="00875199"/>
    <w:rsid w:val="00882A5B"/>
    <w:rsid w:val="00882DAD"/>
    <w:rsid w:val="0088758F"/>
    <w:rsid w:val="0089455A"/>
    <w:rsid w:val="008C04FC"/>
    <w:rsid w:val="008C1B90"/>
    <w:rsid w:val="008E3011"/>
    <w:rsid w:val="008F2596"/>
    <w:rsid w:val="009039FD"/>
    <w:rsid w:val="009105F5"/>
    <w:rsid w:val="00912DB4"/>
    <w:rsid w:val="0093718E"/>
    <w:rsid w:val="00953D3F"/>
    <w:rsid w:val="00971DB1"/>
    <w:rsid w:val="00977B0B"/>
    <w:rsid w:val="00980C3B"/>
    <w:rsid w:val="00982299"/>
    <w:rsid w:val="0098323C"/>
    <w:rsid w:val="00995912"/>
    <w:rsid w:val="009969D6"/>
    <w:rsid w:val="009A03C0"/>
    <w:rsid w:val="009B3E6A"/>
    <w:rsid w:val="009B4842"/>
    <w:rsid w:val="009B6A23"/>
    <w:rsid w:val="009B75CD"/>
    <w:rsid w:val="009C2036"/>
    <w:rsid w:val="009C232E"/>
    <w:rsid w:val="009C7E46"/>
    <w:rsid w:val="009D397F"/>
    <w:rsid w:val="009D3CC3"/>
    <w:rsid w:val="009D6B9D"/>
    <w:rsid w:val="009D78D2"/>
    <w:rsid w:val="009E049D"/>
    <w:rsid w:val="009E2E6F"/>
    <w:rsid w:val="009F1AC0"/>
    <w:rsid w:val="009F5632"/>
    <w:rsid w:val="009F75C0"/>
    <w:rsid w:val="00A327F3"/>
    <w:rsid w:val="00A365C8"/>
    <w:rsid w:val="00A42723"/>
    <w:rsid w:val="00A429AA"/>
    <w:rsid w:val="00A44B2F"/>
    <w:rsid w:val="00A46874"/>
    <w:rsid w:val="00A4735A"/>
    <w:rsid w:val="00A51AAD"/>
    <w:rsid w:val="00A72800"/>
    <w:rsid w:val="00A8065E"/>
    <w:rsid w:val="00A82709"/>
    <w:rsid w:val="00A86F84"/>
    <w:rsid w:val="00AB127C"/>
    <w:rsid w:val="00AB33F8"/>
    <w:rsid w:val="00AD3CD7"/>
    <w:rsid w:val="00AE4CDF"/>
    <w:rsid w:val="00AE77C4"/>
    <w:rsid w:val="00AF1C37"/>
    <w:rsid w:val="00AF3309"/>
    <w:rsid w:val="00AF4E0A"/>
    <w:rsid w:val="00AF5151"/>
    <w:rsid w:val="00B06635"/>
    <w:rsid w:val="00B220EC"/>
    <w:rsid w:val="00B24980"/>
    <w:rsid w:val="00B32C34"/>
    <w:rsid w:val="00B427C1"/>
    <w:rsid w:val="00B52273"/>
    <w:rsid w:val="00B5530E"/>
    <w:rsid w:val="00B56A3A"/>
    <w:rsid w:val="00B63571"/>
    <w:rsid w:val="00B65B5F"/>
    <w:rsid w:val="00B71864"/>
    <w:rsid w:val="00B72247"/>
    <w:rsid w:val="00B77C12"/>
    <w:rsid w:val="00B93A99"/>
    <w:rsid w:val="00BA1BBE"/>
    <w:rsid w:val="00BB09B5"/>
    <w:rsid w:val="00BB61CD"/>
    <w:rsid w:val="00BB7C46"/>
    <w:rsid w:val="00BC232D"/>
    <w:rsid w:val="00BC6971"/>
    <w:rsid w:val="00BD0288"/>
    <w:rsid w:val="00BD2785"/>
    <w:rsid w:val="00BF26F9"/>
    <w:rsid w:val="00C13F40"/>
    <w:rsid w:val="00C213EC"/>
    <w:rsid w:val="00C2613E"/>
    <w:rsid w:val="00C26F12"/>
    <w:rsid w:val="00C34813"/>
    <w:rsid w:val="00C435CD"/>
    <w:rsid w:val="00C4430D"/>
    <w:rsid w:val="00C53ACA"/>
    <w:rsid w:val="00C55586"/>
    <w:rsid w:val="00C66E73"/>
    <w:rsid w:val="00C865BA"/>
    <w:rsid w:val="00C91587"/>
    <w:rsid w:val="00CA3027"/>
    <w:rsid w:val="00CD2A0A"/>
    <w:rsid w:val="00CE6E4C"/>
    <w:rsid w:val="00CF300C"/>
    <w:rsid w:val="00CF7E3B"/>
    <w:rsid w:val="00D014E1"/>
    <w:rsid w:val="00D01577"/>
    <w:rsid w:val="00D0389A"/>
    <w:rsid w:val="00D1329C"/>
    <w:rsid w:val="00D1453D"/>
    <w:rsid w:val="00D312A4"/>
    <w:rsid w:val="00D7724D"/>
    <w:rsid w:val="00D810F3"/>
    <w:rsid w:val="00D81711"/>
    <w:rsid w:val="00D85ECC"/>
    <w:rsid w:val="00D8659F"/>
    <w:rsid w:val="00D90F6C"/>
    <w:rsid w:val="00D92474"/>
    <w:rsid w:val="00DA43DA"/>
    <w:rsid w:val="00DB4C56"/>
    <w:rsid w:val="00DB5AEE"/>
    <w:rsid w:val="00DD50EA"/>
    <w:rsid w:val="00DD515F"/>
    <w:rsid w:val="00DD77FF"/>
    <w:rsid w:val="00DE6D8E"/>
    <w:rsid w:val="00E023B5"/>
    <w:rsid w:val="00E1552E"/>
    <w:rsid w:val="00E26A9F"/>
    <w:rsid w:val="00E2714C"/>
    <w:rsid w:val="00E33169"/>
    <w:rsid w:val="00E57928"/>
    <w:rsid w:val="00E6528C"/>
    <w:rsid w:val="00E84BCF"/>
    <w:rsid w:val="00E95C7B"/>
    <w:rsid w:val="00EC41FA"/>
    <w:rsid w:val="00EC6A3E"/>
    <w:rsid w:val="00EC73AC"/>
    <w:rsid w:val="00EE0ED2"/>
    <w:rsid w:val="00EE6302"/>
    <w:rsid w:val="00EF2D84"/>
    <w:rsid w:val="00EF6910"/>
    <w:rsid w:val="00F010A4"/>
    <w:rsid w:val="00F01BA2"/>
    <w:rsid w:val="00F05E2C"/>
    <w:rsid w:val="00F05E30"/>
    <w:rsid w:val="00F209B5"/>
    <w:rsid w:val="00F4606B"/>
    <w:rsid w:val="00F52E1C"/>
    <w:rsid w:val="00F557ED"/>
    <w:rsid w:val="00F55FB6"/>
    <w:rsid w:val="00F7274D"/>
    <w:rsid w:val="00F738A7"/>
    <w:rsid w:val="00F739AD"/>
    <w:rsid w:val="00F80152"/>
    <w:rsid w:val="00F827B1"/>
    <w:rsid w:val="00F86DDF"/>
    <w:rsid w:val="00F95333"/>
    <w:rsid w:val="00FA0C58"/>
    <w:rsid w:val="00FA11BE"/>
    <w:rsid w:val="00FA1911"/>
    <w:rsid w:val="00FA5997"/>
    <w:rsid w:val="00FB4DCB"/>
    <w:rsid w:val="00FC4C47"/>
    <w:rsid w:val="00FC4E74"/>
    <w:rsid w:val="00FD357C"/>
    <w:rsid w:val="00FF44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4">
      <o:colormru v:ext="edit" colors="#f77a77,#ba1818"/>
    </o:shapedefaults>
    <o:shapelayout v:ext="edit">
      <o:idmap v:ext="edit" data="2"/>
    </o:shapelayout>
  </w:shapeDefaults>
  <w:doNotEmbedSmartTags/>
  <w:decimalSymbol w:val="."/>
  <w:listSeparator w:val=","/>
  <w14:docId w14:val="434C8D8B"/>
  <w15:docId w15:val="{627064E4-5615-4998-8944-A9CAE905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52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NewsletterSubhead">
    <w:name w:val="Newsletter Subhead"/>
    <w:basedOn w:val="Normal"/>
    <w:qFormat/>
    <w:rsid w:val="001149B1"/>
    <w:rPr>
      <w:color w:val="FFFFFF" w:themeColor="background1"/>
      <w:sz w:val="26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color w:val="000000"/>
      <w:sz w:val="22"/>
    </w:rPr>
  </w:style>
  <w:style w:type="paragraph" w:customStyle="1" w:styleId="WhiteText">
    <w:name w:val="White Text"/>
    <w:basedOn w:val="Normal"/>
    <w:qFormat/>
    <w:rsid w:val="00D014E1"/>
    <w:rPr>
      <w:color w:val="FFFFFF" w:themeColor="background1"/>
      <w:sz w:val="20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7409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06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6D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06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6DD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B4DC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B4D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780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3CDA"/>
    <w:rPr>
      <w:sz w:val="24"/>
      <w:szCs w:val="24"/>
    </w:rPr>
  </w:style>
  <w:style w:type="paragraph" w:styleId="NoSpacing">
    <w:name w:val="No Spacing"/>
    <w:uiPriority w:val="1"/>
    <w:qFormat/>
    <w:rsid w:val="008151F9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78192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4.xml"/><Relationship Id="rId21" Type="http://schemas.openxmlformats.org/officeDocument/2006/relationships/image" Target="media/image5.png"/><Relationship Id="rId34" Type="http://schemas.openxmlformats.org/officeDocument/2006/relationships/image" Target="media/image11.jpeg"/><Relationship Id="rId42" Type="http://schemas.openxmlformats.org/officeDocument/2006/relationships/header" Target="header7.xml"/><Relationship Id="rId47" Type="http://schemas.openxmlformats.org/officeDocument/2006/relationships/footer" Target="footer9.xml"/><Relationship Id="rId50" Type="http://schemas.openxmlformats.org/officeDocument/2006/relationships/header" Target="header11.xml"/><Relationship Id="rId55" Type="http://schemas.openxmlformats.org/officeDocument/2006/relationships/image" Target="media/image19.jpeg"/><Relationship Id="rId63" Type="http://schemas.openxmlformats.org/officeDocument/2006/relationships/image" Target="media/image21.jpe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openxmlformats.org/officeDocument/2006/relationships/footer" Target="footer6.xml"/><Relationship Id="rId11" Type="http://schemas.openxmlformats.org/officeDocument/2006/relationships/image" Target="media/image1.png"/><Relationship Id="rId24" Type="http://schemas.openxmlformats.org/officeDocument/2006/relationships/header" Target="header4.xml"/><Relationship Id="rId32" Type="http://schemas.microsoft.com/office/2007/relationships/hdphoto" Target="media/hdphoto1.wdp"/><Relationship Id="rId37" Type="http://schemas.openxmlformats.org/officeDocument/2006/relationships/image" Target="media/image14.png"/><Relationship Id="rId40" Type="http://schemas.openxmlformats.org/officeDocument/2006/relationships/image" Target="media/image16.jpeg"/><Relationship Id="rId45" Type="http://schemas.openxmlformats.org/officeDocument/2006/relationships/footer" Target="footer8.xml"/><Relationship Id="rId53" Type="http://schemas.openxmlformats.org/officeDocument/2006/relationships/header" Target="header12.xml"/><Relationship Id="rId58" Type="http://schemas.openxmlformats.org/officeDocument/2006/relationships/header" Target="header14.xml"/><Relationship Id="rId5" Type="http://schemas.openxmlformats.org/officeDocument/2006/relationships/numbering" Target="numbering.xml"/><Relationship Id="rId61" Type="http://schemas.openxmlformats.org/officeDocument/2006/relationships/header" Target="header15.xml"/><Relationship Id="rId1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image" Target="media/image6.jpeg"/><Relationship Id="rId27" Type="http://schemas.openxmlformats.org/officeDocument/2006/relationships/footer" Target="footer5.xml"/><Relationship Id="rId30" Type="http://schemas.openxmlformats.org/officeDocument/2006/relationships/image" Target="media/image8.jpeg"/><Relationship Id="rId35" Type="http://schemas.openxmlformats.org/officeDocument/2006/relationships/image" Target="media/image12.jpeg"/><Relationship Id="rId43" Type="http://schemas.openxmlformats.org/officeDocument/2006/relationships/header" Target="header8.xml"/><Relationship Id="rId48" Type="http://schemas.openxmlformats.org/officeDocument/2006/relationships/image" Target="media/image18.jpeg"/><Relationship Id="rId56" Type="http://schemas.openxmlformats.org/officeDocument/2006/relationships/image" Target="media/image20.jpeg"/><Relationship Id="rId64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footer" Target="footer10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5.xml"/><Relationship Id="rId33" Type="http://schemas.openxmlformats.org/officeDocument/2006/relationships/image" Target="media/image10.jpeg"/><Relationship Id="rId38" Type="http://schemas.microsoft.com/office/2007/relationships/hdphoto" Target="media/hdphoto2.wdp"/><Relationship Id="rId46" Type="http://schemas.openxmlformats.org/officeDocument/2006/relationships/header" Target="header9.xml"/><Relationship Id="rId59" Type="http://schemas.openxmlformats.org/officeDocument/2006/relationships/footer" Target="footer13.xml"/><Relationship Id="rId20" Type="http://schemas.openxmlformats.org/officeDocument/2006/relationships/image" Target="media/image4.jpeg"/><Relationship Id="rId41" Type="http://schemas.openxmlformats.org/officeDocument/2006/relationships/image" Target="media/image17.jpeg"/><Relationship Id="rId54" Type="http://schemas.openxmlformats.org/officeDocument/2006/relationships/footer" Target="footer12.xml"/><Relationship Id="rId62" Type="http://schemas.openxmlformats.org/officeDocument/2006/relationships/footer" Target="footer1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7.jpeg"/><Relationship Id="rId28" Type="http://schemas.openxmlformats.org/officeDocument/2006/relationships/header" Target="header6.xml"/><Relationship Id="rId36" Type="http://schemas.openxmlformats.org/officeDocument/2006/relationships/image" Target="media/image13.jpeg"/><Relationship Id="rId49" Type="http://schemas.openxmlformats.org/officeDocument/2006/relationships/header" Target="header10.xml"/><Relationship Id="rId57" Type="http://schemas.openxmlformats.org/officeDocument/2006/relationships/header" Target="header13.xml"/><Relationship Id="rId10" Type="http://schemas.openxmlformats.org/officeDocument/2006/relationships/endnotes" Target="endnotes.xml"/><Relationship Id="rId31" Type="http://schemas.openxmlformats.org/officeDocument/2006/relationships/image" Target="media/image9.png"/><Relationship Id="rId44" Type="http://schemas.openxmlformats.org/officeDocument/2006/relationships/footer" Target="footer7.xml"/><Relationship Id="rId52" Type="http://schemas.openxmlformats.org/officeDocument/2006/relationships/footer" Target="footer11.xml"/><Relationship Id="rId60" Type="http://schemas.openxmlformats.org/officeDocument/2006/relationships/footer" Target="footer14.xml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2.jpeg"/><Relationship Id="rId39" Type="http://schemas.openxmlformats.org/officeDocument/2006/relationships/image" Target="media/image1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eck\AppData\Roaming\Microsoft\Templates\Weekly_news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2100-01-01T00:00:00+00:00</AssetExpire>
    <IntlLangReviewDate xmlns="4873beb7-5857-4685-be1f-d57550cc96cc" xsi:nil="true"/>
    <SubmitterId xmlns="4873beb7-5857-4685-be1f-d57550cc96cc" xsi:nil="true"/>
    <IntlLangReview xmlns="4873beb7-5857-4685-be1f-d57550cc96cc" xsi:nil="true"/>
    <EditorialStatus xmlns="4873beb7-5857-4685-be1f-d57550cc96cc" xsi:nil="true"/>
    <OriginAsset xmlns="4873beb7-5857-4685-be1f-d57550cc96cc" xsi:nil="true"/>
    <Markets xmlns="4873beb7-5857-4685-be1f-d57550cc96cc"/>
    <AcquiredFrom xmlns="4873beb7-5857-4685-be1f-d57550cc96cc" xsi:nil="true"/>
    <AssetStart xmlns="4873beb7-5857-4685-be1f-d57550cc96cc">2009-05-30T21:55:59+00:00</AssetStart>
    <PublishStatusLookup xmlns="4873beb7-5857-4685-be1f-d57550cc96cc">
      <Value>273741</Value>
      <Value>1305776</Value>
    </PublishStatusLookup>
    <MarketSpecific xmlns="4873beb7-5857-4685-be1f-d57550cc96cc" xsi:nil="true"/>
    <APAuthor xmlns="4873beb7-5857-4685-be1f-d57550cc96cc">
      <UserInfo>
        <DisplayName/>
        <AccountId>191</AccountId>
        <AccountType/>
      </UserInfo>
    </APAuthor>
    <IntlLangReviewer xmlns="4873beb7-5857-4685-be1f-d57550cc96cc" xsi:nil="true"/>
    <CSXSubmissionDate xmlns="4873beb7-5857-4685-be1f-d57550cc96cc" xsi:nil="true"/>
    <NumericId xmlns="4873beb7-5857-4685-be1f-d57550cc96cc">-1</NumericId>
    <ParentAssetId xmlns="4873beb7-5857-4685-be1f-d57550cc96cc" xsi:nil="true"/>
    <OriginalSourceMarket xmlns="4873beb7-5857-4685-be1f-d57550cc96cc" xsi:nil="true"/>
    <ApprovalStatus xmlns="4873beb7-5857-4685-be1f-d57550cc96cc">InProgress</ApprovalStatus>
    <SourceTitle xmlns="4873beb7-5857-4685-be1f-d57550cc96cc">Newsletter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TemplateStatus xmlns="4873beb7-5857-4685-be1f-d57550cc96cc">Complete</TemplateStatus>
    <OutputCachingOn xmlns="4873beb7-5857-4685-be1f-d57550cc96cc">false</OutputCachingOn>
    <IsSearchable xmlns="4873beb7-5857-4685-be1f-d57550cc96cc">false</IsSearchable>
    <HandoffToMSDN xmlns="4873beb7-5857-4685-be1f-d57550cc96cc" xsi:nil="true"/>
    <UALocRecommendation xmlns="4873beb7-5857-4685-be1f-d57550cc96cc">Never Localize</UALocRecommendation>
    <UALocComments xmlns="4873beb7-5857-4685-be1f-d57550cc96cc" xsi:nil="true"/>
    <ShowIn xmlns="4873beb7-5857-4685-be1f-d57550cc96cc">Show everywhere</ShowIn>
    <ThumbnailAssetId xmlns="4873beb7-5857-4685-be1f-d57550cc96cc" xsi:nil="true"/>
    <ContentItem xmlns="4873beb7-5857-4685-be1f-d57550cc96cc" xsi:nil="true"/>
    <LastModifiedDateTime xmlns="4873beb7-5857-4685-be1f-d57550cc96cc" xsi:nil="true"/>
    <ClipArtFilename xmlns="4873beb7-5857-4685-be1f-d57550cc96cc" xsi:nil="true"/>
    <CSXHash xmlns="4873beb7-5857-4685-be1f-d57550cc96cc" xsi:nil="true"/>
    <DirectSourceMarket xmlns="4873beb7-5857-4685-be1f-d57550cc96cc" xsi:nil="true"/>
    <PlannedPubDate xmlns="4873beb7-5857-4685-be1f-d57550cc96cc" xsi:nil="true"/>
    <ArtSampleDocs xmlns="4873beb7-5857-4685-be1f-d57550cc96cc" xsi:nil="true"/>
    <TrustLevel xmlns="4873beb7-5857-4685-be1f-d57550cc96cc">1 Microsoft Managed Content</TrustLevel>
    <CSXSubmissionMarket xmlns="4873beb7-5857-4685-be1f-d57550cc96cc" xsi:nil="true"/>
    <VoteCount xmlns="4873beb7-5857-4685-be1f-d57550cc96cc" xsi:nil="true"/>
    <BusinessGroup xmlns="4873beb7-5857-4685-be1f-d57550cc96cc" xsi:nil="true"/>
    <TimesCloned xmlns="4873beb7-5857-4685-be1f-d57550cc96cc" xsi:nil="true"/>
    <AverageRating xmlns="4873beb7-5857-4685-be1f-d57550cc96cc" xsi:nil="true"/>
    <Provider xmlns="4873beb7-5857-4685-be1f-d57550cc96cc">EY006220130</Provider>
    <UACurrentWords xmlns="4873beb7-5857-4685-be1f-d57550cc96cc">0</UACurrentWords>
    <AssetId xmlns="4873beb7-5857-4685-be1f-d57550cc96cc">TP010336027</AssetId>
    <APEditor xmlns="4873beb7-5857-4685-be1f-d57550cc96cc">
      <UserInfo>
        <DisplayName/>
        <AccountId>92</AccountId>
        <AccountType/>
      </UserInfo>
    </APEditor>
    <DSATActionTaken xmlns="4873beb7-5857-4685-be1f-d57550cc96cc" xsi:nil="true"/>
    <IsDeleted xmlns="4873beb7-5857-4685-be1f-d57550cc96cc">false</IsDeleted>
    <PublishTargets xmlns="4873beb7-5857-4685-be1f-d57550cc96cc">OfficeOnline</PublishTargets>
    <ApprovalLog xmlns="4873beb7-5857-4685-be1f-d57550cc96cc" xsi:nil="true"/>
    <BugNumber xmlns="4873beb7-5857-4685-be1f-d57550cc96cc">261</BugNumber>
    <CrawlForDependencies xmlns="4873beb7-5857-4685-be1f-d57550cc96cc">false</CrawlForDependencies>
    <LastHandOff xmlns="4873beb7-5857-4685-be1f-d57550cc96cc" xsi:nil="true"/>
    <Milestone xmlns="4873beb7-5857-4685-be1f-d57550cc96cc" xsi:nil="true"/>
    <UANotes xmlns="4873beb7-5857-4685-be1f-d57550cc96cc" xsi:nil="true"/>
    <PrimaryImageGen xmlns="4873beb7-5857-4685-be1f-d57550cc96cc">true</PrimaryImageGen>
    <TPFriendlyName xmlns="4873beb7-5857-4685-be1f-d57550cc96cc">Newsletter</TPFriendlyName>
    <OpenTemplate xmlns="4873beb7-5857-4685-be1f-d57550cc96cc">true</OpenTemplate>
    <TPInstallLocation xmlns="4873beb7-5857-4685-be1f-d57550cc96cc">{My Templates}</TPInstallLocation>
    <TPCommandLine xmlns="4873beb7-5857-4685-be1f-d57550cc96cc">{WD} /f {FilePath}</TPCommandLine>
    <TPAppVersion xmlns="4873beb7-5857-4685-be1f-d57550cc96cc">12</TPAppVersion>
    <TPLaunchHelpLinkType xmlns="4873beb7-5857-4685-be1f-d57550cc96cc">Template</TPLaunchHelpLinkType>
    <TPLaunchHelpLink xmlns="4873beb7-5857-4685-be1f-d57550cc96cc" xsi:nil="true"/>
    <TPApplication xmlns="4873beb7-5857-4685-be1f-d57550cc96cc">Word</TPApplication>
    <TPNamespace xmlns="4873beb7-5857-4685-be1f-d57550cc96cc">WINWORD</TPNamespace>
    <TPExecutable xmlns="4873beb7-5857-4685-be1f-d57550cc96cc" xsi:nil="true"/>
    <TPComponent xmlns="4873beb7-5857-4685-be1f-d57550cc96cc">WORDFiles</TPComponent>
    <TPClientViewer xmlns="4873beb7-5857-4685-be1f-d57550cc96cc">Microsoft Office Word</TPClientViewer>
    <LastPublishResultLookup xmlns="4873beb7-5857-4685-be1f-d57550cc96cc" xsi:nil="true"/>
    <PolicheckWords xmlns="4873beb7-5857-4685-be1f-d57550cc96cc" xsi:nil="true"/>
    <FriendlyTitle xmlns="4873beb7-5857-4685-be1f-d57550cc96cc" xsi:nil="true"/>
    <Manager xmlns="4873beb7-5857-4685-be1f-d57550cc96cc" xsi:nil="true"/>
    <EditorialTags xmlns="4873beb7-5857-4685-be1f-d57550cc96cc" xsi:nil="true"/>
    <LegacyData xmlns="4873beb7-5857-4685-be1f-d57550cc96cc" xsi:nil="true"/>
    <Downloads xmlns="4873beb7-5857-4685-be1f-d57550cc96cc">0</Downloads>
    <Providers xmlns="4873beb7-5857-4685-be1f-d57550cc96cc" xsi:nil="true"/>
    <TemplateTemplateType xmlns="4873beb7-5857-4685-be1f-d57550cc96cc">Word 2007 Default</TemplateTemplateType>
    <OOCacheId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144889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B2C0EFFE-5BE7-4130-9C53-D29472463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530399-E70E-412D-A98D-B087318E40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B96250-407E-40A4-BA71-9F03B03EA85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Weekly_newsletter</Template>
  <TotalTime>58</TotalTime>
  <Pages>26</Pages>
  <Words>6954</Words>
  <Characters>39640</Characters>
  <Application>Microsoft Office Word</Application>
  <DocSecurity>0</DocSecurity>
  <Lines>330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McCann Erickson</Company>
  <LinksUpToDate>false</LinksUpToDate>
  <CharactersWithSpaces>46501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Amanda Beck</dc:creator>
  <cp:lastModifiedBy>Matt Hathaway</cp:lastModifiedBy>
  <cp:revision>14</cp:revision>
  <cp:lastPrinted>2024-03-07T13:54:00Z</cp:lastPrinted>
  <dcterms:created xsi:type="dcterms:W3CDTF">2025-07-03T20:16:00Z</dcterms:created>
  <dcterms:modified xsi:type="dcterms:W3CDTF">2025-07-09T13:11:00Z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79;#tpl120;#95;#zwd120;#448;#zwd140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